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4CFCCDF" w14:textId="77777777" w:rsidR="00324DC0" w:rsidRDefault="00324DC0" w:rsidP="00042214">
      <w:pPr>
        <w:pStyle w:val="Piedepgina"/>
        <w:ind w:right="7704"/>
        <w:rPr>
          <w:rFonts w:cs="Arial"/>
          <w:color w:val="8A8A8A"/>
          <w:spacing w:val="30"/>
        </w:rPr>
      </w:pPr>
      <w:bookmarkStart w:id="0" w:name="_Hlk39497621"/>
      <w:bookmarkEnd w:id="0"/>
    </w:p>
    <w:p w14:paraId="137D634F" w14:textId="3551F925" w:rsidR="009B0518" w:rsidRDefault="009B0518" w:rsidP="008C3488">
      <w:pPr>
        <w:pStyle w:val="Piedepgina"/>
        <w:spacing w:after="0" w:line="240" w:lineRule="auto"/>
        <w:ind w:right="7706"/>
        <w:jc w:val="center"/>
        <w:rPr>
          <w:rFonts w:cs="Arial"/>
          <w:color w:val="8A8A8A"/>
          <w:spacing w:val="30"/>
        </w:rPr>
      </w:pPr>
      <w:r w:rsidRPr="009B0518">
        <w:rPr>
          <w:rFonts w:cs="Arial"/>
          <w:color w:val="8A8A8A"/>
          <w:spacing w:val="30"/>
        </w:rPr>
        <w:t>&lt;LOGO DE</w:t>
      </w:r>
    </w:p>
    <w:p w14:paraId="5234FC4C" w14:textId="09300D5D" w:rsidR="00501232" w:rsidRPr="009B0518" w:rsidRDefault="009B0518" w:rsidP="008C3488">
      <w:pPr>
        <w:pStyle w:val="Piedepgina"/>
        <w:spacing w:after="0" w:line="240" w:lineRule="auto"/>
        <w:ind w:right="7706"/>
        <w:jc w:val="center"/>
        <w:rPr>
          <w:rFonts w:cs="Arial"/>
          <w:color w:val="8A8A8A"/>
          <w:spacing w:val="30"/>
        </w:rPr>
      </w:pPr>
      <w:r w:rsidRPr="009B0518">
        <w:rPr>
          <w:rFonts w:cs="Arial"/>
          <w:color w:val="8A8A8A"/>
          <w:spacing w:val="30"/>
        </w:rPr>
        <w:t>LA EMPRESA&gt;</w:t>
      </w:r>
    </w:p>
    <w:p w14:paraId="55BFDAC1" w14:textId="4005F9FD" w:rsidR="00F11D18" w:rsidRDefault="00F11D18" w:rsidP="008B7D83">
      <w:pPr>
        <w:rPr>
          <w:rFonts w:cs="Arial"/>
          <w:szCs w:val="24"/>
        </w:rPr>
      </w:pPr>
    </w:p>
    <w:p w14:paraId="4054348E" w14:textId="77777777" w:rsidR="00D30E40" w:rsidRPr="00A802A4" w:rsidRDefault="00D30E40" w:rsidP="008B7D83">
      <w:pPr>
        <w:rPr>
          <w:rFonts w:cs="Arial"/>
          <w:szCs w:val="24"/>
        </w:rPr>
      </w:pPr>
    </w:p>
    <w:p w14:paraId="3C381493" w14:textId="77777777" w:rsidR="00F11D18" w:rsidRPr="00A802A4" w:rsidRDefault="00F11D18" w:rsidP="008B7D83">
      <w:pPr>
        <w:rPr>
          <w:rFonts w:cs="Arial"/>
          <w:szCs w:val="24"/>
        </w:rPr>
      </w:pPr>
    </w:p>
    <w:p w14:paraId="4E7A2BE9" w14:textId="77777777" w:rsidR="00F11D18" w:rsidRPr="00A802A4" w:rsidRDefault="00F11D18" w:rsidP="008B7D83">
      <w:pPr>
        <w:rPr>
          <w:rFonts w:cs="Arial"/>
          <w:szCs w:val="24"/>
        </w:rPr>
      </w:pPr>
    </w:p>
    <w:p w14:paraId="3FF361B0" w14:textId="77777777" w:rsidR="00F11D18" w:rsidRPr="00A802A4" w:rsidRDefault="00F11D18" w:rsidP="008B7D83">
      <w:pPr>
        <w:rPr>
          <w:rFonts w:cs="Arial"/>
          <w:szCs w:val="24"/>
        </w:rPr>
      </w:pPr>
    </w:p>
    <w:p w14:paraId="76F760D2" w14:textId="77777777" w:rsidR="00F11D18" w:rsidRPr="00A802A4" w:rsidRDefault="00F11D18" w:rsidP="008B7D83">
      <w:pPr>
        <w:rPr>
          <w:rFonts w:cs="Arial"/>
          <w:szCs w:val="24"/>
        </w:rPr>
      </w:pPr>
    </w:p>
    <w:p w14:paraId="0A201710" w14:textId="77777777" w:rsidR="00F11D18" w:rsidRPr="00A802A4" w:rsidRDefault="00F11D18" w:rsidP="00772C77">
      <w:pPr>
        <w:pStyle w:val="Sinespaciado"/>
      </w:pPr>
    </w:p>
    <w:p w14:paraId="0C216D2C" w14:textId="229F5C01" w:rsidR="00F11D18" w:rsidRPr="00921DD2" w:rsidRDefault="000C3667" w:rsidP="00FC1F5C">
      <w:pPr>
        <w:spacing w:after="120"/>
        <w:rPr>
          <w:rFonts w:cs="Arial"/>
          <w:spacing w:val="30"/>
        </w:rPr>
      </w:pPr>
      <w:r>
        <w:rPr>
          <w:rFonts w:cs="Arial"/>
          <w:spacing w:val="30"/>
        </w:rPr>
        <w:t xml:space="preserve">Instructivo </w:t>
      </w:r>
      <w:proofErr w:type="spellStart"/>
      <w:r>
        <w:rPr>
          <w:rFonts w:cs="Arial"/>
          <w:spacing w:val="30"/>
        </w:rPr>
        <w:t>COVID</w:t>
      </w:r>
      <w:proofErr w:type="spellEnd"/>
      <w:r>
        <w:rPr>
          <w:rFonts w:cs="Arial"/>
          <w:spacing w:val="30"/>
        </w:rPr>
        <w:t>-19</w:t>
      </w:r>
    </w:p>
    <w:p w14:paraId="0666221D" w14:textId="45ACF79A" w:rsidR="000C3667" w:rsidRPr="000C3667" w:rsidRDefault="000C3667" w:rsidP="0061330B">
      <w:pPr>
        <w:pStyle w:val="Ttulo"/>
        <w:ind w:right="1183"/>
        <w:rPr>
          <w:rFonts w:ascii="Arial" w:hAnsi="Arial" w:cs="Arial"/>
          <w:color w:val="696969" w:themeColor="text1" w:themeTint="A6"/>
          <w:sz w:val="80"/>
          <w:szCs w:val="80"/>
        </w:rPr>
      </w:pPr>
      <w:r w:rsidRPr="000C3667">
        <w:rPr>
          <w:rFonts w:ascii="Arial" w:hAnsi="Arial" w:cs="Arial"/>
          <w:color w:val="696969" w:themeColor="text1" w:themeTint="A6"/>
          <w:sz w:val="80"/>
          <w:szCs w:val="80"/>
        </w:rPr>
        <w:t xml:space="preserve">OBLIGACIÓN DE </w:t>
      </w:r>
    </w:p>
    <w:p w14:paraId="5808315C" w14:textId="04BDF4D4" w:rsidR="0052412D" w:rsidRPr="000C3667" w:rsidRDefault="000C3667" w:rsidP="0061330B">
      <w:pPr>
        <w:pStyle w:val="Ttulo"/>
        <w:ind w:right="1183"/>
        <w:rPr>
          <w:rFonts w:ascii="Arial" w:hAnsi="Arial" w:cs="Arial"/>
          <w:color w:val="696969" w:themeColor="text1" w:themeTint="A6"/>
          <w:sz w:val="80"/>
          <w:szCs w:val="80"/>
        </w:rPr>
      </w:pPr>
      <w:r w:rsidRPr="000C3667">
        <w:rPr>
          <w:rFonts w:ascii="Arial" w:hAnsi="Arial" w:cs="Arial"/>
          <w:color w:val="696969" w:themeColor="text1" w:themeTint="A6"/>
          <w:sz w:val="80"/>
          <w:szCs w:val="80"/>
        </w:rPr>
        <w:t>INFORMAR (</w:t>
      </w:r>
      <w:proofErr w:type="spellStart"/>
      <w:r w:rsidRPr="000C3667">
        <w:rPr>
          <w:rFonts w:ascii="Arial" w:hAnsi="Arial" w:cs="Arial"/>
          <w:color w:val="696969" w:themeColor="text1" w:themeTint="A6"/>
          <w:sz w:val="80"/>
          <w:szCs w:val="80"/>
        </w:rPr>
        <w:t>ODI</w:t>
      </w:r>
      <w:proofErr w:type="spellEnd"/>
      <w:r w:rsidRPr="000C3667">
        <w:rPr>
          <w:rFonts w:ascii="Arial" w:hAnsi="Arial" w:cs="Arial"/>
          <w:color w:val="696969" w:themeColor="text1" w:themeTint="A6"/>
          <w:sz w:val="80"/>
          <w:szCs w:val="80"/>
        </w:rPr>
        <w:t>)</w:t>
      </w:r>
    </w:p>
    <w:p w14:paraId="5D021085" w14:textId="617D800A" w:rsidR="00F11D18" w:rsidRPr="00CA41F5" w:rsidRDefault="00F11D18" w:rsidP="00772C77">
      <w:pPr>
        <w:pStyle w:val="Sinespaciado"/>
      </w:pPr>
    </w:p>
    <w:sdt>
      <w:sdtPr>
        <w:rPr>
          <w:rFonts w:cs="Arial"/>
          <w:b/>
          <w:sz w:val="40"/>
          <w:szCs w:val="24"/>
        </w:rPr>
        <w:alias w:val="Empresa/Organización"/>
        <w:tag w:val=""/>
        <w:id w:val="-672495488"/>
        <w:placeholder>
          <w:docPart w:val="8A0DC23AB50043C6A16EC6F4DE9C6E5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p w14:paraId="334095FC" w14:textId="07A1AC30" w:rsidR="00F11D18" w:rsidRPr="00921DD2" w:rsidRDefault="00BB6758" w:rsidP="008B7D83">
          <w:pPr>
            <w:rPr>
              <w:rFonts w:cs="Arial"/>
              <w:b/>
              <w:sz w:val="40"/>
              <w:szCs w:val="24"/>
            </w:rPr>
          </w:pPr>
          <w:r w:rsidRPr="00921DD2">
            <w:rPr>
              <w:rFonts w:cs="Arial"/>
              <w:b/>
              <w:sz w:val="40"/>
              <w:szCs w:val="24"/>
            </w:rPr>
            <w:t xml:space="preserve">&lt;NOMBRE DE LA </w:t>
          </w:r>
          <w:r w:rsidR="00002DC1">
            <w:rPr>
              <w:rFonts w:cs="Arial"/>
              <w:b/>
              <w:sz w:val="40"/>
              <w:szCs w:val="24"/>
            </w:rPr>
            <w:t>ENTIDAD</w:t>
          </w:r>
          <w:r w:rsidRPr="00921DD2">
            <w:rPr>
              <w:rFonts w:cs="Arial"/>
              <w:b/>
              <w:sz w:val="40"/>
              <w:szCs w:val="24"/>
            </w:rPr>
            <w:t>&gt;</w:t>
          </w:r>
        </w:p>
      </w:sdtContent>
    </w:sdt>
    <w:p w14:paraId="4FC6ABF4" w14:textId="77777777" w:rsidR="00F11D18" w:rsidRPr="00A802A4" w:rsidRDefault="00F11D18" w:rsidP="008B7D83">
      <w:pPr>
        <w:rPr>
          <w:rFonts w:cs="Arial"/>
          <w:szCs w:val="24"/>
        </w:rPr>
      </w:pPr>
    </w:p>
    <w:p w14:paraId="13BF8D74" w14:textId="77777777" w:rsidR="00F11D18" w:rsidRPr="00A802A4" w:rsidRDefault="00F11D18" w:rsidP="008B7D83">
      <w:pPr>
        <w:rPr>
          <w:rFonts w:cs="Arial"/>
          <w:szCs w:val="24"/>
        </w:rPr>
      </w:pPr>
    </w:p>
    <w:p w14:paraId="24309FAD" w14:textId="77777777" w:rsidR="00F11D18" w:rsidRPr="00A802A4" w:rsidRDefault="00F11D18" w:rsidP="008B7D83">
      <w:pPr>
        <w:rPr>
          <w:rFonts w:cs="Arial"/>
          <w:szCs w:val="24"/>
        </w:rPr>
      </w:pPr>
    </w:p>
    <w:p w14:paraId="786A69EA" w14:textId="77777777" w:rsidR="00F11D18" w:rsidRPr="00A802A4" w:rsidRDefault="00F11D18" w:rsidP="008B7D83">
      <w:pPr>
        <w:rPr>
          <w:rFonts w:cs="Arial"/>
          <w:szCs w:val="24"/>
        </w:rPr>
      </w:pPr>
    </w:p>
    <w:p w14:paraId="6205EB0B" w14:textId="77777777" w:rsidR="00B91EE4" w:rsidRPr="0033672D" w:rsidRDefault="00B91EE4" w:rsidP="00B91EE4">
      <w:pPr>
        <w:sectPr w:rsidR="00B91EE4" w:rsidRPr="0033672D" w:rsidSect="00B91EE4">
          <w:headerReference w:type="default" r:id="rId9"/>
          <w:footerReference w:type="default" r:id="rId10"/>
          <w:headerReference w:type="first" r:id="rId11"/>
          <w:type w:val="continuous"/>
          <w:pgSz w:w="12240" w:h="15840"/>
          <w:pgMar w:top="1418" w:right="1134" w:bottom="1134" w:left="1134" w:header="720" w:footer="624" w:gutter="0"/>
          <w:cols w:space="720"/>
          <w:titlePg/>
          <w:docGrid w:linePitch="299"/>
        </w:sectPr>
      </w:pPr>
      <w:r w:rsidRPr="00A802A4">
        <w:br w:type="page"/>
      </w:r>
    </w:p>
    <w:p w14:paraId="2FA3B939" w14:textId="217914D0" w:rsidR="00B91EE4" w:rsidRPr="00B91EE4" w:rsidRDefault="00D755CE" w:rsidP="00B91EE4">
      <w:pPr>
        <w:shd w:val="clear" w:color="auto" w:fill="80BD26"/>
        <w:spacing w:line="216" w:lineRule="auto"/>
        <w:rPr>
          <w:rFonts w:cs="Arial"/>
          <w:b/>
          <w:color w:val="FFFFFF" w:themeColor="background1"/>
          <w:szCs w:val="24"/>
        </w:rPr>
      </w:pPr>
      <w:r>
        <w:rPr>
          <w:rFonts w:cs="Arial"/>
          <w:b/>
          <w:color w:val="FFFFFF" w:themeColor="background1"/>
          <w:szCs w:val="24"/>
        </w:rPr>
        <w:lastRenderedPageBreak/>
        <w:t>INTRODUCCI</w:t>
      </w:r>
      <w:r w:rsidR="0094341A">
        <w:rPr>
          <w:rFonts w:cs="Arial"/>
          <w:b/>
          <w:color w:val="FFFFFF" w:themeColor="background1"/>
          <w:szCs w:val="24"/>
        </w:rPr>
        <w:t>Ó</w:t>
      </w:r>
      <w:r>
        <w:rPr>
          <w:rFonts w:cs="Arial"/>
          <w:b/>
          <w:color w:val="FFFFFF" w:themeColor="background1"/>
          <w:szCs w:val="24"/>
        </w:rPr>
        <w:t>N</w:t>
      </w:r>
    </w:p>
    <w:p w14:paraId="45C2C0E7" w14:textId="65AB0AF0" w:rsidR="00DE6D95" w:rsidRDefault="00DE6D95" w:rsidP="00DE6D95">
      <w:r>
        <w:t xml:space="preserve">El artículo 21 del Decreto Supremo </w:t>
      </w:r>
      <w:proofErr w:type="spellStart"/>
      <w:r>
        <w:t>Nº</w:t>
      </w:r>
      <w:proofErr w:type="spellEnd"/>
      <w:r>
        <w:t xml:space="preserve"> 40, de 1969, que aprobó el reglamento sobre prevención de riesgos profesionales, establece que los empleadores tienen la obligación de informar oportuna y convenientemente a todos sus trabajadores acerca de los riesgos que entrañan sus labores, de las medidas preventivas y de los métodos de trabajo correctos.</w:t>
      </w:r>
    </w:p>
    <w:p w14:paraId="5B6F434B" w14:textId="77777777" w:rsidR="00DE6D95" w:rsidRDefault="00DE6D95" w:rsidP="000A7B1B">
      <w:pPr>
        <w:spacing w:after="100"/>
      </w:pPr>
      <w:r>
        <w:t>Se debe informar especialmente:</w:t>
      </w:r>
    </w:p>
    <w:p w14:paraId="56758B3B" w14:textId="77777777" w:rsidR="00DE6D95" w:rsidRDefault="00DE6D95" w:rsidP="00DE6D95">
      <w:pPr>
        <w:spacing w:after="100"/>
      </w:pPr>
      <w:r>
        <w:t>a) acerca de los elementos, productos y sustancias que deban utilizar en los procesos de producción o en su trabajo;</w:t>
      </w:r>
    </w:p>
    <w:p w14:paraId="766B415A" w14:textId="77777777" w:rsidR="00DE6D95" w:rsidRDefault="00DE6D95" w:rsidP="00DE6D95">
      <w:pPr>
        <w:spacing w:after="100"/>
      </w:pPr>
      <w:r>
        <w:t>b) sobre la identificación de los mismos (fórmula, sinónimos, aspecto y olor), sobre los límites de exposición permisibles de esos productos;</w:t>
      </w:r>
    </w:p>
    <w:p w14:paraId="3102F555" w14:textId="7D8C9AF7" w:rsidR="00EE2F86" w:rsidRDefault="00DE6D95" w:rsidP="00DE6D95">
      <w:pPr>
        <w:spacing w:after="100"/>
      </w:pPr>
      <w:r>
        <w:t xml:space="preserve">c) acerca de los </w:t>
      </w:r>
      <w:r w:rsidRPr="000A7B1B">
        <w:rPr>
          <w:u w:val="single"/>
        </w:rPr>
        <w:t>peligros para la salud</w:t>
      </w:r>
      <w:r w:rsidR="000A7B1B">
        <w:rPr>
          <w:rStyle w:val="Refdenotaalpie"/>
        </w:rPr>
        <w:footnoteReference w:id="1"/>
      </w:r>
      <w:r>
        <w:t xml:space="preserve"> y sobre las medidas de control y de prevención que deben adoptar para evitar tales riesgos.</w:t>
      </w:r>
    </w:p>
    <w:p w14:paraId="74C95780" w14:textId="3AF6A7A1" w:rsidR="00510451" w:rsidRDefault="000A7B1B" w:rsidP="00B85003">
      <w:r>
        <w:t>Para</w:t>
      </w:r>
      <w:r w:rsidR="009541A1" w:rsidRPr="009541A1">
        <w:t xml:space="preserve"> esto</w:t>
      </w:r>
      <w:r w:rsidR="00510451" w:rsidRPr="009541A1">
        <w:t>, se proporciona este</w:t>
      </w:r>
      <w:r w:rsidR="00D755CE" w:rsidRPr="009541A1">
        <w:t xml:space="preserve"> </w:t>
      </w:r>
      <w:r>
        <w:t xml:space="preserve">instructivo </w:t>
      </w:r>
      <w:r w:rsidR="00510451" w:rsidRPr="009541A1">
        <w:t>c</w:t>
      </w:r>
      <w:r w:rsidR="00D755CE" w:rsidRPr="009541A1">
        <w:t xml:space="preserve">on el fin de ayudar a las empresas a </w:t>
      </w:r>
      <w:r>
        <w:t xml:space="preserve">actualizar </w:t>
      </w:r>
      <w:r w:rsidR="00D755CE" w:rsidRPr="009541A1">
        <w:t xml:space="preserve">su </w:t>
      </w:r>
      <w:r>
        <w:rPr>
          <w:smallCaps/>
        </w:rPr>
        <w:t>obligación de informar (</w:t>
      </w:r>
      <w:proofErr w:type="spellStart"/>
      <w:r>
        <w:rPr>
          <w:smallCaps/>
        </w:rPr>
        <w:t>odi</w:t>
      </w:r>
      <w:proofErr w:type="spellEnd"/>
      <w:r>
        <w:rPr>
          <w:smallCaps/>
        </w:rPr>
        <w:t>)</w:t>
      </w:r>
      <w:r w:rsidR="00510451" w:rsidRPr="009541A1">
        <w:t>,</w:t>
      </w:r>
      <w:r>
        <w:t xml:space="preserve"> en el contexto de la crisis del </w:t>
      </w:r>
      <w:proofErr w:type="spellStart"/>
      <w:r>
        <w:t>COVID</w:t>
      </w:r>
      <w:proofErr w:type="spellEnd"/>
      <w:r>
        <w:t>-19,</w:t>
      </w:r>
      <w:r w:rsidR="00510451" w:rsidRPr="009541A1">
        <w:t xml:space="preserve"> el cual d</w:t>
      </w:r>
      <w:r w:rsidR="00D755CE" w:rsidRPr="009541A1">
        <w:t xml:space="preserve">ebe ser </w:t>
      </w:r>
      <w:r>
        <w:t>generado</w:t>
      </w:r>
      <w:r w:rsidR="00D755CE" w:rsidRPr="009541A1">
        <w:t xml:space="preserve"> y adecuado </w:t>
      </w:r>
      <w:r w:rsidR="00510451" w:rsidRPr="009541A1">
        <w:t>a la realidad de</w:t>
      </w:r>
      <w:r w:rsidR="009541A1" w:rsidRPr="009541A1">
        <w:t>l centro de trabajo</w:t>
      </w:r>
      <w:r w:rsidR="00D755CE" w:rsidRPr="009541A1">
        <w:t>.</w:t>
      </w:r>
    </w:p>
    <w:p w14:paraId="238999A4" w14:textId="0FD7AB25" w:rsidR="000A7B1B" w:rsidRDefault="000A7B1B" w:rsidP="000A7B1B">
      <w:pPr>
        <w:spacing w:after="100"/>
      </w:pPr>
      <w:r>
        <w:t>Se debe considerar:</w:t>
      </w:r>
    </w:p>
    <w:p w14:paraId="1513501D" w14:textId="62309F07" w:rsidR="00B91EE4" w:rsidRDefault="00D755CE" w:rsidP="007E0613">
      <w:pPr>
        <w:shd w:val="clear" w:color="auto" w:fill="FAD3D7" w:themeFill="accent6" w:themeFillTint="33"/>
      </w:pPr>
      <w:r w:rsidRPr="00D755CE">
        <w:t>Los párrafos que se han marcado o destaca</w:t>
      </w:r>
      <w:r w:rsidR="00510451">
        <w:t>do</w:t>
      </w:r>
      <w:r w:rsidRPr="00D755CE">
        <w:t xml:space="preserve">, como éste, </w:t>
      </w:r>
      <w:r w:rsidR="007E0613">
        <w:t>c</w:t>
      </w:r>
      <w:r w:rsidRPr="00D755CE">
        <w:t>orresponden a explicaciones o lineamientos que deben ser borrados en la versión final.</w:t>
      </w:r>
    </w:p>
    <w:p w14:paraId="42EE28E3" w14:textId="578CCE45" w:rsidR="00B91EE4" w:rsidRPr="00DF26A7" w:rsidRDefault="009541A1" w:rsidP="00B85003">
      <w:pPr>
        <w:rPr>
          <w:color w:val="009BCF" w:themeColor="accent2"/>
        </w:rPr>
      </w:pPr>
      <w:r w:rsidRPr="00DF26A7">
        <w:rPr>
          <w:color w:val="009BCF" w:themeColor="accent2"/>
        </w:rPr>
        <w:t xml:space="preserve">Los textos demarcados en color, como este, deben ser </w:t>
      </w:r>
      <w:r w:rsidR="00DF26A7" w:rsidRPr="00DF26A7">
        <w:rPr>
          <w:color w:val="009BCF" w:themeColor="accent2"/>
        </w:rPr>
        <w:t>completados</w:t>
      </w:r>
      <w:r w:rsidRPr="00DF26A7">
        <w:rPr>
          <w:color w:val="009BCF" w:themeColor="accent2"/>
        </w:rPr>
        <w:t xml:space="preserve"> y ajustados a la realidad de</w:t>
      </w:r>
      <w:r w:rsidR="00DF26A7" w:rsidRPr="00DF26A7">
        <w:rPr>
          <w:color w:val="009BCF" w:themeColor="accent2"/>
        </w:rPr>
        <w:t>l centro de trabajo.</w:t>
      </w:r>
    </w:p>
    <w:p w14:paraId="167E937D" w14:textId="45305A67" w:rsidR="00530A18" w:rsidRPr="00A802A4" w:rsidRDefault="00530A18">
      <w:pPr>
        <w:rPr>
          <w:rFonts w:cs="Arial"/>
        </w:rPr>
      </w:pPr>
    </w:p>
    <w:p w14:paraId="46A654E6" w14:textId="77777777" w:rsidR="00B44C69" w:rsidRDefault="00B44C69">
      <w:pPr>
        <w:spacing w:line="240" w:lineRule="auto"/>
        <w:jc w:val="left"/>
        <w:rPr>
          <w:rFonts w:cs="Arial"/>
        </w:rPr>
        <w:sectPr w:rsidR="00B44C69" w:rsidSect="00091EFE">
          <w:headerReference w:type="default" r:id="rId12"/>
          <w:footerReference w:type="default" r:id="rId13"/>
          <w:headerReference w:type="first" r:id="rId14"/>
          <w:type w:val="continuous"/>
          <w:pgSz w:w="12240" w:h="15840"/>
          <w:pgMar w:top="1247" w:right="1134" w:bottom="1588" w:left="1134" w:header="624" w:footer="720" w:gutter="0"/>
          <w:cols w:space="720"/>
          <w:docGrid w:linePitch="326"/>
        </w:sectPr>
      </w:pPr>
    </w:p>
    <w:p w14:paraId="59C6839D" w14:textId="7E54C0D6" w:rsidR="00F11D18" w:rsidRPr="00B91EE4" w:rsidRDefault="00042214" w:rsidP="00B91EE4">
      <w:pPr>
        <w:pStyle w:val="Ttulo1"/>
      </w:pPr>
      <w:bookmarkStart w:id="1" w:name="_Toc40277471"/>
      <w:r w:rsidRPr="00B91EE4">
        <w:lastRenderedPageBreak/>
        <w:t>O</w:t>
      </w:r>
      <w:r w:rsidR="00AF07A2" w:rsidRPr="00B91EE4">
        <w:t>bjetivo</w:t>
      </w:r>
      <w:bookmarkEnd w:id="1"/>
    </w:p>
    <w:p w14:paraId="2FB412ED" w14:textId="77777777" w:rsidR="008B7D83" w:rsidRPr="00440E05" w:rsidRDefault="008B7D83" w:rsidP="00772C77">
      <w:pPr>
        <w:pStyle w:val="Sinespaciado"/>
      </w:pPr>
    </w:p>
    <w:p w14:paraId="7591D058" w14:textId="2B084582" w:rsidR="00643718" w:rsidRDefault="00672922" w:rsidP="002267B0">
      <w:r>
        <w:t xml:space="preserve">Proporcionar los pasos </w:t>
      </w:r>
      <w:r w:rsidR="009528B0">
        <w:t xml:space="preserve">para </w:t>
      </w:r>
      <w:r w:rsidR="001A4F7A">
        <w:t>actualizar la obligación de informar (</w:t>
      </w:r>
      <w:proofErr w:type="spellStart"/>
      <w:r w:rsidR="001A4F7A">
        <w:t>ODI</w:t>
      </w:r>
      <w:proofErr w:type="spellEnd"/>
      <w:r w:rsidR="001A4F7A">
        <w:t>)</w:t>
      </w:r>
      <w:r>
        <w:t>,</w:t>
      </w:r>
      <w:r w:rsidR="00751150" w:rsidRPr="00751150">
        <w:t xml:space="preserve"> </w:t>
      </w:r>
      <w:r>
        <w:t xml:space="preserve">en el contexto de la pandemia </w:t>
      </w:r>
      <w:r w:rsidR="002267B0">
        <w:t>del coronavirus</w:t>
      </w:r>
      <w:r>
        <w:t>,</w:t>
      </w:r>
      <w:r w:rsidR="001A4F7A">
        <w:t xml:space="preserve"> generando un formato especifico que dé cumplimiento con lo indicado en la normativa legal vigente</w:t>
      </w:r>
      <w:r w:rsidR="002267B0">
        <w:t>.</w:t>
      </w:r>
    </w:p>
    <w:p w14:paraId="4B3843EE" w14:textId="77777777" w:rsidR="00981994" w:rsidRDefault="00981994">
      <w:pPr>
        <w:spacing w:line="240" w:lineRule="auto"/>
        <w:jc w:val="left"/>
      </w:pPr>
    </w:p>
    <w:p w14:paraId="341FED06" w14:textId="61E99D8B" w:rsidR="00914D06" w:rsidRPr="00E578A7" w:rsidRDefault="00042214" w:rsidP="00B91EE4">
      <w:pPr>
        <w:pStyle w:val="Ttulo1"/>
      </w:pPr>
      <w:bookmarkStart w:id="2" w:name="_Toc40277472"/>
      <w:r w:rsidRPr="00E578A7">
        <w:t>A</w:t>
      </w:r>
      <w:r w:rsidR="00AF07A2">
        <w:t>lcance</w:t>
      </w:r>
      <w:bookmarkEnd w:id="2"/>
    </w:p>
    <w:p w14:paraId="48896D26" w14:textId="77777777" w:rsidR="00042214" w:rsidRDefault="00042214" w:rsidP="00772C77">
      <w:pPr>
        <w:pStyle w:val="Sinespaciado"/>
      </w:pPr>
    </w:p>
    <w:p w14:paraId="00452FAD" w14:textId="57F153FD" w:rsidR="00914D06" w:rsidRDefault="00751150" w:rsidP="00751150">
      <w:r w:rsidRPr="00751150">
        <w:t xml:space="preserve">Este </w:t>
      </w:r>
      <w:r w:rsidR="001A4F7A">
        <w:t>instructivo</w:t>
      </w:r>
      <w:r w:rsidRPr="00751150">
        <w:t xml:space="preserve"> debe </w:t>
      </w:r>
      <w:r w:rsidR="008B195B">
        <w:t xml:space="preserve">ser </w:t>
      </w:r>
      <w:r w:rsidR="00672922">
        <w:t xml:space="preserve">aplicado </w:t>
      </w:r>
      <w:r w:rsidR="001A4F7A">
        <w:t>p</w:t>
      </w:r>
      <w:r w:rsidR="002267B0">
        <w:t>a</w:t>
      </w:r>
      <w:r w:rsidR="001A4F7A">
        <w:t xml:space="preserve">ra actualizar la </w:t>
      </w:r>
      <w:proofErr w:type="spellStart"/>
      <w:r w:rsidR="001A4F7A">
        <w:t>ODI</w:t>
      </w:r>
      <w:proofErr w:type="spellEnd"/>
      <w:r w:rsidR="001A4F7A">
        <w:t xml:space="preserve"> de</w:t>
      </w:r>
      <w:r w:rsidR="00672922">
        <w:t xml:space="preserve"> tod</w:t>
      </w:r>
      <w:r w:rsidR="002267B0">
        <w:t>a</w:t>
      </w:r>
      <w:r w:rsidR="008B195B">
        <w:t>s l</w:t>
      </w:r>
      <w:r w:rsidR="001A4F7A">
        <w:t>o</w:t>
      </w:r>
      <w:r w:rsidR="008B195B">
        <w:t>s</w:t>
      </w:r>
      <w:r w:rsidR="002267B0">
        <w:t xml:space="preserve"> trabajadores </w:t>
      </w:r>
      <w:r w:rsidR="001A4F7A">
        <w:t xml:space="preserve">dependientes de </w:t>
      </w:r>
      <w:sdt>
        <w:sdtPr>
          <w:rPr>
            <w:b/>
          </w:rPr>
          <w:alias w:val="Compañía"/>
          <w:tag w:val=""/>
          <w:id w:val="433485278"/>
          <w:placeholder>
            <w:docPart w:val="6363ABB29D8B4B04B90CC515A5305B62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C144BE" w:rsidRPr="00C144BE">
            <w:rPr>
              <w:b/>
            </w:rPr>
            <w:t>&lt;NOMBRE DE LA ENTIDAD&gt;</w:t>
          </w:r>
        </w:sdtContent>
      </w:sdt>
      <w:r w:rsidR="002267B0">
        <w:t xml:space="preserve">, indistintamente del </w:t>
      </w:r>
      <w:r w:rsidR="001A4F7A">
        <w:t>centro de trabajo que tengan asignado</w:t>
      </w:r>
      <w:r w:rsidR="00610F73">
        <w:t>.</w:t>
      </w:r>
    </w:p>
    <w:p w14:paraId="7823AF62" w14:textId="77777777" w:rsidR="00981994" w:rsidRDefault="00981994" w:rsidP="00751150"/>
    <w:p w14:paraId="75DF8CAE" w14:textId="745E2D1B" w:rsidR="00AA429E" w:rsidRDefault="00717863" w:rsidP="00B91EE4">
      <w:pPr>
        <w:pStyle w:val="Ttulo1"/>
      </w:pPr>
      <w:bookmarkStart w:id="3" w:name="_Toc40277473"/>
      <w:r>
        <w:t>R</w:t>
      </w:r>
      <w:r w:rsidR="00AF07A2">
        <w:t>esponsabilidad</w:t>
      </w:r>
      <w:bookmarkEnd w:id="3"/>
    </w:p>
    <w:p w14:paraId="1E23AB15" w14:textId="0FBA06C4" w:rsidR="00921DD2" w:rsidRDefault="00921DD2" w:rsidP="00772C77">
      <w:pPr>
        <w:pStyle w:val="Sinespaciado"/>
      </w:pPr>
    </w:p>
    <w:p w14:paraId="6EA23B95" w14:textId="1977A89E" w:rsidR="00197A70" w:rsidRPr="00197A70" w:rsidRDefault="00197A70" w:rsidP="00197A70">
      <w:pPr>
        <w:spacing w:after="40"/>
        <w:rPr>
          <w:b/>
          <w:smallCaps/>
          <w:u w:val="single"/>
        </w:rPr>
      </w:pPr>
      <w:r w:rsidRPr="00197A70">
        <w:rPr>
          <w:b/>
          <w:smallCaps/>
          <w:u w:val="single"/>
        </w:rPr>
        <w:t>Entidad empleadora</w:t>
      </w:r>
    </w:p>
    <w:p w14:paraId="077AF2BC" w14:textId="4432D4CA" w:rsidR="0051696F" w:rsidRDefault="00B45228" w:rsidP="0051696F">
      <w:pPr>
        <w:pStyle w:val="Prrafodelista"/>
        <w:ind w:left="357" w:hanging="357"/>
      </w:pPr>
      <w:r>
        <w:t xml:space="preserve">Capacitar a los trabajadores </w:t>
      </w:r>
      <w:r w:rsidR="00113B1C">
        <w:t xml:space="preserve">en </w:t>
      </w:r>
      <w:r w:rsidR="00113B1C" w:rsidRPr="00113B1C">
        <w:t xml:space="preserve">las medidas preventivas y </w:t>
      </w:r>
      <w:r w:rsidR="00113B1C">
        <w:t>en</w:t>
      </w:r>
      <w:r w:rsidR="00113B1C" w:rsidRPr="00113B1C">
        <w:t xml:space="preserve"> los métodos de trabajo correctos</w:t>
      </w:r>
      <w:r w:rsidR="00113B1C">
        <w:t xml:space="preserve"> que se deben aplicar para prevenir los </w:t>
      </w:r>
      <w:r w:rsidR="00113B1C" w:rsidRPr="00113B1C">
        <w:t>riesgos que entrañan sus labores</w:t>
      </w:r>
      <w:r w:rsidR="00F32C31">
        <w:t>.</w:t>
      </w:r>
    </w:p>
    <w:p w14:paraId="56DF8239" w14:textId="23966956" w:rsidR="0051696F" w:rsidRDefault="00113B1C" w:rsidP="0051696F">
      <w:pPr>
        <w:pStyle w:val="Prrafodelista"/>
        <w:ind w:left="357" w:hanging="357"/>
      </w:pPr>
      <w:r>
        <w:t>Generar un d</w:t>
      </w:r>
      <w:r w:rsidRPr="00113B1C">
        <w:t>ocumento</w:t>
      </w:r>
      <w:r>
        <w:t xml:space="preserve"> (formato)</w:t>
      </w:r>
      <w:r w:rsidRPr="00113B1C">
        <w:t xml:space="preserve"> </w:t>
      </w:r>
      <w:r>
        <w:t xml:space="preserve">para </w:t>
      </w:r>
      <w:r w:rsidR="00444573">
        <w:t>comunicar</w:t>
      </w:r>
      <w:r>
        <w:t xml:space="preserve"> </w:t>
      </w:r>
      <w:r w:rsidR="00444573">
        <w:t xml:space="preserve">la información que exige la </w:t>
      </w:r>
      <w:proofErr w:type="spellStart"/>
      <w:r w:rsidR="00444573">
        <w:t>ODI</w:t>
      </w:r>
      <w:proofErr w:type="spellEnd"/>
      <w:r w:rsidR="00444573">
        <w:t xml:space="preserve"> (r</w:t>
      </w:r>
      <w:r w:rsidR="00444573" w:rsidRPr="00444573">
        <w:t xml:space="preserve">iesgos que entrañan </w:t>
      </w:r>
      <w:r w:rsidR="00444573">
        <w:t>las</w:t>
      </w:r>
      <w:r w:rsidR="00444573" w:rsidRPr="00444573">
        <w:t xml:space="preserve"> labores, medidas preventivas y métodos de trabajo correctos.</w:t>
      </w:r>
      <w:r w:rsidR="00444573">
        <w:t xml:space="preserve">) en el contexto del </w:t>
      </w:r>
      <w:proofErr w:type="spellStart"/>
      <w:r w:rsidR="00444573">
        <w:t>COVID</w:t>
      </w:r>
      <w:proofErr w:type="spellEnd"/>
      <w:r w:rsidR="00444573">
        <w:t>-19</w:t>
      </w:r>
      <w:r w:rsidR="0051696F">
        <w:t>.</w:t>
      </w:r>
    </w:p>
    <w:p w14:paraId="5C53C934" w14:textId="5E6D3C91" w:rsidR="00444573" w:rsidRDefault="00444573" w:rsidP="0051696F">
      <w:pPr>
        <w:pStyle w:val="Prrafodelista"/>
        <w:ind w:left="357" w:hanging="357"/>
      </w:pPr>
      <w:r>
        <w:t xml:space="preserve">Incorporar la actualización del </w:t>
      </w:r>
      <w:proofErr w:type="spellStart"/>
      <w:r>
        <w:t>ODI</w:t>
      </w:r>
      <w:proofErr w:type="spellEnd"/>
      <w:r>
        <w:t xml:space="preserve"> en el </w:t>
      </w:r>
      <w:r w:rsidRPr="0051696F">
        <w:rPr>
          <w:color w:val="009BCF" w:themeColor="accent2"/>
        </w:rPr>
        <w:t>reglamento interno de higiene y seguridad / reglamento de orden, higiene y seguridad.</w:t>
      </w:r>
    </w:p>
    <w:p w14:paraId="68E4AC5B" w14:textId="4646774C" w:rsidR="00176F03" w:rsidRPr="0051696F" w:rsidRDefault="00197A70" w:rsidP="00717863">
      <w:pPr>
        <w:pStyle w:val="Prrafodelista"/>
        <w:ind w:left="357" w:hanging="357"/>
      </w:pPr>
      <w:r>
        <w:t xml:space="preserve">Comunicar a todos los trabajadores </w:t>
      </w:r>
      <w:r w:rsidR="003B714C">
        <w:t xml:space="preserve">la </w:t>
      </w:r>
      <w:r w:rsidR="00444573">
        <w:t xml:space="preserve">obligación de informar </w:t>
      </w:r>
      <w:r w:rsidR="003B714C">
        <w:t>que le aplica, dejando registro escrito de esta entrega.</w:t>
      </w:r>
      <w:r>
        <w:t xml:space="preserve"> </w:t>
      </w:r>
    </w:p>
    <w:p w14:paraId="3DE557EC" w14:textId="77777777" w:rsidR="0051696F" w:rsidRPr="0051696F" w:rsidRDefault="0051696F" w:rsidP="0051696F">
      <w:pPr>
        <w:pStyle w:val="Prrafodelista"/>
        <w:numPr>
          <w:ilvl w:val="0"/>
          <w:numId w:val="0"/>
        </w:numPr>
        <w:ind w:left="357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4" w:space="0" w:color="80BD26" w:themeColor="background2"/>
        </w:tblBorders>
        <w:shd w:val="clear" w:color="auto" w:fill="FAD3D7" w:themeFill="accent6" w:themeFillTint="33"/>
        <w:tblLook w:val="04A0" w:firstRow="1" w:lastRow="0" w:firstColumn="1" w:lastColumn="0" w:noHBand="0" w:noVBand="1"/>
      </w:tblPr>
      <w:tblGrid>
        <w:gridCol w:w="1414"/>
        <w:gridCol w:w="8558"/>
      </w:tblGrid>
      <w:tr w:rsidR="0051696F" w14:paraId="6241809D" w14:textId="77777777" w:rsidTr="00113B1C">
        <w:tc>
          <w:tcPr>
            <w:tcW w:w="1413" w:type="dxa"/>
            <w:shd w:val="clear" w:color="auto" w:fill="auto"/>
          </w:tcPr>
          <w:p w14:paraId="513D2F89" w14:textId="77777777" w:rsidR="0051696F" w:rsidRDefault="0051696F" w:rsidP="00113B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EFEFA4" wp14:editId="60C90991">
                  <wp:extent cx="540000" cy="540000"/>
                  <wp:effectExtent l="0" t="0" r="0" b="0"/>
                  <wp:docPr id="1019" name="Gráfico 1019" descr="Adverte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warning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9" w:type="dxa"/>
            <w:shd w:val="clear" w:color="auto" w:fill="FAD3D7" w:themeFill="accent6" w:themeFillTint="33"/>
          </w:tcPr>
          <w:p w14:paraId="33556EC4" w14:textId="77777777" w:rsidR="0051696F" w:rsidRPr="00662147" w:rsidRDefault="0051696F" w:rsidP="00772C77">
            <w:pPr>
              <w:pStyle w:val="Sinespaciado"/>
            </w:pPr>
          </w:p>
          <w:p w14:paraId="621416BF" w14:textId="1C14605B" w:rsidR="00444573" w:rsidRDefault="0051696F" w:rsidP="00444573">
            <w:pPr>
              <w:spacing w:after="0" w:line="24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Es recomendable incorporar </w:t>
            </w:r>
            <w:r w:rsidR="00142BD0">
              <w:rPr>
                <w:i/>
                <w:sz w:val="20"/>
              </w:rPr>
              <w:t xml:space="preserve">en </w:t>
            </w:r>
            <w:r>
              <w:rPr>
                <w:i/>
                <w:sz w:val="20"/>
              </w:rPr>
              <w:t>el</w:t>
            </w:r>
            <w:r>
              <w:t xml:space="preserve"> </w:t>
            </w:r>
            <w:r w:rsidRPr="0051696F">
              <w:rPr>
                <w:i/>
                <w:sz w:val="20"/>
              </w:rPr>
              <w:t>reglamento interno de higiene y seguridad / reglamento de orden, higiene y seguridad</w:t>
            </w:r>
            <w:r>
              <w:rPr>
                <w:i/>
                <w:sz w:val="20"/>
              </w:rPr>
              <w:t xml:space="preserve"> - según sea el caso </w:t>
            </w:r>
            <w:r w:rsidR="00444573">
              <w:rPr>
                <w:i/>
                <w:sz w:val="20"/>
              </w:rPr>
              <w:t>–</w:t>
            </w:r>
            <w:r>
              <w:rPr>
                <w:i/>
                <w:sz w:val="20"/>
              </w:rPr>
              <w:t xml:space="preserve"> la</w:t>
            </w:r>
            <w:r w:rsidR="00444573">
              <w:rPr>
                <w:i/>
                <w:sz w:val="20"/>
              </w:rPr>
              <w:t xml:space="preserve"> actualización de la</w:t>
            </w:r>
            <w:r>
              <w:rPr>
                <w:i/>
                <w:sz w:val="20"/>
              </w:rPr>
              <w:t xml:space="preserve"> </w:t>
            </w:r>
            <w:r w:rsidR="00444573">
              <w:rPr>
                <w:i/>
                <w:sz w:val="20"/>
              </w:rPr>
              <w:t>Obligación de Informar (</w:t>
            </w:r>
            <w:proofErr w:type="spellStart"/>
            <w:r w:rsidR="00444573">
              <w:rPr>
                <w:i/>
                <w:sz w:val="20"/>
              </w:rPr>
              <w:t>ODI</w:t>
            </w:r>
            <w:proofErr w:type="spellEnd"/>
            <w:r w:rsidR="00444573">
              <w:rPr>
                <w:i/>
                <w:sz w:val="20"/>
              </w:rPr>
              <w:t xml:space="preserve">) en el contexto del </w:t>
            </w:r>
            <w:proofErr w:type="spellStart"/>
            <w:r w:rsidR="00444573">
              <w:rPr>
                <w:i/>
                <w:sz w:val="20"/>
              </w:rPr>
              <w:t>COVID</w:t>
            </w:r>
            <w:proofErr w:type="spellEnd"/>
            <w:r w:rsidR="00444573">
              <w:rPr>
                <w:i/>
                <w:sz w:val="20"/>
              </w:rPr>
              <w:t>-19.</w:t>
            </w:r>
          </w:p>
          <w:p w14:paraId="54C153C1" w14:textId="77777777" w:rsidR="00444573" w:rsidRPr="00444573" w:rsidRDefault="00444573" w:rsidP="00444573">
            <w:pPr>
              <w:spacing w:after="0" w:line="240" w:lineRule="auto"/>
              <w:rPr>
                <w:i/>
                <w:sz w:val="10"/>
                <w:szCs w:val="10"/>
              </w:rPr>
            </w:pPr>
          </w:p>
          <w:p w14:paraId="0545F2E9" w14:textId="62C2584B" w:rsidR="0051696F" w:rsidRDefault="00444573" w:rsidP="00444573">
            <w:pPr>
              <w:spacing w:after="0" w:line="24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Lo anterior, con el objeto de que las medidas preventivas y los métodos de trabajo correcto que en </w:t>
            </w:r>
            <w:proofErr w:type="spellStart"/>
            <w:r>
              <w:rPr>
                <w:i/>
                <w:sz w:val="20"/>
              </w:rPr>
              <w:t>el</w:t>
            </w:r>
            <w:proofErr w:type="spellEnd"/>
            <w:r>
              <w:rPr>
                <w:i/>
                <w:sz w:val="20"/>
              </w:rPr>
              <w:t xml:space="preserve"> se describen, pasen a ser obligatorios para los trabajadores</w:t>
            </w:r>
            <w:r w:rsidR="00142BD0">
              <w:rPr>
                <w:i/>
                <w:sz w:val="20"/>
              </w:rPr>
              <w:t>.</w:t>
            </w:r>
          </w:p>
          <w:p w14:paraId="67848725" w14:textId="77777777" w:rsidR="0051696F" w:rsidRPr="00B16CF8" w:rsidRDefault="0051696F" w:rsidP="00113B1C">
            <w:pPr>
              <w:spacing w:after="0" w:line="240" w:lineRule="auto"/>
              <w:rPr>
                <w:i/>
              </w:rPr>
            </w:pPr>
          </w:p>
        </w:tc>
      </w:tr>
    </w:tbl>
    <w:p w14:paraId="1A52586F" w14:textId="38634E9B" w:rsidR="00142BD0" w:rsidRDefault="00142BD0" w:rsidP="0051696F"/>
    <w:p w14:paraId="54CB60C8" w14:textId="77777777" w:rsidR="00142BD0" w:rsidRDefault="00142BD0">
      <w:pPr>
        <w:spacing w:after="0" w:line="240" w:lineRule="auto"/>
        <w:jc w:val="left"/>
      </w:pPr>
      <w:r>
        <w:br w:type="page"/>
      </w:r>
    </w:p>
    <w:p w14:paraId="715D0BF7" w14:textId="42A235B7" w:rsidR="008D4184" w:rsidRPr="00197A70" w:rsidRDefault="00763B3A" w:rsidP="008D4184">
      <w:pPr>
        <w:spacing w:after="40"/>
        <w:rPr>
          <w:b/>
          <w:smallCaps/>
          <w:u w:val="single"/>
        </w:rPr>
      </w:pPr>
      <w:r>
        <w:rPr>
          <w:b/>
          <w:smallCaps/>
          <w:u w:val="single"/>
        </w:rPr>
        <w:lastRenderedPageBreak/>
        <w:t>Trabajadores</w:t>
      </w:r>
    </w:p>
    <w:p w14:paraId="74611EA1" w14:textId="206D6577" w:rsidR="00763B3A" w:rsidRDefault="00763B3A" w:rsidP="008D4184">
      <w:pPr>
        <w:pStyle w:val="Prrafodelista"/>
        <w:ind w:left="357" w:hanging="357"/>
      </w:pPr>
      <w:r>
        <w:t>C</w:t>
      </w:r>
      <w:r w:rsidRPr="00763B3A">
        <w:t xml:space="preserve">umplir </w:t>
      </w:r>
      <w:r>
        <w:t xml:space="preserve">con los </w:t>
      </w:r>
      <w:r w:rsidRPr="00113B1C">
        <w:t xml:space="preserve">medidas preventivas y </w:t>
      </w:r>
      <w:r>
        <w:t>en</w:t>
      </w:r>
      <w:r w:rsidRPr="00113B1C">
        <w:t xml:space="preserve"> los métodos de trabajo correctos</w:t>
      </w:r>
      <w:r>
        <w:t xml:space="preserve"> </w:t>
      </w:r>
      <w:r w:rsidRPr="00763B3A">
        <w:t>que se deben aplicar para prevenir los riesgos que entrañan sus labores</w:t>
      </w:r>
    </w:p>
    <w:p w14:paraId="1360155C" w14:textId="5FD5EC6C" w:rsidR="00763B3A" w:rsidRDefault="00763B3A" w:rsidP="008D4184">
      <w:pPr>
        <w:pStyle w:val="Prrafodelista"/>
        <w:ind w:left="357" w:hanging="357"/>
      </w:pPr>
      <w:r>
        <w:t>Participar activamente en las capacitaciones relacionadas con la obligación de informar (</w:t>
      </w:r>
      <w:proofErr w:type="spellStart"/>
      <w:r>
        <w:t>ODI</w:t>
      </w:r>
      <w:proofErr w:type="spellEnd"/>
      <w:r>
        <w:t xml:space="preserve">) que posee la entidad empleadora </w:t>
      </w:r>
    </w:p>
    <w:p w14:paraId="19A0F72C" w14:textId="1B9EC7FF" w:rsidR="008D4184" w:rsidRDefault="00763B3A" w:rsidP="008D4184">
      <w:pPr>
        <w:pStyle w:val="Prrafodelista"/>
        <w:ind w:left="357" w:hanging="357"/>
      </w:pPr>
      <w:r>
        <w:t>U</w:t>
      </w:r>
      <w:r w:rsidRPr="00763B3A">
        <w:t xml:space="preserve">tilizar y cuidar los elementos de protección personal e instrumentos de prevención </w:t>
      </w:r>
      <w:r>
        <w:t xml:space="preserve">que deben utilizar en el marco de las </w:t>
      </w:r>
      <w:r w:rsidRPr="00113B1C">
        <w:t>medidas preventivas y los métodos de trabajo correctos</w:t>
      </w:r>
      <w:r>
        <w:t xml:space="preserve"> del </w:t>
      </w:r>
      <w:proofErr w:type="spellStart"/>
      <w:r>
        <w:t>ODI</w:t>
      </w:r>
      <w:proofErr w:type="spellEnd"/>
      <w:r w:rsidRPr="00763B3A">
        <w:t>.</w:t>
      </w:r>
    </w:p>
    <w:p w14:paraId="356B4FF0" w14:textId="7E3C3930" w:rsidR="00763B3A" w:rsidRDefault="00763B3A" w:rsidP="008D4184">
      <w:pPr>
        <w:pStyle w:val="Prrafodelista"/>
        <w:ind w:left="357" w:hanging="357"/>
      </w:pPr>
      <w:r>
        <w:t xml:space="preserve">Avisar cualquier </w:t>
      </w:r>
      <w:r w:rsidRPr="00763B3A">
        <w:t>riesgos que entrañan sus labores</w:t>
      </w:r>
      <w:r>
        <w:t xml:space="preserve"> que no esté contenido en la </w:t>
      </w:r>
      <w:proofErr w:type="spellStart"/>
      <w:r>
        <w:t>ODI</w:t>
      </w:r>
      <w:proofErr w:type="spellEnd"/>
      <w:r>
        <w:t xml:space="preserve"> inicial o sus posteriores actualizaciones.</w:t>
      </w:r>
    </w:p>
    <w:p w14:paraId="676ADCF9" w14:textId="2F348027" w:rsidR="000A15CE" w:rsidRDefault="000A15CE" w:rsidP="000A15CE"/>
    <w:p w14:paraId="0C251217" w14:textId="566785A9" w:rsidR="000A15CE" w:rsidRDefault="000A15CE" w:rsidP="000A15CE"/>
    <w:p w14:paraId="5C7F995B" w14:textId="262B26A8" w:rsidR="000A15CE" w:rsidRDefault="000A15CE" w:rsidP="000A15CE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4" w:space="0" w:color="80BD26" w:themeColor="background2"/>
        </w:tblBorders>
        <w:shd w:val="clear" w:color="auto" w:fill="FAD3D7" w:themeFill="accent6" w:themeFillTint="33"/>
        <w:tblLook w:val="04A0" w:firstRow="1" w:lastRow="0" w:firstColumn="1" w:lastColumn="0" w:noHBand="0" w:noVBand="1"/>
      </w:tblPr>
      <w:tblGrid>
        <w:gridCol w:w="1414"/>
        <w:gridCol w:w="8558"/>
      </w:tblGrid>
      <w:tr w:rsidR="000A15CE" w14:paraId="35B5BC12" w14:textId="77777777" w:rsidTr="003C38FD">
        <w:tc>
          <w:tcPr>
            <w:tcW w:w="1413" w:type="dxa"/>
            <w:shd w:val="clear" w:color="auto" w:fill="auto"/>
          </w:tcPr>
          <w:p w14:paraId="44A6FC2C" w14:textId="77777777" w:rsidR="000A15CE" w:rsidRDefault="000A15CE" w:rsidP="003C38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FCE1AC" wp14:editId="5B6A42DF">
                  <wp:extent cx="540000" cy="540000"/>
                  <wp:effectExtent l="0" t="0" r="0" b="0"/>
                  <wp:docPr id="2992" name="Gráfico 2992" descr="Adverte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warning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9" w:type="dxa"/>
            <w:shd w:val="clear" w:color="auto" w:fill="FAD3D7" w:themeFill="accent6" w:themeFillTint="33"/>
          </w:tcPr>
          <w:p w14:paraId="55250D42" w14:textId="77777777" w:rsidR="000A15CE" w:rsidRPr="00662147" w:rsidRDefault="000A15CE" w:rsidP="003C38FD">
            <w:pPr>
              <w:pStyle w:val="Sinespaciado"/>
            </w:pPr>
          </w:p>
          <w:p w14:paraId="097A7EB0" w14:textId="77777777" w:rsidR="000A15CE" w:rsidRPr="00AC73AD" w:rsidRDefault="000A15CE" w:rsidP="003C38FD">
            <w:pPr>
              <w:spacing w:after="60" w:line="240" w:lineRule="auto"/>
              <w:rPr>
                <w:i/>
                <w:sz w:val="20"/>
              </w:rPr>
            </w:pPr>
            <w:r w:rsidRPr="00AC73AD">
              <w:rPr>
                <w:i/>
                <w:sz w:val="20"/>
              </w:rPr>
              <w:t>Importante</w:t>
            </w:r>
          </w:p>
          <w:p w14:paraId="4157F7F7" w14:textId="77777777" w:rsidR="000A15CE" w:rsidRPr="00AC73AD" w:rsidRDefault="000A15CE" w:rsidP="003C38FD">
            <w:pPr>
              <w:spacing w:after="60" w:line="240" w:lineRule="auto"/>
              <w:rPr>
                <w:i/>
                <w:sz w:val="20"/>
              </w:rPr>
            </w:pPr>
            <w:r w:rsidRPr="00AC73AD">
              <w:rPr>
                <w:i/>
                <w:sz w:val="20"/>
              </w:rPr>
              <w:t>A continuación se entrega un formato tipo para cumplir con esta obligación, el cual debe ser revisado y ajustado a la necesidad de las actividades que se efectúan en la empresa.</w:t>
            </w:r>
          </w:p>
          <w:p w14:paraId="66AB7237" w14:textId="39158562" w:rsidR="000A15CE" w:rsidRPr="00AC73AD" w:rsidRDefault="000A15CE" w:rsidP="000A15CE">
            <w:pPr>
              <w:spacing w:after="60" w:line="240" w:lineRule="auto"/>
              <w:rPr>
                <w:i/>
                <w:sz w:val="20"/>
              </w:rPr>
            </w:pPr>
            <w:r w:rsidRPr="00AC73AD">
              <w:rPr>
                <w:i/>
                <w:sz w:val="20"/>
              </w:rPr>
              <w:t>No olvide revisar las instrucciones para los puntos indicados en el mismo.</w:t>
            </w:r>
          </w:p>
          <w:p w14:paraId="46F4BAF9" w14:textId="5C8EA060" w:rsidR="000A15CE" w:rsidRPr="006033AD" w:rsidRDefault="000A15CE" w:rsidP="000A15CE">
            <w:pPr>
              <w:spacing w:after="60" w:line="240" w:lineRule="auto"/>
              <w:rPr>
                <w:i/>
                <w:sz w:val="10"/>
              </w:rPr>
            </w:pPr>
          </w:p>
        </w:tc>
      </w:tr>
    </w:tbl>
    <w:p w14:paraId="6076B267" w14:textId="77777777" w:rsidR="000A15CE" w:rsidRDefault="000A15CE" w:rsidP="000A15CE"/>
    <w:p w14:paraId="08C3FC5B" w14:textId="67688701" w:rsidR="00DF46DE" w:rsidRDefault="00DF46DE">
      <w:pPr>
        <w:spacing w:after="0" w:line="240" w:lineRule="auto"/>
        <w:jc w:val="left"/>
      </w:pPr>
      <w:r>
        <w:br w:type="page"/>
      </w:r>
    </w:p>
    <w:p w14:paraId="068488C9" w14:textId="37DA0440" w:rsidR="00BE1346" w:rsidRDefault="00BE1346" w:rsidP="00BE1346">
      <w:pPr>
        <w:pStyle w:val="Ttulo1"/>
      </w:pPr>
      <w:bookmarkStart w:id="4" w:name="_Toc40277480"/>
      <w:r>
        <w:lastRenderedPageBreak/>
        <w:t xml:space="preserve">Formato </w:t>
      </w:r>
      <w:bookmarkEnd w:id="4"/>
      <w:r>
        <w:t xml:space="preserve">tipo </w:t>
      </w:r>
      <w:proofErr w:type="spellStart"/>
      <w:r>
        <w:t>ODI</w:t>
      </w:r>
      <w:proofErr w:type="spellEnd"/>
    </w:p>
    <w:p w14:paraId="25802C56" w14:textId="77777777" w:rsidR="00BE1346" w:rsidRPr="00772C77" w:rsidRDefault="00BE1346" w:rsidP="00BE1346">
      <w:pPr>
        <w:pStyle w:val="Sinespaciado"/>
        <w:rPr>
          <w:rStyle w:val="Ttulodellibro"/>
          <w:b w:val="0"/>
          <w:bCs w:val="0"/>
          <w:smallCaps w:val="0"/>
          <w:spacing w:val="0"/>
        </w:rPr>
      </w:pPr>
    </w:p>
    <w:p w14:paraId="4131A440" w14:textId="58F0588B" w:rsidR="00BE1346" w:rsidRPr="0071239E" w:rsidRDefault="00BE1346" w:rsidP="00BE1346">
      <w:pPr>
        <w:pStyle w:val="Ttulo2"/>
        <w:jc w:val="center"/>
        <w:rPr>
          <w:rStyle w:val="Ttulodellibro"/>
          <w:b/>
          <w:bCs/>
          <w:smallCaps w:val="0"/>
          <w:spacing w:val="0"/>
        </w:rPr>
      </w:pPr>
      <w:bookmarkStart w:id="5" w:name="_Toc40277481"/>
      <w:r w:rsidRPr="0071239E">
        <w:rPr>
          <w:rStyle w:val="Ttulodellibro"/>
          <w:b/>
          <w:bCs/>
          <w:smallCaps w:val="0"/>
          <w:spacing w:val="0"/>
        </w:rPr>
        <w:t xml:space="preserve">Obligación de informar </w:t>
      </w:r>
      <w:proofErr w:type="spellStart"/>
      <w:r w:rsidRPr="0071239E">
        <w:rPr>
          <w:rStyle w:val="Ttulodellibro"/>
          <w:b/>
          <w:bCs/>
          <w:smallCaps w:val="0"/>
          <w:spacing w:val="0"/>
        </w:rPr>
        <w:t>COVID</w:t>
      </w:r>
      <w:proofErr w:type="spellEnd"/>
      <w:r w:rsidRPr="0071239E">
        <w:rPr>
          <w:rStyle w:val="Ttulodellibro"/>
          <w:b/>
          <w:bCs/>
          <w:smallCaps w:val="0"/>
          <w:spacing w:val="0"/>
        </w:rPr>
        <w:t>-19</w:t>
      </w:r>
      <w:bookmarkEnd w:id="5"/>
    </w:p>
    <w:p w14:paraId="28771041" w14:textId="77777777" w:rsidR="00BE1346" w:rsidRPr="0065200C" w:rsidRDefault="00BE1346" w:rsidP="00BE1346">
      <w:pPr>
        <w:spacing w:after="40"/>
        <w:rPr>
          <w:b/>
          <w:bCs/>
          <w:smallCaps/>
        </w:rPr>
      </w:pPr>
      <w:r w:rsidRPr="0065200C">
        <w:rPr>
          <w:b/>
          <w:bCs/>
          <w:smallCaps/>
        </w:rPr>
        <w:t xml:space="preserve">Información </w:t>
      </w:r>
      <w:r>
        <w:rPr>
          <w:b/>
          <w:bCs/>
          <w:smallCaps/>
        </w:rPr>
        <w:t>del trabajador</w:t>
      </w:r>
    </w:p>
    <w:tbl>
      <w:tblPr>
        <w:tblStyle w:val="Tablaconcuadrcula"/>
        <w:tblW w:w="49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836"/>
        <w:gridCol w:w="283"/>
        <w:gridCol w:w="1985"/>
        <w:gridCol w:w="2779"/>
      </w:tblGrid>
      <w:tr w:rsidR="00BE1346" w:rsidRPr="00AC7ADD" w14:paraId="7634AEE9" w14:textId="77777777" w:rsidTr="003C38FD">
        <w:trPr>
          <w:trHeight w:val="340"/>
        </w:trPr>
        <w:tc>
          <w:tcPr>
            <w:tcW w:w="1980" w:type="dxa"/>
            <w:tcBorders>
              <w:right w:val="single" w:sz="4" w:space="0" w:color="808080" w:themeColor="background1" w:themeShade="80"/>
            </w:tcBorders>
            <w:vAlign w:val="center"/>
          </w:tcPr>
          <w:p w14:paraId="7AB761C1" w14:textId="77777777" w:rsidR="00BE1346" w:rsidRPr="00AC7ADD" w:rsidRDefault="00BE1346" w:rsidP="003C38FD">
            <w:pPr>
              <w:spacing w:after="0" w:line="240" w:lineRule="auto"/>
              <w:jc w:val="left"/>
              <w:rPr>
                <w:sz w:val="22"/>
              </w:rPr>
            </w:pPr>
            <w:r w:rsidRPr="00AC7ADD">
              <w:rPr>
                <w:sz w:val="22"/>
              </w:rPr>
              <w:t>Apellido Paterno</w:t>
            </w:r>
          </w:p>
        </w:tc>
        <w:tc>
          <w:tcPr>
            <w:tcW w:w="28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82E28A4" w14:textId="77777777" w:rsidR="00BE1346" w:rsidRPr="00AC7ADD" w:rsidRDefault="00BE1346" w:rsidP="003C38FD">
            <w:pPr>
              <w:spacing w:after="0" w:line="240" w:lineRule="auto"/>
              <w:jc w:val="left"/>
              <w:rPr>
                <w:color w:val="696969"/>
                <w:sz w:val="22"/>
              </w:rPr>
            </w:pPr>
          </w:p>
        </w:tc>
        <w:tc>
          <w:tcPr>
            <w:tcW w:w="283" w:type="dxa"/>
            <w:tcBorders>
              <w:left w:val="single" w:sz="4" w:space="0" w:color="808080" w:themeColor="background1" w:themeShade="80"/>
            </w:tcBorders>
            <w:vAlign w:val="center"/>
          </w:tcPr>
          <w:p w14:paraId="4DD9FB69" w14:textId="77777777" w:rsidR="00BE1346" w:rsidRPr="00AC7ADD" w:rsidRDefault="00BE1346" w:rsidP="003C38FD">
            <w:pPr>
              <w:spacing w:after="0" w:line="240" w:lineRule="auto"/>
              <w:jc w:val="left"/>
              <w:rPr>
                <w:sz w:val="22"/>
              </w:rPr>
            </w:pPr>
          </w:p>
        </w:tc>
        <w:tc>
          <w:tcPr>
            <w:tcW w:w="1985" w:type="dxa"/>
            <w:tcBorders>
              <w:right w:val="single" w:sz="4" w:space="0" w:color="808080" w:themeColor="background1" w:themeShade="80"/>
            </w:tcBorders>
            <w:vAlign w:val="center"/>
          </w:tcPr>
          <w:p w14:paraId="3E8ED133" w14:textId="77777777" w:rsidR="00BE1346" w:rsidRPr="00AC7ADD" w:rsidRDefault="00BE1346" w:rsidP="003C38FD">
            <w:pPr>
              <w:spacing w:after="0" w:line="240" w:lineRule="auto"/>
              <w:jc w:val="left"/>
              <w:rPr>
                <w:sz w:val="22"/>
              </w:rPr>
            </w:pPr>
            <w:r w:rsidRPr="00AC7ADD">
              <w:rPr>
                <w:sz w:val="22"/>
              </w:rPr>
              <w:t>Apellido Materno</w:t>
            </w:r>
          </w:p>
        </w:tc>
        <w:tc>
          <w:tcPr>
            <w:tcW w:w="27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7FC5424" w14:textId="77777777" w:rsidR="00BE1346" w:rsidRPr="00AC7ADD" w:rsidRDefault="00BE1346" w:rsidP="003C38FD">
            <w:pPr>
              <w:spacing w:after="0" w:line="240" w:lineRule="auto"/>
              <w:jc w:val="left"/>
              <w:rPr>
                <w:b/>
                <w:color w:val="696969"/>
                <w:sz w:val="22"/>
              </w:rPr>
            </w:pPr>
          </w:p>
        </w:tc>
      </w:tr>
      <w:tr w:rsidR="00BE1346" w:rsidRPr="005B2822" w14:paraId="1A0DA5A8" w14:textId="77777777" w:rsidTr="003C38FD">
        <w:trPr>
          <w:trHeight w:val="57"/>
        </w:trPr>
        <w:tc>
          <w:tcPr>
            <w:tcW w:w="9863" w:type="dxa"/>
            <w:gridSpan w:val="5"/>
            <w:vAlign w:val="center"/>
          </w:tcPr>
          <w:p w14:paraId="5E270592" w14:textId="77777777" w:rsidR="00BE1346" w:rsidRPr="005B2822" w:rsidRDefault="00BE1346" w:rsidP="003C38FD">
            <w:pPr>
              <w:spacing w:after="0" w:line="240" w:lineRule="auto"/>
              <w:jc w:val="left"/>
              <w:rPr>
                <w:b/>
                <w:sz w:val="10"/>
                <w:szCs w:val="10"/>
              </w:rPr>
            </w:pPr>
          </w:p>
        </w:tc>
      </w:tr>
      <w:tr w:rsidR="00BE1346" w:rsidRPr="00AC7ADD" w14:paraId="1493B65B" w14:textId="77777777" w:rsidTr="003C38FD">
        <w:trPr>
          <w:trHeight w:val="340"/>
        </w:trPr>
        <w:tc>
          <w:tcPr>
            <w:tcW w:w="1980" w:type="dxa"/>
            <w:tcBorders>
              <w:right w:val="single" w:sz="4" w:space="0" w:color="808080" w:themeColor="background1" w:themeShade="80"/>
            </w:tcBorders>
            <w:vAlign w:val="center"/>
          </w:tcPr>
          <w:p w14:paraId="1898DBED" w14:textId="77777777" w:rsidR="00BE1346" w:rsidRPr="00AC7ADD" w:rsidRDefault="00BE1346" w:rsidP="003C38FD">
            <w:pPr>
              <w:spacing w:after="0" w:line="240" w:lineRule="auto"/>
              <w:jc w:val="left"/>
              <w:rPr>
                <w:sz w:val="22"/>
              </w:rPr>
            </w:pPr>
            <w:r w:rsidRPr="00AC7ADD">
              <w:rPr>
                <w:sz w:val="22"/>
              </w:rPr>
              <w:t>Nombres</w:t>
            </w:r>
          </w:p>
        </w:tc>
        <w:tc>
          <w:tcPr>
            <w:tcW w:w="28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B39C7EC" w14:textId="77777777" w:rsidR="00BE1346" w:rsidRPr="00AC7ADD" w:rsidRDefault="00BE1346" w:rsidP="003C38FD">
            <w:pPr>
              <w:spacing w:after="0" w:line="240" w:lineRule="auto"/>
              <w:jc w:val="left"/>
              <w:rPr>
                <w:b/>
                <w:color w:val="696969"/>
                <w:sz w:val="22"/>
              </w:rPr>
            </w:pPr>
          </w:p>
        </w:tc>
        <w:tc>
          <w:tcPr>
            <w:tcW w:w="283" w:type="dxa"/>
            <w:tcBorders>
              <w:left w:val="single" w:sz="4" w:space="0" w:color="808080" w:themeColor="background1" w:themeShade="80"/>
            </w:tcBorders>
            <w:vAlign w:val="center"/>
          </w:tcPr>
          <w:p w14:paraId="32B784BF" w14:textId="77777777" w:rsidR="00BE1346" w:rsidRPr="00AC7ADD" w:rsidRDefault="00BE1346" w:rsidP="003C38FD">
            <w:pPr>
              <w:spacing w:after="0" w:line="240" w:lineRule="auto"/>
              <w:jc w:val="left"/>
              <w:rPr>
                <w:sz w:val="22"/>
              </w:rPr>
            </w:pPr>
          </w:p>
        </w:tc>
        <w:tc>
          <w:tcPr>
            <w:tcW w:w="1985" w:type="dxa"/>
            <w:tcBorders>
              <w:right w:val="single" w:sz="4" w:space="0" w:color="808080" w:themeColor="background1" w:themeShade="80"/>
            </w:tcBorders>
            <w:vAlign w:val="center"/>
          </w:tcPr>
          <w:p w14:paraId="456C6F53" w14:textId="77777777" w:rsidR="00BE1346" w:rsidRPr="00AC7ADD" w:rsidRDefault="00BE1346" w:rsidP="003C38FD">
            <w:pPr>
              <w:spacing w:after="0" w:line="240" w:lineRule="auto"/>
              <w:jc w:val="left"/>
              <w:rPr>
                <w:sz w:val="22"/>
              </w:rPr>
            </w:pPr>
            <w:r w:rsidRPr="00AC7ADD">
              <w:rPr>
                <w:sz w:val="22"/>
              </w:rPr>
              <w:t>RUT</w:t>
            </w:r>
          </w:p>
        </w:tc>
        <w:tc>
          <w:tcPr>
            <w:tcW w:w="27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BF7981E" w14:textId="77777777" w:rsidR="00BE1346" w:rsidRPr="00AC7ADD" w:rsidRDefault="00BE1346" w:rsidP="003C38FD">
            <w:pPr>
              <w:spacing w:after="0" w:line="240" w:lineRule="auto"/>
              <w:jc w:val="left"/>
              <w:rPr>
                <w:b/>
                <w:color w:val="696969"/>
                <w:sz w:val="22"/>
              </w:rPr>
            </w:pPr>
          </w:p>
        </w:tc>
      </w:tr>
      <w:tr w:rsidR="00BE1346" w:rsidRPr="005B2822" w14:paraId="5BA63F40" w14:textId="77777777" w:rsidTr="003C38FD">
        <w:trPr>
          <w:trHeight w:val="57"/>
        </w:trPr>
        <w:tc>
          <w:tcPr>
            <w:tcW w:w="9863" w:type="dxa"/>
            <w:gridSpan w:val="5"/>
            <w:vAlign w:val="center"/>
          </w:tcPr>
          <w:p w14:paraId="01C7737D" w14:textId="77777777" w:rsidR="00BE1346" w:rsidRPr="005B2822" w:rsidRDefault="00BE1346" w:rsidP="003C38FD">
            <w:pPr>
              <w:spacing w:after="0" w:line="240" w:lineRule="auto"/>
              <w:jc w:val="left"/>
              <w:rPr>
                <w:b/>
                <w:sz w:val="10"/>
                <w:szCs w:val="10"/>
              </w:rPr>
            </w:pPr>
          </w:p>
        </w:tc>
      </w:tr>
      <w:tr w:rsidR="00BE1346" w:rsidRPr="00AC7ADD" w14:paraId="19C9D501" w14:textId="77777777" w:rsidTr="003C38FD">
        <w:trPr>
          <w:trHeight w:val="340"/>
        </w:trPr>
        <w:tc>
          <w:tcPr>
            <w:tcW w:w="1980" w:type="dxa"/>
            <w:tcBorders>
              <w:right w:val="single" w:sz="4" w:space="0" w:color="808080" w:themeColor="background1" w:themeShade="80"/>
            </w:tcBorders>
            <w:vAlign w:val="center"/>
          </w:tcPr>
          <w:p w14:paraId="13D566FA" w14:textId="77777777" w:rsidR="00BE1346" w:rsidRPr="00AC7ADD" w:rsidRDefault="00BE1346" w:rsidP="003C38FD">
            <w:pPr>
              <w:spacing w:after="0" w:line="240" w:lineRule="auto"/>
              <w:jc w:val="left"/>
              <w:rPr>
                <w:sz w:val="22"/>
              </w:rPr>
            </w:pPr>
            <w:r>
              <w:rPr>
                <w:sz w:val="22"/>
              </w:rPr>
              <w:t>Cargo</w:t>
            </w:r>
          </w:p>
        </w:tc>
        <w:tc>
          <w:tcPr>
            <w:tcW w:w="28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CDC3E70" w14:textId="77777777" w:rsidR="00BE1346" w:rsidRPr="00AC7ADD" w:rsidRDefault="00BE1346" w:rsidP="003C38FD">
            <w:pPr>
              <w:spacing w:after="0" w:line="240" w:lineRule="auto"/>
              <w:jc w:val="left"/>
              <w:rPr>
                <w:b/>
                <w:color w:val="696969"/>
                <w:sz w:val="22"/>
              </w:rPr>
            </w:pPr>
          </w:p>
        </w:tc>
        <w:tc>
          <w:tcPr>
            <w:tcW w:w="283" w:type="dxa"/>
            <w:tcBorders>
              <w:left w:val="single" w:sz="4" w:space="0" w:color="808080" w:themeColor="background1" w:themeShade="80"/>
            </w:tcBorders>
            <w:vAlign w:val="center"/>
          </w:tcPr>
          <w:p w14:paraId="285442AE" w14:textId="77777777" w:rsidR="00BE1346" w:rsidRPr="00AC7ADD" w:rsidRDefault="00BE1346" w:rsidP="003C38FD">
            <w:pPr>
              <w:spacing w:after="0" w:line="240" w:lineRule="auto"/>
              <w:jc w:val="left"/>
              <w:rPr>
                <w:sz w:val="22"/>
              </w:rPr>
            </w:pPr>
          </w:p>
        </w:tc>
        <w:tc>
          <w:tcPr>
            <w:tcW w:w="1985" w:type="dxa"/>
            <w:tcBorders>
              <w:right w:val="single" w:sz="4" w:space="0" w:color="808080" w:themeColor="background1" w:themeShade="80"/>
            </w:tcBorders>
            <w:vAlign w:val="center"/>
          </w:tcPr>
          <w:p w14:paraId="438EC795" w14:textId="77777777" w:rsidR="00BE1346" w:rsidRPr="00AC7ADD" w:rsidRDefault="00BE1346" w:rsidP="003C38FD">
            <w:pPr>
              <w:spacing w:after="0" w:line="240" w:lineRule="auto"/>
              <w:jc w:val="left"/>
              <w:rPr>
                <w:sz w:val="22"/>
              </w:rPr>
            </w:pPr>
            <w:r>
              <w:rPr>
                <w:sz w:val="22"/>
              </w:rPr>
              <w:t>Fecha</w:t>
            </w:r>
          </w:p>
        </w:tc>
        <w:tc>
          <w:tcPr>
            <w:tcW w:w="27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78B65B6" w14:textId="77777777" w:rsidR="00BE1346" w:rsidRPr="00AC7ADD" w:rsidRDefault="00BE1346" w:rsidP="003C38FD">
            <w:pPr>
              <w:spacing w:after="0" w:line="240" w:lineRule="auto"/>
              <w:jc w:val="left"/>
              <w:rPr>
                <w:b/>
                <w:color w:val="696969"/>
                <w:sz w:val="22"/>
              </w:rPr>
            </w:pPr>
          </w:p>
        </w:tc>
      </w:tr>
    </w:tbl>
    <w:p w14:paraId="6EFD51B1" w14:textId="77777777" w:rsidR="00BE1346" w:rsidRDefault="00BE1346" w:rsidP="00BE1346">
      <w:pPr>
        <w:pStyle w:val="Sinespaciado"/>
      </w:pPr>
    </w:p>
    <w:p w14:paraId="0733D456" w14:textId="77777777" w:rsidR="00BE1346" w:rsidRDefault="00BE1346" w:rsidP="00BE1346">
      <w:pPr>
        <w:pStyle w:val="Sinespaciado"/>
      </w:pPr>
    </w:p>
    <w:p w14:paraId="6A65A368" w14:textId="0CC5C8BB" w:rsidR="00BE1346" w:rsidRPr="00E67804" w:rsidRDefault="00E939A9" w:rsidP="00BE134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C554B3" wp14:editId="5F77B404">
                <wp:simplePos x="0" y="0"/>
                <wp:positionH relativeFrom="column">
                  <wp:posOffset>3401856</wp:posOffset>
                </wp:positionH>
                <wp:positionV relativeFrom="paragraph">
                  <wp:posOffset>1232535</wp:posOffset>
                </wp:positionV>
                <wp:extent cx="1619989" cy="582731"/>
                <wp:effectExtent l="304800" t="0" r="0" b="8255"/>
                <wp:wrapNone/>
                <wp:docPr id="2945" name="Bocadillo: rectángulo con esquinas redondeadas 2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989" cy="582731"/>
                        </a:xfrm>
                        <a:prstGeom prst="wedgeRoundRectCallout">
                          <a:avLst>
                            <a:gd name="adj1" fmla="val -68377"/>
                            <a:gd name="adj2" fmla="val 22901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A9366" w14:textId="29F1A649" w:rsidR="00E939A9" w:rsidRPr="00E939A9" w:rsidRDefault="00E939A9" w:rsidP="00E939A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E939A9">
                              <w:rPr>
                                <w:sz w:val="20"/>
                              </w:rPr>
                              <w:t>Indicar nivel de riesgo según punto 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554B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2945" o:spid="_x0000_s1026" type="#_x0000_t62" style="position:absolute;left:0;text-align:left;margin-left:267.85pt;margin-top:97.05pt;width:127.55pt;height:4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" adj="-3969,15747" fillcolor="#fad3d7 [665]" stroked="f" strokeweight="2pt">
                <v:textbox>
                  <w:txbxContent>
                    <w:p w14:paraId="3CEA9366" w14:textId="29F1A649" w:rsidR="00E939A9" w:rsidRPr="00E939A9" w:rsidRDefault="00E939A9" w:rsidP="00E939A9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E939A9">
                        <w:rPr>
                          <w:sz w:val="20"/>
                        </w:rPr>
                        <w:t>Indicar nivel de riesgo según punto 5.1</w:t>
                      </w:r>
                    </w:p>
                  </w:txbxContent>
                </v:textbox>
              </v:shape>
            </w:pict>
          </mc:Fallback>
        </mc:AlternateContent>
      </w:r>
      <w:r w:rsidR="00BE1346" w:rsidRPr="00E67804">
        <w:t>De acuerdo a l</w:t>
      </w:r>
      <w:r w:rsidR="00BE1346">
        <w:t xml:space="preserve">o </w:t>
      </w:r>
      <w:r w:rsidR="00BE1346" w:rsidRPr="00E67804">
        <w:t xml:space="preserve">establecido en el Título VI del Decreto Supremo </w:t>
      </w:r>
      <w:proofErr w:type="spellStart"/>
      <w:r w:rsidR="00BE1346" w:rsidRPr="00E67804">
        <w:t>Nº</w:t>
      </w:r>
      <w:proofErr w:type="spellEnd"/>
      <w:r w:rsidR="00BE1346" w:rsidRPr="00E67804">
        <w:t xml:space="preserve"> 40, </w:t>
      </w:r>
      <w:sdt>
        <w:sdtPr>
          <w:rPr>
            <w:b/>
            <w:color w:val="009BCF" w:themeColor="accent2"/>
          </w:rPr>
          <w:alias w:val="Compañía"/>
          <w:tag w:val=""/>
          <w:id w:val="1775042438"/>
          <w:placeholder>
            <w:docPart w:val="3C6AC8490F3F48DE8A225A1CD60D5450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r w:rsidR="00BE1346" w:rsidRPr="00BE1346">
            <w:rPr>
              <w:b/>
              <w:color w:val="009BCF" w:themeColor="accent2"/>
            </w:rPr>
            <w:t>&lt;NOMBRE DE LA ENTIDAD&gt;</w:t>
          </w:r>
        </w:sdtContent>
      </w:sdt>
      <w:r w:rsidR="00BE1346" w:rsidRPr="00E67804">
        <w:t xml:space="preserve"> procedo a informar sobre </w:t>
      </w:r>
      <w:r w:rsidR="00BE1346">
        <w:t>el</w:t>
      </w:r>
      <w:r w:rsidR="00BE1346" w:rsidRPr="00E67804">
        <w:t xml:space="preserve"> riesgo</w:t>
      </w:r>
      <w:r w:rsidR="00BE1346">
        <w:t xml:space="preserve"> que entrañan las actividades asociadas a su cargo</w:t>
      </w:r>
      <w:r w:rsidR="00BE1346" w:rsidRPr="00E67804">
        <w:t xml:space="preserve"> y a los cuales Usted está expuesto(a)</w:t>
      </w:r>
      <w:r w:rsidR="00BE1346">
        <w:t xml:space="preserve">, en el contexto de la pandemia global del </w:t>
      </w:r>
      <w:proofErr w:type="spellStart"/>
      <w:r w:rsidR="00BE1346">
        <w:t>COVID</w:t>
      </w:r>
      <w:proofErr w:type="spellEnd"/>
      <w:r w:rsidR="00BE1346">
        <w:t>-19, indicando</w:t>
      </w:r>
      <w:r w:rsidR="00BE1346" w:rsidRPr="00E67804">
        <w:t xml:space="preserve"> las instrucciones</w:t>
      </w:r>
      <w:r w:rsidR="00BE1346">
        <w:t xml:space="preserve">, métodos de trabajo y medidas preventivas </w:t>
      </w:r>
      <w:r w:rsidR="00BE1346" w:rsidRPr="00E67804">
        <w:t xml:space="preserve">necesarias para evitar </w:t>
      </w:r>
      <w:r w:rsidR="00BE1346">
        <w:t>los contagios de este virus</w:t>
      </w:r>
      <w:r w:rsidR="00BE1346" w:rsidRPr="00E67804">
        <w:t xml:space="preserve">, las cuales se le solicita leer y cumplir con todo esmero en beneficio de su propia </w:t>
      </w:r>
      <w:r w:rsidR="00BE1346">
        <w:t>salud</w:t>
      </w:r>
      <w:r w:rsidR="00BE1346" w:rsidRPr="00E67804">
        <w:t xml:space="preserve"> y la de los demás.</w:t>
      </w:r>
    </w:p>
    <w:p w14:paraId="583AC783" w14:textId="77777777" w:rsidR="00BE1346" w:rsidRDefault="00BE1346" w:rsidP="00BE1346">
      <w:pPr>
        <w:pStyle w:val="Sinespaciado"/>
      </w:pPr>
    </w:p>
    <w:tbl>
      <w:tblPr>
        <w:tblStyle w:val="Tablaconcuadrcula"/>
        <w:tblW w:w="24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7"/>
        <w:gridCol w:w="2831"/>
      </w:tblGrid>
      <w:tr w:rsidR="00BE1346" w:rsidRPr="00AC7ADD" w14:paraId="52693DB8" w14:textId="77777777" w:rsidTr="003C38FD">
        <w:trPr>
          <w:trHeight w:val="340"/>
        </w:trPr>
        <w:tc>
          <w:tcPr>
            <w:tcW w:w="1977" w:type="dxa"/>
            <w:tcBorders>
              <w:right w:val="single" w:sz="4" w:space="0" w:color="808080" w:themeColor="background1" w:themeShade="80"/>
            </w:tcBorders>
            <w:vAlign w:val="center"/>
          </w:tcPr>
          <w:p w14:paraId="6204DAA8" w14:textId="77777777" w:rsidR="00BE1346" w:rsidRPr="00AC7ADD" w:rsidRDefault="00BE1346" w:rsidP="003C38FD">
            <w:pPr>
              <w:spacing w:after="0" w:line="240" w:lineRule="auto"/>
              <w:jc w:val="left"/>
              <w:rPr>
                <w:sz w:val="22"/>
              </w:rPr>
            </w:pPr>
            <w:r>
              <w:rPr>
                <w:b/>
                <w:bCs/>
                <w:smallCaps/>
              </w:rPr>
              <w:t>Nivel de riesgo</w:t>
            </w:r>
            <w:r>
              <w:rPr>
                <w:sz w:val="22"/>
              </w:rPr>
              <w:t xml:space="preserve"> </w:t>
            </w:r>
          </w:p>
        </w:tc>
        <w:sdt>
          <w:sdtPr>
            <w:rPr>
              <w:b/>
              <w:color w:val="696969"/>
              <w:sz w:val="22"/>
            </w:rPr>
            <w:id w:val="-1697075451"/>
            <w:placeholder>
              <w:docPart w:val="9A6629276623462998C5D3DDB5CB9DC0"/>
            </w:placeholder>
            <w:showingPlcHdr/>
            <w:comboBox>
              <w:listItem w:value="Elija un elemento."/>
              <w:listItem w:displayText="Muy alto" w:value="Muy alto"/>
              <w:listItem w:displayText="Alto" w:value="Alto"/>
              <w:listItem w:displayText="Medio" w:value="Medio"/>
              <w:listItem w:displayText="Bajo" w:value="Bajo"/>
            </w:comboBox>
          </w:sdtPr>
          <w:sdtContent>
            <w:tc>
              <w:tcPr>
                <w:tcW w:w="2831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D9D9D9" w:themeFill="background1" w:themeFillShade="D9"/>
                <w:vAlign w:val="center"/>
              </w:tcPr>
              <w:p w14:paraId="6F4558B6" w14:textId="62A813DF" w:rsidR="00BE1346" w:rsidRPr="00AC7ADD" w:rsidRDefault="000015F3" w:rsidP="003C38FD">
                <w:pPr>
                  <w:spacing w:after="0" w:line="240" w:lineRule="auto"/>
                  <w:jc w:val="left"/>
                  <w:rPr>
                    <w:color w:val="696969"/>
                    <w:sz w:val="22"/>
                  </w:rPr>
                </w:pPr>
                <w:r w:rsidRPr="00307071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2A71A292" w14:textId="77777777" w:rsidR="00BE1346" w:rsidRDefault="00BE1346" w:rsidP="00BE1346">
      <w:pPr>
        <w:spacing w:after="0"/>
        <w:rPr>
          <w:noProof/>
          <w:color w:val="696969"/>
          <w:lang w:eastAsia="es-CL"/>
        </w:rPr>
      </w:pPr>
    </w:p>
    <w:tbl>
      <w:tblPr>
        <w:tblStyle w:val="Tablaconcuadrcula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4"/>
        <w:gridCol w:w="6848"/>
      </w:tblGrid>
      <w:tr w:rsidR="00BE1346" w:rsidRPr="00343DB7" w14:paraId="31D8C2E5" w14:textId="77777777" w:rsidTr="003C38FD">
        <w:trPr>
          <w:trHeight w:val="340"/>
          <w:tblHeader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64769600" w14:textId="77777777" w:rsidR="00BE1346" w:rsidRPr="00C41C70" w:rsidRDefault="00BE1346" w:rsidP="003C38FD">
            <w:pPr>
              <w:spacing w:after="100" w:afterAutospacing="1" w:line="240" w:lineRule="exact"/>
              <w:jc w:val="center"/>
              <w:rPr>
                <w:rFonts w:cs="Arial"/>
                <w:b/>
                <w:color w:val="696969"/>
                <w:sz w:val="20"/>
                <w:szCs w:val="20"/>
                <w:lang w:eastAsia="es-CL"/>
              </w:rPr>
            </w:pPr>
            <w:r>
              <w:rPr>
                <w:rFonts w:cs="Arial"/>
                <w:b/>
                <w:color w:val="696969"/>
                <w:sz w:val="20"/>
                <w:szCs w:val="20"/>
                <w:lang w:eastAsia="es-CL"/>
              </w:rPr>
              <w:t xml:space="preserve">Descripción de la exposición </w:t>
            </w:r>
          </w:p>
        </w:tc>
        <w:tc>
          <w:tcPr>
            <w:tcW w:w="6848" w:type="dxa"/>
            <w:shd w:val="clear" w:color="auto" w:fill="D9D9D9" w:themeFill="background1" w:themeFillShade="D9"/>
            <w:vAlign w:val="center"/>
          </w:tcPr>
          <w:p w14:paraId="34656B79" w14:textId="1355C5FD" w:rsidR="00BE1346" w:rsidRPr="00C41C70" w:rsidRDefault="00BE1346" w:rsidP="003C38FD">
            <w:pPr>
              <w:spacing w:after="100" w:afterAutospacing="1" w:line="240" w:lineRule="exact"/>
              <w:jc w:val="center"/>
              <w:rPr>
                <w:rFonts w:cs="Arial"/>
                <w:b/>
                <w:color w:val="696969"/>
                <w:sz w:val="20"/>
                <w:szCs w:val="20"/>
                <w:lang w:eastAsia="es-CL"/>
              </w:rPr>
            </w:pPr>
            <w:r>
              <w:rPr>
                <w:rFonts w:cs="Arial"/>
                <w:b/>
                <w:color w:val="696969"/>
                <w:sz w:val="20"/>
                <w:szCs w:val="20"/>
                <w:lang w:eastAsia="es-CL"/>
              </w:rPr>
              <w:t>Medidas preventivas / Métodos de trabajo correctos</w:t>
            </w:r>
          </w:p>
        </w:tc>
      </w:tr>
      <w:tr w:rsidR="00BE1346" w:rsidRPr="00343DB7" w14:paraId="562A2374" w14:textId="77777777" w:rsidTr="003C38FD">
        <w:trPr>
          <w:trHeight w:val="964"/>
        </w:trPr>
        <w:tc>
          <w:tcPr>
            <w:tcW w:w="3114" w:type="dxa"/>
            <w:vAlign w:val="center"/>
          </w:tcPr>
          <w:p w14:paraId="63B99F09" w14:textId="77777777" w:rsidR="00BE1346" w:rsidRPr="00BD5A30" w:rsidRDefault="00BE1346" w:rsidP="003C38FD">
            <w:pPr>
              <w:spacing w:after="0" w:line="240" w:lineRule="exact"/>
              <w:ind w:left="113" w:right="113"/>
              <w:jc w:val="left"/>
              <w:rPr>
                <w:rFonts w:cs="Arial"/>
                <w:color w:val="696969"/>
                <w:sz w:val="20"/>
                <w:szCs w:val="20"/>
                <w:lang w:eastAsia="es-CL"/>
              </w:rPr>
            </w:pPr>
            <w:r w:rsidRPr="00BD5A30">
              <w:rPr>
                <w:rFonts w:cs="Arial"/>
                <w:color w:val="696969"/>
                <w:sz w:val="20"/>
                <w:szCs w:val="20"/>
                <w:lang w:eastAsia="es-CL"/>
              </w:rPr>
              <w:t>Contacto con superficies de trabajo de uso común</w:t>
            </w: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 xml:space="preserve"> (manillas, pasamanos, fotocopiadoras, impresoras, etc.)</w:t>
            </w:r>
          </w:p>
        </w:tc>
        <w:tc>
          <w:tcPr>
            <w:tcW w:w="6848" w:type="dxa"/>
          </w:tcPr>
          <w:p w14:paraId="6316FFEC" w14:textId="2C876256" w:rsidR="00BE1346" w:rsidRPr="00BD5A30" w:rsidRDefault="00BE1346" w:rsidP="003C38FD">
            <w:pPr>
              <w:spacing w:after="0" w:line="264" w:lineRule="auto"/>
              <w:rPr>
                <w:rFonts w:cs="Arial"/>
                <w:color w:val="696969"/>
                <w:sz w:val="20"/>
                <w:szCs w:val="20"/>
                <w:lang w:eastAsia="es-CL"/>
              </w:rPr>
            </w:pPr>
            <w:r w:rsidRPr="00BD5A30">
              <w:rPr>
                <w:rFonts w:cs="Arial"/>
                <w:color w:val="696969"/>
                <w:sz w:val="20"/>
                <w:szCs w:val="20"/>
                <w:lang w:eastAsia="es-CL"/>
              </w:rPr>
              <w:t>Posterior al contacto con superficies de trabajo de uso común, se debe realizar la higiene de mano</w:t>
            </w: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>s</w:t>
            </w:r>
            <w:r w:rsidRPr="00BD5A30">
              <w:rPr>
                <w:rFonts w:cs="Arial"/>
                <w:color w:val="696969"/>
                <w:sz w:val="20"/>
                <w:szCs w:val="20"/>
                <w:lang w:eastAsia="es-CL"/>
              </w:rPr>
              <w:t>, considerando los siguientes pasos</w:t>
            </w: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 xml:space="preserve"> (ver infografía adjunta)</w:t>
            </w:r>
            <w:r w:rsidRPr="00BD5A30">
              <w:rPr>
                <w:rFonts w:cs="Arial"/>
                <w:color w:val="696969"/>
                <w:sz w:val="20"/>
                <w:szCs w:val="20"/>
                <w:lang w:eastAsia="es-CL"/>
              </w:rPr>
              <w:t xml:space="preserve">: </w:t>
            </w:r>
          </w:p>
          <w:p w14:paraId="0464F0E8" w14:textId="6908A0D1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BD5A30">
              <w:rPr>
                <w:sz w:val="20"/>
                <w:szCs w:val="20"/>
                <w:lang w:val="es"/>
              </w:rPr>
              <w:t>Mój</w:t>
            </w:r>
            <w:r>
              <w:rPr>
                <w:sz w:val="20"/>
                <w:szCs w:val="20"/>
                <w:lang w:val="es"/>
              </w:rPr>
              <w:t>ese</w:t>
            </w:r>
            <w:r w:rsidRPr="00BD5A30">
              <w:rPr>
                <w:sz w:val="20"/>
                <w:szCs w:val="20"/>
                <w:lang w:val="es"/>
              </w:rPr>
              <w:t xml:space="preserve"> las manos con agua</w:t>
            </w:r>
          </w:p>
          <w:p w14:paraId="2F7AA489" w14:textId="7B80B185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BD5A30">
              <w:rPr>
                <w:sz w:val="20"/>
                <w:szCs w:val="20"/>
                <w:lang w:val="es"/>
              </w:rPr>
              <w:t>Deposit</w:t>
            </w:r>
            <w:r>
              <w:rPr>
                <w:sz w:val="20"/>
                <w:szCs w:val="20"/>
                <w:lang w:val="es"/>
              </w:rPr>
              <w:t>e</w:t>
            </w:r>
            <w:r w:rsidRPr="00BD5A30">
              <w:rPr>
                <w:sz w:val="20"/>
                <w:szCs w:val="20"/>
                <w:lang w:val="es"/>
              </w:rPr>
              <w:t xml:space="preserve"> en la palma de la mano una cantidad de jabón suficiente para cubrir todas las superficies de las manos</w:t>
            </w:r>
          </w:p>
          <w:p w14:paraId="0F06F4B6" w14:textId="7777777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BD5A30">
              <w:rPr>
                <w:sz w:val="20"/>
                <w:szCs w:val="20"/>
                <w:lang w:val="es"/>
              </w:rPr>
              <w:t>Frot</w:t>
            </w:r>
            <w:r>
              <w:rPr>
                <w:sz w:val="20"/>
                <w:szCs w:val="20"/>
                <w:lang w:val="es"/>
              </w:rPr>
              <w:t>e</w:t>
            </w:r>
            <w:r w:rsidRPr="00BD5A30">
              <w:rPr>
                <w:sz w:val="20"/>
                <w:szCs w:val="20"/>
                <w:lang w:val="es"/>
              </w:rPr>
              <w:t xml:space="preserve"> las palmas de las manos entre sí</w:t>
            </w:r>
          </w:p>
          <w:p w14:paraId="18E6B4E6" w14:textId="5D6A80E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BD5A30">
              <w:rPr>
                <w:sz w:val="20"/>
                <w:szCs w:val="20"/>
                <w:lang w:val="es"/>
              </w:rPr>
              <w:t>Frot</w:t>
            </w:r>
            <w:r>
              <w:rPr>
                <w:sz w:val="20"/>
                <w:szCs w:val="20"/>
                <w:lang w:val="es"/>
              </w:rPr>
              <w:t>e</w:t>
            </w:r>
            <w:r w:rsidRPr="00BD5A30">
              <w:rPr>
                <w:sz w:val="20"/>
                <w:szCs w:val="20"/>
                <w:lang w:val="es"/>
              </w:rPr>
              <w:t xml:space="preserve"> la palma de la mano derecha contra el dorso de la mano izquierda entrelazando los dedos y viceversa</w:t>
            </w:r>
            <w:r>
              <w:rPr>
                <w:sz w:val="20"/>
                <w:szCs w:val="20"/>
                <w:lang w:val="es"/>
              </w:rPr>
              <w:t xml:space="preserve"> </w:t>
            </w:r>
          </w:p>
          <w:p w14:paraId="65B699AB" w14:textId="7777777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3402E7">
              <w:rPr>
                <w:sz w:val="20"/>
                <w:szCs w:val="20"/>
                <w:lang w:val="es"/>
              </w:rPr>
              <w:t>Frot</w:t>
            </w:r>
            <w:r>
              <w:rPr>
                <w:sz w:val="20"/>
                <w:szCs w:val="20"/>
                <w:lang w:val="es"/>
              </w:rPr>
              <w:t>e</w:t>
            </w:r>
            <w:r w:rsidRPr="003402E7">
              <w:rPr>
                <w:sz w:val="20"/>
                <w:szCs w:val="20"/>
                <w:lang w:val="es"/>
              </w:rPr>
              <w:t xml:space="preserve"> las palmas de las manos entre sí, con los dedos entrelazados</w:t>
            </w:r>
            <w:r>
              <w:rPr>
                <w:sz w:val="20"/>
                <w:szCs w:val="20"/>
                <w:lang w:val="es"/>
              </w:rPr>
              <w:t>.</w:t>
            </w:r>
          </w:p>
          <w:p w14:paraId="29322537" w14:textId="268E10AA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3402E7">
              <w:rPr>
                <w:sz w:val="20"/>
                <w:szCs w:val="20"/>
                <w:lang w:val="es"/>
              </w:rPr>
              <w:t>Frot</w:t>
            </w:r>
            <w:r>
              <w:rPr>
                <w:sz w:val="20"/>
                <w:szCs w:val="20"/>
                <w:lang w:val="es"/>
              </w:rPr>
              <w:t>e</w:t>
            </w:r>
            <w:r w:rsidRPr="003402E7">
              <w:rPr>
                <w:sz w:val="20"/>
                <w:szCs w:val="20"/>
                <w:lang w:val="es"/>
              </w:rPr>
              <w:t xml:space="preserve"> el dorso de los dedos de una mano con la palma de la mano opuesta, agarrándose los dedos</w:t>
            </w:r>
          </w:p>
          <w:p w14:paraId="03CA7EA2" w14:textId="26EE2382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3402E7">
              <w:rPr>
                <w:sz w:val="20"/>
                <w:szCs w:val="20"/>
                <w:lang w:val="es"/>
              </w:rPr>
              <w:t>Frot</w:t>
            </w:r>
            <w:r>
              <w:rPr>
                <w:sz w:val="20"/>
                <w:szCs w:val="20"/>
                <w:lang w:val="es"/>
              </w:rPr>
              <w:t>e</w:t>
            </w:r>
            <w:r w:rsidRPr="003402E7">
              <w:rPr>
                <w:sz w:val="20"/>
                <w:szCs w:val="20"/>
                <w:lang w:val="es"/>
              </w:rPr>
              <w:t xml:space="preserve"> con un movimiento de rotación el pulgar izquierdo, atrapándolo con la palma de la mano derecha y viceversa</w:t>
            </w:r>
            <w:r>
              <w:rPr>
                <w:sz w:val="20"/>
                <w:szCs w:val="20"/>
                <w:lang w:val="es"/>
              </w:rPr>
              <w:t xml:space="preserve"> </w:t>
            </w:r>
          </w:p>
          <w:p w14:paraId="0A68C38E" w14:textId="062900E2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3402E7">
              <w:rPr>
                <w:sz w:val="20"/>
                <w:szCs w:val="20"/>
                <w:lang w:val="es"/>
              </w:rPr>
              <w:t>Frot</w:t>
            </w:r>
            <w:r>
              <w:rPr>
                <w:sz w:val="20"/>
                <w:szCs w:val="20"/>
                <w:lang w:val="es"/>
              </w:rPr>
              <w:t>e</w:t>
            </w:r>
            <w:r w:rsidRPr="003402E7">
              <w:rPr>
                <w:sz w:val="20"/>
                <w:szCs w:val="20"/>
                <w:lang w:val="es"/>
              </w:rPr>
              <w:t xml:space="preserve"> la punta de los dedos de la mano derecha contra la palma de la mano izquierda, haciendo un movimiento de rotación y viceversa</w:t>
            </w:r>
          </w:p>
          <w:p w14:paraId="7022C2A0" w14:textId="16A6210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3402E7">
              <w:rPr>
                <w:sz w:val="20"/>
                <w:szCs w:val="20"/>
                <w:lang w:val="es"/>
              </w:rPr>
              <w:t>Enjuá</w:t>
            </w:r>
            <w:r>
              <w:rPr>
                <w:sz w:val="20"/>
                <w:szCs w:val="20"/>
                <w:lang w:val="es"/>
              </w:rPr>
              <w:t>guese</w:t>
            </w:r>
            <w:r w:rsidRPr="003402E7">
              <w:rPr>
                <w:sz w:val="20"/>
                <w:szCs w:val="20"/>
                <w:lang w:val="es"/>
              </w:rPr>
              <w:t xml:space="preserve"> las manos con agua</w:t>
            </w:r>
          </w:p>
          <w:p w14:paraId="00915C21" w14:textId="4CB885D3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3402E7">
              <w:rPr>
                <w:sz w:val="20"/>
                <w:szCs w:val="20"/>
                <w:lang w:val="es"/>
              </w:rPr>
              <w:t>Sé</w:t>
            </w:r>
            <w:r>
              <w:rPr>
                <w:sz w:val="20"/>
                <w:szCs w:val="20"/>
                <w:lang w:val="es"/>
              </w:rPr>
              <w:t>ques</w:t>
            </w:r>
            <w:r w:rsidRPr="003402E7">
              <w:rPr>
                <w:sz w:val="20"/>
                <w:szCs w:val="20"/>
                <w:lang w:val="es"/>
              </w:rPr>
              <w:t>e con una toalla desechable</w:t>
            </w:r>
          </w:p>
          <w:p w14:paraId="638815F5" w14:textId="5376D4D6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3402E7">
              <w:rPr>
                <w:sz w:val="20"/>
                <w:szCs w:val="20"/>
                <w:lang w:val="es"/>
              </w:rPr>
              <w:t>Utili</w:t>
            </w:r>
            <w:r>
              <w:rPr>
                <w:sz w:val="20"/>
                <w:szCs w:val="20"/>
                <w:lang w:val="es"/>
              </w:rPr>
              <w:t>ce</w:t>
            </w:r>
            <w:r w:rsidRPr="003402E7">
              <w:rPr>
                <w:sz w:val="20"/>
                <w:szCs w:val="20"/>
                <w:lang w:val="es"/>
              </w:rPr>
              <w:t xml:space="preserve"> la toalla para cerrar la llave</w:t>
            </w:r>
          </w:p>
          <w:p w14:paraId="76BF4C24" w14:textId="6C1D3106" w:rsidR="00BE1346" w:rsidRDefault="00BE1346" w:rsidP="003C38FD">
            <w:pPr>
              <w:pStyle w:val="Prrafodelista"/>
              <w:numPr>
                <w:ilvl w:val="0"/>
                <w:numId w:val="0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/>
              <w:rPr>
                <w:color w:val="696969"/>
                <w:sz w:val="20"/>
                <w:szCs w:val="20"/>
                <w:lang w:eastAsia="es-CL"/>
              </w:rPr>
            </w:pPr>
            <w:r>
              <w:rPr>
                <w:color w:val="696969"/>
                <w:sz w:val="20"/>
                <w:szCs w:val="20"/>
                <w:lang w:eastAsia="es-CL"/>
              </w:rPr>
              <w:t>Continua….</w:t>
            </w:r>
          </w:p>
          <w:p w14:paraId="23D8FB37" w14:textId="7AC14620" w:rsidR="00BE1346" w:rsidRPr="00A22BE1" w:rsidRDefault="00BE1346" w:rsidP="003C38FD">
            <w:pPr>
              <w:pStyle w:val="Prrafodelista"/>
              <w:numPr>
                <w:ilvl w:val="0"/>
                <w:numId w:val="0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/>
              <w:rPr>
                <w:color w:val="696969"/>
                <w:sz w:val="20"/>
                <w:szCs w:val="20"/>
                <w:lang w:eastAsia="es-CL"/>
              </w:rPr>
            </w:pPr>
          </w:p>
        </w:tc>
      </w:tr>
      <w:tr w:rsidR="00BE1346" w:rsidRPr="00343DB7" w14:paraId="1D5BF6EE" w14:textId="77777777" w:rsidTr="003C38FD">
        <w:trPr>
          <w:trHeight w:val="964"/>
        </w:trPr>
        <w:tc>
          <w:tcPr>
            <w:tcW w:w="3114" w:type="dxa"/>
            <w:vAlign w:val="center"/>
          </w:tcPr>
          <w:p w14:paraId="299EF501" w14:textId="77777777" w:rsidR="00BE1346" w:rsidRPr="00BD5A30" w:rsidRDefault="00BE1346" w:rsidP="003C38FD">
            <w:pPr>
              <w:spacing w:after="0" w:line="240" w:lineRule="exact"/>
              <w:ind w:left="113" w:right="113"/>
              <w:jc w:val="left"/>
              <w:rPr>
                <w:rFonts w:cs="Arial"/>
                <w:color w:val="696969"/>
                <w:sz w:val="20"/>
                <w:szCs w:val="20"/>
                <w:lang w:eastAsia="es-CL"/>
              </w:rPr>
            </w:pP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lastRenderedPageBreak/>
              <w:t xml:space="preserve">[Continuación] </w:t>
            </w:r>
          </w:p>
        </w:tc>
        <w:tc>
          <w:tcPr>
            <w:tcW w:w="6848" w:type="dxa"/>
          </w:tcPr>
          <w:p w14:paraId="5229F55D" w14:textId="58AE9D71" w:rsidR="00BE1346" w:rsidRDefault="00BE1346" w:rsidP="003C38FD">
            <w:pPr>
              <w:spacing w:after="0" w:line="264" w:lineRule="auto"/>
              <w:rPr>
                <w:rFonts w:cs="Arial"/>
                <w:color w:val="696969"/>
                <w:sz w:val="20"/>
                <w:szCs w:val="20"/>
                <w:lang w:eastAsia="es-CL"/>
              </w:rPr>
            </w:pP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>Además, lávese la manos cada vez:</w:t>
            </w:r>
          </w:p>
          <w:p w14:paraId="2EB6CDFF" w14:textId="222C3D36" w:rsidR="00BE1346" w:rsidRPr="002376B4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2376B4">
              <w:rPr>
                <w:sz w:val="20"/>
                <w:szCs w:val="20"/>
                <w:lang w:val="es"/>
              </w:rPr>
              <w:t>Ingresa al centro de trabajo o faena</w:t>
            </w:r>
          </w:p>
          <w:p w14:paraId="360987FA" w14:textId="75CFCA27" w:rsidR="00BE1346" w:rsidRPr="002376B4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2376B4">
              <w:rPr>
                <w:sz w:val="20"/>
                <w:szCs w:val="20"/>
                <w:lang w:val="es"/>
              </w:rPr>
              <w:t>Después de toser o sonarse la nariz</w:t>
            </w:r>
          </w:p>
          <w:p w14:paraId="26B26195" w14:textId="18E7B47C" w:rsidR="00BE1346" w:rsidRPr="002376B4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2376B4">
              <w:rPr>
                <w:sz w:val="20"/>
                <w:szCs w:val="20"/>
                <w:lang w:val="es"/>
              </w:rPr>
              <w:t>Antes y después de comer y al preparar los alimentos</w:t>
            </w:r>
          </w:p>
          <w:p w14:paraId="245649DA" w14:textId="25532C43" w:rsidR="00BE1346" w:rsidRPr="00BD5A30" w:rsidRDefault="00BE1346" w:rsidP="003C38FD">
            <w:pPr>
              <w:spacing w:after="0" w:line="264" w:lineRule="auto"/>
              <w:rPr>
                <w:rFonts w:cs="Arial"/>
                <w:color w:val="696969"/>
                <w:sz w:val="20"/>
                <w:szCs w:val="20"/>
                <w:lang w:eastAsia="es-CL"/>
              </w:rPr>
            </w:pPr>
          </w:p>
        </w:tc>
      </w:tr>
      <w:tr w:rsidR="00BE1346" w:rsidRPr="00343DB7" w14:paraId="6DC94B73" w14:textId="77777777" w:rsidTr="003C38FD">
        <w:trPr>
          <w:trHeight w:val="964"/>
        </w:trPr>
        <w:tc>
          <w:tcPr>
            <w:tcW w:w="3114" w:type="dxa"/>
            <w:vAlign w:val="center"/>
          </w:tcPr>
          <w:p w14:paraId="6C1CCDEB" w14:textId="77777777" w:rsidR="00BE1346" w:rsidRPr="00BD5A30" w:rsidRDefault="00BE1346" w:rsidP="003C38FD">
            <w:pPr>
              <w:spacing w:after="0" w:line="240" w:lineRule="exact"/>
              <w:ind w:left="113" w:right="113"/>
              <w:jc w:val="left"/>
              <w:rPr>
                <w:rFonts w:cs="Arial"/>
                <w:color w:val="696969"/>
                <w:sz w:val="20"/>
                <w:szCs w:val="20"/>
                <w:lang w:eastAsia="es-CL"/>
              </w:rPr>
            </w:pP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>Interacción cercana</w:t>
            </w:r>
            <w:r w:rsidRPr="003402E7">
              <w:rPr>
                <w:rFonts w:cs="Arial"/>
                <w:color w:val="696969"/>
                <w:sz w:val="20"/>
                <w:szCs w:val="20"/>
                <w:lang w:eastAsia="es-CL"/>
              </w:rPr>
              <w:t xml:space="preserve"> con compañeros de trabajo</w:t>
            </w: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>,</w:t>
            </w:r>
            <w:r w:rsidRPr="003402E7">
              <w:rPr>
                <w:rFonts w:cs="Arial"/>
                <w:color w:val="696969"/>
                <w:sz w:val="20"/>
                <w:szCs w:val="20"/>
                <w:lang w:eastAsia="es-CL"/>
              </w:rPr>
              <w:t xml:space="preserve"> clientes, usuarios</w:t>
            </w: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 xml:space="preserve"> o </w:t>
            </w:r>
            <w:r w:rsidRPr="003402E7">
              <w:rPr>
                <w:rFonts w:cs="Arial"/>
                <w:color w:val="696969"/>
                <w:sz w:val="20"/>
                <w:szCs w:val="20"/>
                <w:lang w:eastAsia="es-CL"/>
              </w:rPr>
              <w:t>público</w:t>
            </w: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 xml:space="preserve"> en general.</w:t>
            </w:r>
          </w:p>
        </w:tc>
        <w:tc>
          <w:tcPr>
            <w:tcW w:w="6848" w:type="dxa"/>
          </w:tcPr>
          <w:p w14:paraId="281498D3" w14:textId="77777777" w:rsidR="00BE1346" w:rsidRPr="00512A61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color w:val="696969"/>
                <w:sz w:val="20"/>
                <w:szCs w:val="20"/>
                <w:lang w:eastAsia="es-CL"/>
              </w:rPr>
            </w:pPr>
            <w:r>
              <w:rPr>
                <w:color w:val="696969"/>
                <w:sz w:val="20"/>
                <w:szCs w:val="20"/>
                <w:lang w:eastAsia="es-CL"/>
              </w:rPr>
              <w:t>Saludar, evitando el contacto físico de cualquier tipo.</w:t>
            </w:r>
          </w:p>
          <w:p w14:paraId="39379239" w14:textId="77777777" w:rsidR="00BE1346" w:rsidRPr="00512A61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color w:val="696969"/>
                <w:sz w:val="20"/>
                <w:szCs w:val="20"/>
                <w:lang w:eastAsia="es-CL"/>
              </w:rPr>
            </w:pPr>
            <w:r w:rsidRPr="009C0498">
              <w:rPr>
                <w:sz w:val="20"/>
                <w:szCs w:val="20"/>
                <w:lang w:val="es"/>
              </w:rPr>
              <w:t>Respetar la distancia de seguridad en todo momento, considerando mantener como mínimo un metro (</w:t>
            </w:r>
            <w:proofErr w:type="spellStart"/>
            <w:r w:rsidRPr="009C0498">
              <w:rPr>
                <w:sz w:val="20"/>
                <w:szCs w:val="20"/>
                <w:lang w:val="es"/>
              </w:rPr>
              <w:t>1m</w:t>
            </w:r>
            <w:proofErr w:type="spellEnd"/>
            <w:r w:rsidRPr="009C0498">
              <w:rPr>
                <w:sz w:val="20"/>
                <w:szCs w:val="20"/>
                <w:lang w:val="es"/>
              </w:rPr>
              <w:t>) de radio con toda persona.</w:t>
            </w:r>
          </w:p>
          <w:p w14:paraId="23F157B2" w14:textId="77777777" w:rsidR="00BE1346" w:rsidRPr="009C0498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color w:val="696969"/>
                <w:sz w:val="20"/>
                <w:szCs w:val="20"/>
                <w:lang w:eastAsia="es-CL"/>
              </w:rPr>
            </w:pPr>
            <w:r>
              <w:rPr>
                <w:sz w:val="20"/>
                <w:szCs w:val="20"/>
                <w:lang w:val="es"/>
              </w:rPr>
              <w:t>Mantener distancia de seguridad también durante horarios de almuerzo y descanso.</w:t>
            </w:r>
          </w:p>
          <w:p w14:paraId="7CBE09F9" w14:textId="77777777" w:rsidR="00BE1346" w:rsidRPr="00A22BE1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color w:val="696969"/>
                <w:sz w:val="20"/>
                <w:szCs w:val="20"/>
                <w:lang w:eastAsia="es-CL"/>
              </w:rPr>
            </w:pPr>
            <w:r>
              <w:rPr>
                <w:sz w:val="20"/>
                <w:szCs w:val="20"/>
                <w:lang w:val="es"/>
              </w:rPr>
              <w:t>Respetar las marcas de distanciamiento que se han dispuesto en los pisos de los ingresos, baños, comedores, casinos, etc.</w:t>
            </w:r>
          </w:p>
          <w:p w14:paraId="21918C25" w14:textId="77777777" w:rsidR="00BE1346" w:rsidRPr="00A22BE1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color w:val="696969"/>
                <w:sz w:val="20"/>
                <w:szCs w:val="20"/>
                <w:lang w:eastAsia="es-CL"/>
              </w:rPr>
            </w:pPr>
            <w:r>
              <w:rPr>
                <w:sz w:val="20"/>
                <w:szCs w:val="20"/>
                <w:lang w:val="es"/>
              </w:rPr>
              <w:t>Utilizar siempre MASCARILLA y todos los elementos de protección personal definidos para el cargo u actividades desarrolladas.</w:t>
            </w:r>
          </w:p>
          <w:p w14:paraId="67BA367D" w14:textId="77777777" w:rsidR="00BE1346" w:rsidRPr="00BD5A30" w:rsidRDefault="00BE1346" w:rsidP="003C38FD">
            <w:pPr>
              <w:pStyle w:val="Prrafodelista"/>
              <w:numPr>
                <w:ilvl w:val="0"/>
                <w:numId w:val="0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/>
              <w:rPr>
                <w:color w:val="696969"/>
                <w:sz w:val="20"/>
                <w:szCs w:val="20"/>
                <w:lang w:eastAsia="es-CL"/>
              </w:rPr>
            </w:pPr>
          </w:p>
        </w:tc>
      </w:tr>
      <w:tr w:rsidR="00BE1346" w:rsidRPr="00343DB7" w14:paraId="3416223D" w14:textId="77777777" w:rsidTr="003C38FD">
        <w:trPr>
          <w:trHeight w:val="964"/>
        </w:trPr>
        <w:tc>
          <w:tcPr>
            <w:tcW w:w="3114" w:type="dxa"/>
            <w:vAlign w:val="center"/>
          </w:tcPr>
          <w:p w14:paraId="5E606626" w14:textId="77777777" w:rsidR="00BE1346" w:rsidRPr="003402E7" w:rsidRDefault="00BE1346" w:rsidP="003C38FD">
            <w:pPr>
              <w:spacing w:after="0" w:line="240" w:lineRule="exact"/>
              <w:ind w:left="113" w:right="113"/>
              <w:jc w:val="left"/>
              <w:rPr>
                <w:rFonts w:cs="Arial"/>
                <w:color w:val="696969"/>
                <w:sz w:val="20"/>
                <w:szCs w:val="20"/>
                <w:lang w:eastAsia="es-CL"/>
              </w:rPr>
            </w:pP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>D</w:t>
            </w:r>
            <w:r w:rsidRPr="006C5137">
              <w:rPr>
                <w:rFonts w:cs="Arial"/>
                <w:color w:val="696969"/>
                <w:sz w:val="20"/>
                <w:szCs w:val="20"/>
                <w:lang w:eastAsia="es-CL"/>
              </w:rPr>
              <w:t xml:space="preserve">esplazamientos </w:t>
            </w: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>por</w:t>
            </w:r>
            <w:r w:rsidRPr="006C5137">
              <w:rPr>
                <w:rFonts w:cs="Arial"/>
                <w:color w:val="696969"/>
                <w:sz w:val="20"/>
                <w:szCs w:val="20"/>
                <w:lang w:eastAsia="es-CL"/>
              </w:rPr>
              <w:t xml:space="preserve"> sectores</w:t>
            </w: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>/áreas</w:t>
            </w:r>
            <w:r w:rsidRPr="006C5137">
              <w:rPr>
                <w:rFonts w:cs="Arial"/>
                <w:color w:val="696969"/>
                <w:sz w:val="20"/>
                <w:szCs w:val="20"/>
                <w:lang w:eastAsia="es-CL"/>
              </w:rPr>
              <w:t xml:space="preserve"> de trabajo</w:t>
            </w:r>
          </w:p>
        </w:tc>
        <w:tc>
          <w:tcPr>
            <w:tcW w:w="6848" w:type="dxa"/>
          </w:tcPr>
          <w:p w14:paraId="333BA4E2" w14:textId="7777777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>
              <w:rPr>
                <w:sz w:val="20"/>
                <w:szCs w:val="20"/>
                <w:lang w:val="es"/>
              </w:rPr>
              <w:t>E</w:t>
            </w:r>
            <w:r w:rsidRPr="006C5137">
              <w:rPr>
                <w:sz w:val="20"/>
                <w:szCs w:val="20"/>
                <w:lang w:val="es"/>
              </w:rPr>
              <w:t>vit</w:t>
            </w:r>
            <w:r>
              <w:rPr>
                <w:sz w:val="20"/>
                <w:szCs w:val="20"/>
                <w:lang w:val="es"/>
              </w:rPr>
              <w:t xml:space="preserve">e – en la medida de lo posible - </w:t>
            </w:r>
            <w:r w:rsidRPr="006C5137">
              <w:rPr>
                <w:sz w:val="20"/>
                <w:szCs w:val="20"/>
                <w:lang w:val="es"/>
              </w:rPr>
              <w:t>el contacto directo al manipular manillas,</w:t>
            </w:r>
            <w:r>
              <w:rPr>
                <w:sz w:val="20"/>
                <w:szCs w:val="20"/>
                <w:lang w:val="es"/>
              </w:rPr>
              <w:t xml:space="preserve"> </w:t>
            </w:r>
            <w:r w:rsidRPr="006C5137">
              <w:rPr>
                <w:sz w:val="20"/>
                <w:szCs w:val="20"/>
                <w:lang w:val="es"/>
              </w:rPr>
              <w:t>pasamanos</w:t>
            </w:r>
            <w:r>
              <w:rPr>
                <w:sz w:val="20"/>
                <w:szCs w:val="20"/>
                <w:lang w:val="es"/>
              </w:rPr>
              <w:t>, etc., durante el desplazamiento en las instalaciones del centro de trabajo</w:t>
            </w:r>
          </w:p>
          <w:p w14:paraId="12314D38" w14:textId="7777777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>
              <w:rPr>
                <w:sz w:val="20"/>
                <w:szCs w:val="20"/>
                <w:lang w:val="es"/>
              </w:rPr>
              <w:t>Evite concurrir a sectores/áreas de trabajo distintas a las de su puesto de trabajo.</w:t>
            </w:r>
          </w:p>
          <w:p w14:paraId="086C0C07" w14:textId="77777777" w:rsidR="00BE1346" w:rsidRPr="009C0498" w:rsidRDefault="00BE1346" w:rsidP="003C38FD">
            <w:pPr>
              <w:pStyle w:val="Prrafodelista"/>
              <w:numPr>
                <w:ilvl w:val="0"/>
                <w:numId w:val="0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/>
              <w:rPr>
                <w:sz w:val="20"/>
                <w:szCs w:val="20"/>
                <w:lang w:val="es"/>
              </w:rPr>
            </w:pPr>
          </w:p>
        </w:tc>
      </w:tr>
      <w:tr w:rsidR="00BE1346" w:rsidRPr="00343DB7" w14:paraId="1BF542DF" w14:textId="77777777" w:rsidTr="003C38FD">
        <w:trPr>
          <w:trHeight w:val="964"/>
        </w:trPr>
        <w:tc>
          <w:tcPr>
            <w:tcW w:w="3114" w:type="dxa"/>
            <w:vAlign w:val="center"/>
          </w:tcPr>
          <w:p w14:paraId="502C52C1" w14:textId="77777777" w:rsidR="00BE1346" w:rsidRDefault="00BE1346" w:rsidP="003C38FD">
            <w:pPr>
              <w:spacing w:after="0" w:line="240" w:lineRule="exact"/>
              <w:ind w:left="113" w:right="113"/>
              <w:jc w:val="left"/>
              <w:rPr>
                <w:rFonts w:cs="Arial"/>
                <w:color w:val="696969"/>
                <w:sz w:val="20"/>
                <w:szCs w:val="20"/>
                <w:lang w:eastAsia="es-CL"/>
              </w:rPr>
            </w:pP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>Uso de herramientas, equipos, maquinarias de trabajo</w:t>
            </w:r>
          </w:p>
        </w:tc>
        <w:tc>
          <w:tcPr>
            <w:tcW w:w="6848" w:type="dxa"/>
          </w:tcPr>
          <w:p w14:paraId="4F6F92B9" w14:textId="7777777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>
              <w:rPr>
                <w:sz w:val="20"/>
                <w:szCs w:val="20"/>
                <w:lang w:val="es"/>
              </w:rPr>
              <w:t>U</w:t>
            </w:r>
            <w:r w:rsidRPr="00D938ED">
              <w:rPr>
                <w:sz w:val="20"/>
                <w:szCs w:val="20"/>
                <w:lang w:val="es"/>
              </w:rPr>
              <w:t xml:space="preserve">tilice sus herramientas propias o </w:t>
            </w:r>
            <w:r>
              <w:rPr>
                <w:sz w:val="20"/>
                <w:szCs w:val="20"/>
                <w:lang w:val="es"/>
              </w:rPr>
              <w:t xml:space="preserve">las </w:t>
            </w:r>
            <w:r w:rsidRPr="00D938ED">
              <w:rPr>
                <w:sz w:val="20"/>
                <w:szCs w:val="20"/>
                <w:lang w:val="es"/>
              </w:rPr>
              <w:t xml:space="preserve">entregadas por la empresa, </w:t>
            </w:r>
            <w:r>
              <w:rPr>
                <w:sz w:val="20"/>
                <w:szCs w:val="20"/>
                <w:lang w:val="es"/>
              </w:rPr>
              <w:t xml:space="preserve">quedando </w:t>
            </w:r>
            <w:r w:rsidRPr="00D938ED">
              <w:rPr>
                <w:sz w:val="20"/>
                <w:szCs w:val="20"/>
                <w:lang w:val="es"/>
              </w:rPr>
              <w:t>prohibido el traspaso o préstamo de estas entre las personas.</w:t>
            </w:r>
          </w:p>
          <w:p w14:paraId="065CB088" w14:textId="7777777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>
              <w:rPr>
                <w:sz w:val="20"/>
                <w:szCs w:val="20"/>
                <w:lang w:val="es"/>
              </w:rPr>
              <w:t>Si necesita utilizar una herramienta, equipo o maquinaria que se ha utilizada por otro trabajador, asegúrese que se ha desinfectado.</w:t>
            </w:r>
          </w:p>
          <w:p w14:paraId="2CED0568" w14:textId="77777777" w:rsidR="00BE1346" w:rsidRDefault="00BE1346" w:rsidP="003C38FD">
            <w:pPr>
              <w:pStyle w:val="Prrafodelista"/>
              <w:numPr>
                <w:ilvl w:val="0"/>
                <w:numId w:val="0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/>
              <w:rPr>
                <w:sz w:val="20"/>
                <w:szCs w:val="20"/>
                <w:lang w:val="es"/>
              </w:rPr>
            </w:pPr>
          </w:p>
        </w:tc>
      </w:tr>
      <w:tr w:rsidR="00BE1346" w:rsidRPr="00343DB7" w14:paraId="071E9498" w14:textId="77777777" w:rsidTr="003C38FD">
        <w:trPr>
          <w:trHeight w:val="964"/>
        </w:trPr>
        <w:tc>
          <w:tcPr>
            <w:tcW w:w="3114" w:type="dxa"/>
            <w:vAlign w:val="center"/>
          </w:tcPr>
          <w:p w14:paraId="2B13218E" w14:textId="77777777" w:rsidR="00BE1346" w:rsidRDefault="00BE1346" w:rsidP="003C38FD">
            <w:pPr>
              <w:spacing w:after="0" w:line="240" w:lineRule="exact"/>
              <w:ind w:left="113" w:right="113"/>
              <w:jc w:val="left"/>
              <w:rPr>
                <w:rFonts w:cs="Arial"/>
                <w:color w:val="696969"/>
                <w:sz w:val="20"/>
                <w:szCs w:val="20"/>
                <w:lang w:eastAsia="es-CL"/>
              </w:rPr>
            </w:pP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>Traslados entre el hogar y el centro de trabajo</w:t>
            </w:r>
          </w:p>
        </w:tc>
        <w:tc>
          <w:tcPr>
            <w:tcW w:w="6848" w:type="dxa"/>
          </w:tcPr>
          <w:p w14:paraId="17FB1570" w14:textId="77777777" w:rsidR="00BE1346" w:rsidRPr="0001212B" w:rsidRDefault="00BE1346" w:rsidP="003C38FD">
            <w:pPr>
              <w:spacing w:after="0" w:line="264" w:lineRule="auto"/>
              <w:rPr>
                <w:rFonts w:cs="Arial"/>
                <w:color w:val="696969"/>
                <w:sz w:val="20"/>
                <w:szCs w:val="20"/>
                <w:u w:val="single"/>
                <w:lang w:eastAsia="es-CL"/>
              </w:rPr>
            </w:pPr>
            <w:r w:rsidRPr="0001212B">
              <w:rPr>
                <w:rFonts w:cs="Arial"/>
                <w:color w:val="696969"/>
                <w:sz w:val="20"/>
                <w:szCs w:val="20"/>
                <w:u w:val="single"/>
                <w:lang w:eastAsia="es-CL"/>
              </w:rPr>
              <w:t>Antes de salir de casa y en el trayecto:</w:t>
            </w:r>
          </w:p>
          <w:p w14:paraId="16721CCB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Definir la ropa que usarás durante la jornada laboral, la que deberás trasladar en una bolsa cerrada</w:t>
            </w:r>
          </w:p>
          <w:p w14:paraId="32C74694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Para trasladarte a tu trabajo, usa ropa de calle, distinta a la que usarás durante la jornada laboral</w:t>
            </w:r>
          </w:p>
          <w:p w14:paraId="21EB6366" w14:textId="7777777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 xml:space="preserve">Durante el trayecto al lugar de trabajo, aplica las medidas preventivas de higiene definidas para </w:t>
            </w:r>
            <w:proofErr w:type="spellStart"/>
            <w:r w:rsidRPr="0001212B">
              <w:rPr>
                <w:sz w:val="20"/>
                <w:szCs w:val="20"/>
                <w:lang w:val="es"/>
              </w:rPr>
              <w:t>COVID</w:t>
            </w:r>
            <w:proofErr w:type="spellEnd"/>
            <w:r w:rsidRPr="0001212B">
              <w:rPr>
                <w:sz w:val="20"/>
                <w:szCs w:val="20"/>
                <w:lang w:val="es"/>
              </w:rPr>
              <w:t>-19 incluyendo el distanciamiento social</w:t>
            </w:r>
          </w:p>
          <w:p w14:paraId="5E510C68" w14:textId="77777777" w:rsidR="00BE1346" w:rsidRPr="004412E8" w:rsidRDefault="00BE1346" w:rsidP="003C38FD">
            <w:pPr>
              <w:pStyle w:val="Prrafodelista"/>
              <w:numPr>
                <w:ilvl w:val="0"/>
                <w:numId w:val="0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/>
              <w:rPr>
                <w:sz w:val="10"/>
                <w:szCs w:val="10"/>
                <w:lang w:val="es"/>
              </w:rPr>
            </w:pPr>
          </w:p>
          <w:p w14:paraId="6655CF24" w14:textId="77777777" w:rsidR="00BE1346" w:rsidRPr="0001212B" w:rsidRDefault="00BE1346" w:rsidP="003C38FD">
            <w:pPr>
              <w:spacing w:after="0" w:line="264" w:lineRule="auto"/>
              <w:rPr>
                <w:rFonts w:cs="Arial"/>
                <w:color w:val="696969"/>
                <w:sz w:val="20"/>
                <w:szCs w:val="20"/>
                <w:u w:val="single"/>
                <w:lang w:eastAsia="es-CL"/>
              </w:rPr>
            </w:pPr>
            <w:r w:rsidRPr="0001212B">
              <w:rPr>
                <w:rFonts w:cs="Arial"/>
                <w:color w:val="696969"/>
                <w:sz w:val="20"/>
                <w:szCs w:val="20"/>
                <w:u w:val="single"/>
                <w:lang w:eastAsia="es-CL"/>
              </w:rPr>
              <w:t>Al llegar a tu lugar de trabajo</w:t>
            </w:r>
          </w:p>
          <w:p w14:paraId="04F87E5C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Si dispones de casillero, guarda la ropa de calle en una bolsa cerrada</w:t>
            </w:r>
          </w:p>
          <w:p w14:paraId="4C144093" w14:textId="7777777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 xml:space="preserve">Durante la jornada, continúa con las medidas preventivas regulares definidas para el </w:t>
            </w:r>
            <w:proofErr w:type="spellStart"/>
            <w:r w:rsidRPr="0001212B">
              <w:rPr>
                <w:sz w:val="20"/>
                <w:szCs w:val="20"/>
                <w:lang w:val="es"/>
              </w:rPr>
              <w:t>COVID</w:t>
            </w:r>
            <w:proofErr w:type="spellEnd"/>
            <w:r w:rsidRPr="0001212B">
              <w:rPr>
                <w:sz w:val="20"/>
                <w:szCs w:val="20"/>
                <w:lang w:val="es"/>
              </w:rPr>
              <w:t>-19</w:t>
            </w:r>
          </w:p>
          <w:p w14:paraId="3FFE273C" w14:textId="77777777" w:rsidR="00BE1346" w:rsidRPr="004412E8" w:rsidRDefault="00BE1346" w:rsidP="003C38FD">
            <w:pPr>
              <w:pStyle w:val="Prrafodelista"/>
              <w:numPr>
                <w:ilvl w:val="0"/>
                <w:numId w:val="0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/>
              <w:rPr>
                <w:sz w:val="10"/>
                <w:szCs w:val="10"/>
                <w:lang w:val="es"/>
              </w:rPr>
            </w:pPr>
          </w:p>
          <w:p w14:paraId="14340EDA" w14:textId="77777777" w:rsidR="00BE1346" w:rsidRPr="0001212B" w:rsidRDefault="00BE1346" w:rsidP="003C38FD">
            <w:pPr>
              <w:spacing w:after="0" w:line="264" w:lineRule="auto"/>
              <w:rPr>
                <w:rFonts w:cs="Arial"/>
                <w:color w:val="696969"/>
                <w:sz w:val="20"/>
                <w:szCs w:val="20"/>
                <w:u w:val="single"/>
                <w:lang w:eastAsia="es-CL"/>
              </w:rPr>
            </w:pPr>
            <w:r w:rsidRPr="0001212B">
              <w:rPr>
                <w:rFonts w:cs="Arial"/>
                <w:color w:val="696969"/>
                <w:sz w:val="20"/>
                <w:szCs w:val="20"/>
                <w:u w:val="single"/>
                <w:lang w:eastAsia="es-CL"/>
              </w:rPr>
              <w:t>Una vez terminada la jornada</w:t>
            </w:r>
          </w:p>
          <w:p w14:paraId="2C2A83CF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Sácate el uniforme y guárdalo en una bolsa plástica sellada/anudada</w:t>
            </w:r>
          </w:p>
          <w:p w14:paraId="760F6208" w14:textId="7777777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 xml:space="preserve">Si dispones de ducha en tu lugar de trabajo, dúchate y </w:t>
            </w:r>
            <w:proofErr w:type="spellStart"/>
            <w:r w:rsidRPr="0001212B">
              <w:rPr>
                <w:sz w:val="20"/>
                <w:szCs w:val="20"/>
                <w:lang w:val="es"/>
              </w:rPr>
              <w:t>pónte</w:t>
            </w:r>
            <w:proofErr w:type="spellEnd"/>
            <w:r w:rsidRPr="0001212B">
              <w:rPr>
                <w:sz w:val="20"/>
                <w:szCs w:val="20"/>
                <w:lang w:val="es"/>
              </w:rPr>
              <w:t xml:space="preserve"> tu ropa de calle</w:t>
            </w:r>
          </w:p>
          <w:p w14:paraId="4730B1D6" w14:textId="77777777" w:rsidR="00BE1346" w:rsidRPr="0001212B" w:rsidRDefault="00BE1346" w:rsidP="003C38FD">
            <w:pPr>
              <w:pStyle w:val="Prrafodelista"/>
              <w:numPr>
                <w:ilvl w:val="0"/>
                <w:numId w:val="0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/>
              <w:rPr>
                <w:sz w:val="20"/>
                <w:szCs w:val="20"/>
                <w:lang w:val="es"/>
              </w:rPr>
            </w:pPr>
          </w:p>
          <w:p w14:paraId="32232BFF" w14:textId="7777777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lastRenderedPageBreak/>
              <w:t>Durante el trayecto, mantén las medidas preventivas como distancia de 1 metro de persona a persona y el aseo de manos</w:t>
            </w:r>
          </w:p>
          <w:p w14:paraId="0A5B9388" w14:textId="77777777" w:rsidR="00BE1346" w:rsidRPr="004412E8" w:rsidRDefault="00BE1346" w:rsidP="003C38FD">
            <w:pPr>
              <w:spacing w:after="0"/>
              <w:ind w:left="714" w:hanging="357"/>
              <w:rPr>
                <w:sz w:val="10"/>
                <w:szCs w:val="10"/>
                <w:lang w:val="es"/>
              </w:rPr>
            </w:pPr>
          </w:p>
          <w:p w14:paraId="76377D3A" w14:textId="77777777" w:rsidR="00BE1346" w:rsidRPr="0001212B" w:rsidRDefault="00BE1346" w:rsidP="003C38FD">
            <w:pPr>
              <w:spacing w:after="0" w:line="264" w:lineRule="auto"/>
              <w:rPr>
                <w:rFonts w:cs="Arial"/>
                <w:color w:val="696969"/>
                <w:sz w:val="20"/>
                <w:szCs w:val="20"/>
                <w:u w:val="single"/>
                <w:lang w:eastAsia="es-CL"/>
              </w:rPr>
            </w:pPr>
            <w:r w:rsidRPr="0001212B">
              <w:rPr>
                <w:rFonts w:cs="Arial"/>
                <w:color w:val="696969"/>
                <w:sz w:val="20"/>
                <w:szCs w:val="20"/>
                <w:u w:val="single"/>
                <w:lang w:eastAsia="es-CL"/>
              </w:rPr>
              <w:t>Al llegar a casa</w:t>
            </w:r>
          </w:p>
          <w:p w14:paraId="49CC1C72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Intenta no tocar nada y, si tienes contacto con superficies, límpialas con desinfectante de uso habitual</w:t>
            </w:r>
          </w:p>
          <w:p w14:paraId="366C1D5A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Lávate las manos con agua y jabón por al menos 20 segundos</w:t>
            </w:r>
          </w:p>
          <w:p w14:paraId="6CAEDAA9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Deja bolsos, carteras o llaves en un lugar habilitado sólo para ello y, en la medida de lo posible, límpialos y desecha el papel con el cual los limpiaste</w:t>
            </w:r>
          </w:p>
          <w:p w14:paraId="0B0784DA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Limpiar el celular o lentes con agua y jabón o alcohol</w:t>
            </w:r>
          </w:p>
          <w:p w14:paraId="3A80519F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En caso de llevar la ropa de trabajo usada a tu casa, sácala de la bolsa y lávala con detergente</w:t>
            </w:r>
          </w:p>
          <w:p w14:paraId="67C823F7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Elimina la bolsa plástica en la que trasladaste la ropa en basurero con tapa</w:t>
            </w:r>
          </w:p>
          <w:p w14:paraId="0418A775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No agites las prendas del uniforme antes de colocarlas en la lavadora</w:t>
            </w:r>
          </w:p>
          <w:p w14:paraId="40DCD61F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Seca el uniforme y la ropa en secadora o al sol y luego plánchala</w:t>
            </w:r>
          </w:p>
          <w:p w14:paraId="730F39F3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Lávate las manos nuevamente con agua y jabón por al menos 20 segundos</w:t>
            </w:r>
          </w:p>
          <w:p w14:paraId="2A2F258D" w14:textId="77777777" w:rsid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 w:rsidRPr="0001212B">
              <w:rPr>
                <w:sz w:val="20"/>
                <w:szCs w:val="20"/>
                <w:lang w:val="es"/>
              </w:rPr>
              <w:t>Dúchate y colócate ropa limpia</w:t>
            </w:r>
          </w:p>
          <w:p w14:paraId="6DC058E1" w14:textId="77777777" w:rsidR="00BE1346" w:rsidRPr="0001212B" w:rsidRDefault="00BE1346" w:rsidP="003C38FD">
            <w:pPr>
              <w:tabs>
                <w:tab w:val="left" w:pos="284"/>
                <w:tab w:val="left" w:pos="318"/>
              </w:tabs>
              <w:spacing w:after="40" w:line="264" w:lineRule="auto"/>
              <w:rPr>
                <w:sz w:val="20"/>
                <w:szCs w:val="20"/>
                <w:lang w:val="es"/>
              </w:rPr>
            </w:pPr>
          </w:p>
        </w:tc>
      </w:tr>
      <w:tr w:rsidR="00BE1346" w:rsidRPr="00343DB7" w14:paraId="1175C0C4" w14:textId="77777777" w:rsidTr="003C38FD">
        <w:trPr>
          <w:trHeight w:val="964"/>
        </w:trPr>
        <w:tc>
          <w:tcPr>
            <w:tcW w:w="3114" w:type="dxa"/>
            <w:vAlign w:val="center"/>
          </w:tcPr>
          <w:p w14:paraId="3B375194" w14:textId="77777777" w:rsidR="00BE1346" w:rsidRDefault="00BE1346" w:rsidP="003C38FD">
            <w:pPr>
              <w:spacing w:after="0" w:line="240" w:lineRule="exact"/>
              <w:ind w:left="113" w:right="113"/>
              <w:jc w:val="left"/>
              <w:rPr>
                <w:rFonts w:cs="Arial"/>
                <w:color w:val="696969"/>
                <w:sz w:val="20"/>
                <w:szCs w:val="20"/>
                <w:lang w:eastAsia="es-CL"/>
              </w:rPr>
            </w:pPr>
            <w:r>
              <w:rPr>
                <w:rFonts w:cs="Arial"/>
                <w:color w:val="696969"/>
                <w:sz w:val="20"/>
                <w:szCs w:val="20"/>
                <w:lang w:eastAsia="es-CL"/>
              </w:rPr>
              <w:t xml:space="preserve">Reuniones de trabajo </w:t>
            </w:r>
          </w:p>
        </w:tc>
        <w:tc>
          <w:tcPr>
            <w:tcW w:w="6848" w:type="dxa"/>
          </w:tcPr>
          <w:p w14:paraId="544163BF" w14:textId="77777777" w:rsidR="00BE1346" w:rsidRPr="00C22AB3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color w:val="696969"/>
                <w:sz w:val="20"/>
                <w:szCs w:val="20"/>
                <w:lang w:eastAsia="es-CL"/>
              </w:rPr>
            </w:pPr>
            <w:r>
              <w:rPr>
                <w:sz w:val="20"/>
                <w:szCs w:val="20"/>
                <w:lang w:val="es"/>
              </w:rPr>
              <w:t>Generar</w:t>
            </w:r>
            <w:r w:rsidRPr="00C22AB3">
              <w:rPr>
                <w:color w:val="696969"/>
                <w:sz w:val="20"/>
                <w:szCs w:val="20"/>
                <w:lang w:eastAsia="es-CL"/>
              </w:rPr>
              <w:t xml:space="preserve"> reuniones no presenciales mediante el uso de medios electrónicos.</w:t>
            </w:r>
          </w:p>
          <w:p w14:paraId="6B9C6D14" w14:textId="77777777" w:rsidR="00BE1346" w:rsidRPr="00C22AB3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0" w:line="264" w:lineRule="auto"/>
              <w:ind w:left="284" w:hanging="284"/>
              <w:rPr>
                <w:color w:val="696969"/>
                <w:sz w:val="20"/>
                <w:szCs w:val="20"/>
                <w:lang w:eastAsia="es-CL"/>
              </w:rPr>
            </w:pPr>
            <w:r w:rsidRPr="00C22AB3">
              <w:rPr>
                <w:color w:val="696969"/>
                <w:sz w:val="20"/>
                <w:szCs w:val="20"/>
                <w:lang w:eastAsia="es-CL"/>
              </w:rPr>
              <w:t>Si la reunión presencial no puede ser reemplazada por medios electrónicos:</w:t>
            </w:r>
          </w:p>
          <w:p w14:paraId="6B11782C" w14:textId="77777777" w:rsidR="00BE1346" w:rsidRPr="00C22AB3" w:rsidRDefault="00BE1346" w:rsidP="003C38FD">
            <w:pPr>
              <w:pStyle w:val="Prrafodelista"/>
              <w:numPr>
                <w:ilvl w:val="0"/>
                <w:numId w:val="5"/>
              </w:numPr>
              <w:spacing w:after="0" w:line="264" w:lineRule="auto"/>
              <w:ind w:left="605"/>
              <w:rPr>
                <w:color w:val="696969"/>
                <w:sz w:val="20"/>
                <w:szCs w:val="20"/>
                <w:lang w:eastAsia="es-CL"/>
              </w:rPr>
            </w:pPr>
            <w:r w:rsidRPr="00C22AB3">
              <w:rPr>
                <w:color w:val="696969"/>
                <w:sz w:val="20"/>
                <w:szCs w:val="20"/>
                <w:lang w:eastAsia="es-CL"/>
              </w:rPr>
              <w:t>Reducir el número de personas</w:t>
            </w:r>
          </w:p>
          <w:p w14:paraId="183C1D02" w14:textId="77777777" w:rsidR="00BE1346" w:rsidRPr="00C22AB3" w:rsidRDefault="00BE1346" w:rsidP="003C38FD">
            <w:pPr>
              <w:pStyle w:val="Prrafodelista"/>
              <w:numPr>
                <w:ilvl w:val="0"/>
                <w:numId w:val="5"/>
              </w:numPr>
              <w:spacing w:after="0" w:line="264" w:lineRule="auto"/>
              <w:ind w:left="605"/>
              <w:rPr>
                <w:color w:val="696969"/>
                <w:sz w:val="20"/>
                <w:szCs w:val="20"/>
                <w:lang w:eastAsia="es-CL"/>
              </w:rPr>
            </w:pPr>
            <w:r w:rsidRPr="00C22AB3">
              <w:rPr>
                <w:color w:val="696969"/>
                <w:sz w:val="20"/>
                <w:szCs w:val="20"/>
                <w:lang w:eastAsia="es-CL"/>
              </w:rPr>
              <w:t>Organizarla de manera que los participantes estén al menos a 1 metro de distancia entre sí.</w:t>
            </w:r>
          </w:p>
          <w:p w14:paraId="5531944A" w14:textId="77777777" w:rsidR="00BE1346" w:rsidRPr="00C22AB3" w:rsidRDefault="00BE1346" w:rsidP="003C38FD">
            <w:pPr>
              <w:pStyle w:val="Prrafodelista"/>
              <w:numPr>
                <w:ilvl w:val="0"/>
                <w:numId w:val="5"/>
              </w:numPr>
              <w:spacing w:after="0" w:line="264" w:lineRule="auto"/>
              <w:ind w:left="605"/>
              <w:rPr>
                <w:color w:val="696969"/>
                <w:sz w:val="20"/>
                <w:szCs w:val="20"/>
                <w:lang w:eastAsia="es-CL"/>
              </w:rPr>
            </w:pPr>
            <w:r w:rsidRPr="00C22AB3">
              <w:rPr>
                <w:color w:val="696969"/>
                <w:sz w:val="20"/>
                <w:szCs w:val="20"/>
                <w:lang w:eastAsia="es-CL"/>
              </w:rPr>
              <w:t>Contar con acceso a lavado de manos o en su defecto, solución de alcohol gel.</w:t>
            </w:r>
          </w:p>
          <w:p w14:paraId="6A12CE6C" w14:textId="77777777" w:rsidR="00BE1346" w:rsidRPr="00C22AB3" w:rsidRDefault="00BE1346" w:rsidP="003C38FD">
            <w:pPr>
              <w:pStyle w:val="Prrafodelista"/>
              <w:numPr>
                <w:ilvl w:val="0"/>
                <w:numId w:val="5"/>
              </w:numPr>
              <w:spacing w:after="0" w:line="264" w:lineRule="auto"/>
              <w:ind w:left="605"/>
              <w:rPr>
                <w:color w:val="696969"/>
                <w:sz w:val="20"/>
                <w:szCs w:val="20"/>
                <w:lang w:eastAsia="es-CL"/>
              </w:rPr>
            </w:pPr>
            <w:r w:rsidRPr="00C22AB3">
              <w:rPr>
                <w:color w:val="696969"/>
                <w:sz w:val="20"/>
                <w:szCs w:val="20"/>
                <w:lang w:eastAsia="es-CL"/>
              </w:rPr>
              <w:t>Conservar los nombres, RUT y teléfonos de los participantes de la reunión durante al menos un mes</w:t>
            </w:r>
          </w:p>
          <w:p w14:paraId="6E85E285" w14:textId="77777777" w:rsidR="00BE1346" w:rsidRPr="00C22AB3" w:rsidRDefault="00BE1346" w:rsidP="003C38FD">
            <w:pPr>
              <w:pStyle w:val="Prrafodelista"/>
              <w:numPr>
                <w:ilvl w:val="0"/>
                <w:numId w:val="5"/>
              </w:numPr>
              <w:spacing w:after="0" w:line="264" w:lineRule="auto"/>
              <w:ind w:left="605"/>
              <w:rPr>
                <w:color w:val="696969"/>
                <w:sz w:val="20"/>
                <w:szCs w:val="20"/>
                <w:lang w:eastAsia="es-CL"/>
              </w:rPr>
            </w:pPr>
            <w:r w:rsidRPr="00C22AB3">
              <w:rPr>
                <w:color w:val="696969"/>
                <w:sz w:val="20"/>
                <w:szCs w:val="20"/>
                <w:lang w:eastAsia="es-CL"/>
              </w:rPr>
              <w:t>Limpiar el lugar donde se realizó la reunión después de concretada</w:t>
            </w:r>
          </w:p>
          <w:p w14:paraId="214FE7A1" w14:textId="77777777" w:rsidR="00BE1346" w:rsidRPr="0001212B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0" w:line="264" w:lineRule="auto"/>
              <w:ind w:left="284" w:hanging="284"/>
              <w:rPr>
                <w:color w:val="696969"/>
                <w:sz w:val="20"/>
                <w:szCs w:val="20"/>
                <w:u w:val="single"/>
                <w:lang w:eastAsia="es-CL"/>
              </w:rPr>
            </w:pPr>
            <w:r w:rsidRPr="00C22AB3">
              <w:rPr>
                <w:color w:val="696969"/>
                <w:sz w:val="20"/>
                <w:szCs w:val="20"/>
                <w:lang w:eastAsia="es-CL"/>
              </w:rPr>
              <w:t>Evitar disponer de alimentos y bebestibles durante la reunión.</w:t>
            </w:r>
          </w:p>
        </w:tc>
      </w:tr>
      <w:tr w:rsidR="00BE1346" w:rsidRPr="00343DB7" w14:paraId="39EC5FF2" w14:textId="77777777" w:rsidTr="003C38FD">
        <w:trPr>
          <w:trHeight w:val="964"/>
        </w:trPr>
        <w:tc>
          <w:tcPr>
            <w:tcW w:w="3114" w:type="dxa"/>
            <w:vAlign w:val="center"/>
          </w:tcPr>
          <w:p w14:paraId="0E80E9DF" w14:textId="008AF7B7" w:rsidR="00BE1346" w:rsidRDefault="00BE1346" w:rsidP="003C38FD">
            <w:pPr>
              <w:spacing w:after="0" w:line="240" w:lineRule="exact"/>
              <w:ind w:left="113" w:right="113"/>
              <w:jc w:val="left"/>
              <w:rPr>
                <w:rFonts w:cs="Arial"/>
                <w:color w:val="696969"/>
                <w:sz w:val="20"/>
                <w:szCs w:val="20"/>
                <w:lang w:eastAsia="es-CL"/>
              </w:rPr>
            </w:pPr>
            <w:r w:rsidRPr="00BE1346">
              <w:rPr>
                <w:rFonts w:cs="Arial"/>
                <w:color w:val="009BCF" w:themeColor="accent2"/>
                <w:sz w:val="20"/>
                <w:szCs w:val="20"/>
                <w:lang w:eastAsia="es-CL"/>
              </w:rPr>
              <w:t xml:space="preserve">Incorporar exposición </w:t>
            </w:r>
          </w:p>
        </w:tc>
        <w:tc>
          <w:tcPr>
            <w:tcW w:w="6848" w:type="dxa"/>
          </w:tcPr>
          <w:p w14:paraId="0298C5E4" w14:textId="36D5D6B5" w:rsidR="00BE1346" w:rsidRDefault="00E939A9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sz w:val="20"/>
                <w:szCs w:val="20"/>
                <w:lang w:val="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80B0F3" wp14:editId="63A75067">
                      <wp:simplePos x="0" y="0"/>
                      <wp:positionH relativeFrom="column">
                        <wp:posOffset>1972793</wp:posOffset>
                      </wp:positionH>
                      <wp:positionV relativeFrom="paragraph">
                        <wp:posOffset>397159</wp:posOffset>
                      </wp:positionV>
                      <wp:extent cx="2149295" cy="742022"/>
                      <wp:effectExtent l="228600" t="38100" r="3810" b="1270"/>
                      <wp:wrapNone/>
                      <wp:docPr id="2946" name="Bocadillo: rectángulo con esquinas redondeadas 2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9295" cy="742022"/>
                              </a:xfrm>
                              <a:prstGeom prst="wedgeRoundRectCallout">
                                <a:avLst>
                                  <a:gd name="adj1" fmla="val -59952"/>
                                  <a:gd name="adj2" fmla="val -53272"/>
                                  <a:gd name="adj3" fmla="val 16667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5823C0" w14:textId="027D2BC4" w:rsidR="00E939A9" w:rsidRPr="00E939A9" w:rsidRDefault="00E939A9" w:rsidP="00E939A9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E939A9">
                                    <w:rPr>
                                      <w:sz w:val="20"/>
                                    </w:rPr>
                                    <w:t xml:space="preserve">Indicar </w:t>
                                  </w:r>
                                  <w:r>
                                    <w:rPr>
                                      <w:sz w:val="20"/>
                                    </w:rPr>
                                    <w:t>medidas preventivas / métodos de trabajo correcto según punto 5.2 – 5.3.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0B0F3" id="Bocadillo: rectángulo con esquinas redondeadas 2946" o:spid="_x0000_s1027" type="#_x0000_t62" style="position:absolute;left:0;text-align:left;margin-left:155.35pt;margin-top:31.25pt;width:169.25pt;height:5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" adj="-2150,-707" fillcolor="#fad3d7 [665]" stroked="f" strokeweight="2pt">
                      <v:textbox>
                        <w:txbxContent>
                          <w:p w14:paraId="785823C0" w14:textId="027D2BC4" w:rsidR="00E939A9" w:rsidRPr="00E939A9" w:rsidRDefault="00E939A9" w:rsidP="00E939A9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E939A9">
                              <w:rPr>
                                <w:sz w:val="20"/>
                              </w:rPr>
                              <w:t xml:space="preserve">Indicar </w:t>
                            </w:r>
                            <w:r>
                              <w:rPr>
                                <w:sz w:val="20"/>
                              </w:rPr>
                              <w:t>medidas preventivas / métodos de trabajo correcto según punto 5.2 – 5.3.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1346" w:rsidRPr="00BE1346">
              <w:rPr>
                <w:color w:val="009BCF" w:themeColor="accent2"/>
                <w:sz w:val="20"/>
                <w:szCs w:val="20"/>
                <w:lang w:val="es"/>
              </w:rPr>
              <w:t>Incorporar medidas preventivas / métodos de trabajo correctos asociados a la exposición</w:t>
            </w:r>
          </w:p>
        </w:tc>
      </w:tr>
      <w:tr w:rsidR="00BE1346" w:rsidRPr="00343DB7" w14:paraId="537B89E3" w14:textId="77777777" w:rsidTr="003C38FD">
        <w:trPr>
          <w:trHeight w:val="964"/>
        </w:trPr>
        <w:tc>
          <w:tcPr>
            <w:tcW w:w="3114" w:type="dxa"/>
            <w:vAlign w:val="center"/>
          </w:tcPr>
          <w:p w14:paraId="4D23EA3B" w14:textId="69A95CD0" w:rsidR="00BE1346" w:rsidRPr="00BE1346" w:rsidRDefault="00BE1346" w:rsidP="003C38FD">
            <w:pPr>
              <w:spacing w:after="0" w:line="240" w:lineRule="exact"/>
              <w:ind w:left="113" w:right="113"/>
              <w:jc w:val="left"/>
              <w:rPr>
                <w:rFonts w:cs="Arial"/>
                <w:color w:val="009BCF" w:themeColor="accent2"/>
                <w:sz w:val="20"/>
                <w:szCs w:val="20"/>
                <w:lang w:eastAsia="es-CL"/>
              </w:rPr>
            </w:pPr>
            <w:r w:rsidRPr="00BE1346">
              <w:rPr>
                <w:rFonts w:cs="Arial"/>
                <w:color w:val="009BCF" w:themeColor="accent2"/>
                <w:sz w:val="20"/>
                <w:szCs w:val="20"/>
                <w:lang w:eastAsia="es-CL"/>
              </w:rPr>
              <w:t>Incorporar exposición</w:t>
            </w:r>
          </w:p>
        </w:tc>
        <w:tc>
          <w:tcPr>
            <w:tcW w:w="6848" w:type="dxa"/>
          </w:tcPr>
          <w:p w14:paraId="75DDA7CE" w14:textId="32BA69D2" w:rsidR="00BE1346" w:rsidRPr="00BE1346" w:rsidRDefault="00BE1346" w:rsidP="003C38FD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  <w:tab w:val="left" w:pos="318"/>
              </w:tabs>
              <w:spacing w:after="40" w:line="264" w:lineRule="auto"/>
              <w:ind w:left="284" w:hanging="284"/>
              <w:rPr>
                <w:color w:val="009BCF" w:themeColor="accent2"/>
                <w:sz w:val="20"/>
                <w:szCs w:val="20"/>
                <w:lang w:val="es"/>
              </w:rPr>
            </w:pPr>
            <w:r w:rsidRPr="00BE1346">
              <w:rPr>
                <w:color w:val="009BCF" w:themeColor="accent2"/>
                <w:sz w:val="20"/>
                <w:szCs w:val="20"/>
                <w:lang w:val="es"/>
              </w:rPr>
              <w:t>Incorporar medidas preventivas / métodos de trabajo correctos asociados a la exposición</w:t>
            </w:r>
          </w:p>
        </w:tc>
      </w:tr>
    </w:tbl>
    <w:p w14:paraId="6D70D84C" w14:textId="512D2CED" w:rsidR="006608A2" w:rsidRDefault="006608A2" w:rsidP="00BE1346">
      <w:pPr>
        <w:rPr>
          <w:color w:val="696969"/>
          <w:lang w:eastAsia="es-CL"/>
        </w:rPr>
      </w:pPr>
    </w:p>
    <w:p w14:paraId="4D216F97" w14:textId="77777777" w:rsidR="006608A2" w:rsidRDefault="006608A2">
      <w:pPr>
        <w:spacing w:after="0" w:line="240" w:lineRule="auto"/>
        <w:jc w:val="left"/>
        <w:rPr>
          <w:color w:val="696969"/>
          <w:lang w:eastAsia="es-CL"/>
        </w:rPr>
      </w:pPr>
      <w:r>
        <w:rPr>
          <w:color w:val="696969"/>
          <w:lang w:eastAsia="es-CL"/>
        </w:rPr>
        <w:br w:type="page"/>
      </w:r>
    </w:p>
    <w:p w14:paraId="1D26C530" w14:textId="77777777" w:rsidR="00BE1346" w:rsidRDefault="00BE1346" w:rsidP="00BE1346">
      <w:pPr>
        <w:rPr>
          <w:noProof/>
          <w:color w:val="696969"/>
          <w:lang w:eastAsia="es-CL"/>
        </w:rPr>
      </w:pPr>
      <w:r>
        <w:rPr>
          <w:noProof/>
          <w:color w:val="696969"/>
          <w:lang w:eastAsia="es-CL"/>
        </w:rPr>
        <w:lastRenderedPageBreak/>
        <w:t xml:space="preserve">Sumado a lo anterior, </w:t>
      </w:r>
      <w:r w:rsidRPr="0010512E">
        <w:rPr>
          <w:noProof/>
          <w:color w:val="696969"/>
          <w:lang w:eastAsia="es-CL"/>
        </w:rPr>
        <w:t xml:space="preserve">se </w:t>
      </w:r>
      <w:r>
        <w:rPr>
          <w:noProof/>
          <w:color w:val="696969"/>
          <w:lang w:eastAsia="es-CL"/>
        </w:rPr>
        <w:t xml:space="preserve">le solicita mantener una actitud positiva, </w:t>
      </w:r>
      <w:r w:rsidRPr="0010512E">
        <w:rPr>
          <w:noProof/>
          <w:color w:val="696969"/>
          <w:lang w:eastAsia="es-CL"/>
        </w:rPr>
        <w:t>respeta</w:t>
      </w:r>
      <w:r>
        <w:rPr>
          <w:noProof/>
          <w:color w:val="696969"/>
          <w:lang w:eastAsia="es-CL"/>
        </w:rPr>
        <w:t>ndo</w:t>
      </w:r>
      <w:r w:rsidRPr="0010512E">
        <w:rPr>
          <w:noProof/>
          <w:color w:val="696969"/>
          <w:lang w:eastAsia="es-CL"/>
        </w:rPr>
        <w:t xml:space="preserve"> permanentemente la</w:t>
      </w:r>
      <w:r>
        <w:rPr>
          <w:noProof/>
          <w:color w:val="696969"/>
          <w:lang w:eastAsia="es-CL"/>
        </w:rPr>
        <w:t xml:space="preserve"> </w:t>
      </w:r>
      <w:r w:rsidRPr="0010512E">
        <w:rPr>
          <w:noProof/>
          <w:color w:val="696969"/>
          <w:lang w:eastAsia="es-CL"/>
        </w:rPr>
        <w:t xml:space="preserve">señalización dispuesta en </w:t>
      </w:r>
      <w:r>
        <w:rPr>
          <w:noProof/>
          <w:color w:val="696969"/>
          <w:lang w:eastAsia="es-CL"/>
        </w:rPr>
        <w:t>el centro,</w:t>
      </w:r>
      <w:r w:rsidRPr="0010512E">
        <w:rPr>
          <w:noProof/>
          <w:color w:val="696969"/>
          <w:lang w:eastAsia="es-CL"/>
        </w:rPr>
        <w:t xml:space="preserve"> participar en las actividades de capacitación</w:t>
      </w:r>
      <w:r>
        <w:rPr>
          <w:noProof/>
          <w:color w:val="696969"/>
          <w:lang w:eastAsia="es-CL"/>
        </w:rPr>
        <w:t xml:space="preserve"> y </w:t>
      </w:r>
      <w:r w:rsidRPr="0010512E">
        <w:rPr>
          <w:noProof/>
          <w:color w:val="696969"/>
          <w:lang w:eastAsia="es-CL"/>
        </w:rPr>
        <w:t>us</w:t>
      </w:r>
      <w:r>
        <w:rPr>
          <w:noProof/>
          <w:color w:val="696969"/>
          <w:lang w:eastAsia="es-CL"/>
        </w:rPr>
        <w:t>ar</w:t>
      </w:r>
      <w:r w:rsidRPr="0010512E">
        <w:rPr>
          <w:noProof/>
          <w:color w:val="696969"/>
          <w:lang w:eastAsia="es-CL"/>
        </w:rPr>
        <w:t xml:space="preserve"> los elementos de protección personal</w:t>
      </w:r>
      <w:r>
        <w:rPr>
          <w:noProof/>
          <w:color w:val="696969"/>
          <w:lang w:eastAsia="es-CL"/>
        </w:rPr>
        <w:t xml:space="preserve"> que se han asignado.</w:t>
      </w:r>
    </w:p>
    <w:p w14:paraId="62C1A813" w14:textId="77777777" w:rsidR="00BE1346" w:rsidRDefault="00BE1346" w:rsidP="00BE1346">
      <w:pPr>
        <w:rPr>
          <w:noProof/>
          <w:color w:val="696969"/>
          <w:lang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BE1346" w14:paraId="39201E31" w14:textId="77777777" w:rsidTr="003C38FD">
        <w:tc>
          <w:tcPr>
            <w:tcW w:w="4981" w:type="dxa"/>
            <w:vAlign w:val="bottom"/>
          </w:tcPr>
          <w:p w14:paraId="3A59D352" w14:textId="77777777" w:rsidR="00BE1346" w:rsidRDefault="00BE1346" w:rsidP="003C38FD">
            <w:pPr>
              <w:spacing w:after="0" w:line="240" w:lineRule="auto"/>
              <w:jc w:val="center"/>
              <w:rPr>
                <w:noProof/>
                <w:color w:val="696969"/>
                <w:lang w:eastAsia="es-CL"/>
              </w:rPr>
            </w:pPr>
            <w:r w:rsidRPr="0010512E">
              <w:rPr>
                <w:noProof/>
                <w:color w:val="696969"/>
                <w:lang w:eastAsia="es-CL"/>
              </w:rPr>
              <w:t>________________________</w:t>
            </w:r>
          </w:p>
        </w:tc>
        <w:tc>
          <w:tcPr>
            <w:tcW w:w="4981" w:type="dxa"/>
            <w:vAlign w:val="bottom"/>
          </w:tcPr>
          <w:p w14:paraId="230CB247" w14:textId="77777777" w:rsidR="00BE1346" w:rsidRDefault="00BE1346" w:rsidP="003C38FD">
            <w:pPr>
              <w:spacing w:after="0" w:line="240" w:lineRule="auto"/>
              <w:jc w:val="center"/>
              <w:rPr>
                <w:noProof/>
                <w:color w:val="696969"/>
                <w:lang w:eastAsia="es-CL"/>
              </w:rPr>
            </w:pPr>
            <w:r w:rsidRPr="0010512E">
              <w:rPr>
                <w:noProof/>
                <w:color w:val="696969"/>
                <w:lang w:eastAsia="es-CL"/>
              </w:rPr>
              <w:t>________________________</w:t>
            </w:r>
          </w:p>
        </w:tc>
      </w:tr>
      <w:tr w:rsidR="00BE1346" w14:paraId="35BB1837" w14:textId="77777777" w:rsidTr="003C38FD">
        <w:tc>
          <w:tcPr>
            <w:tcW w:w="4981" w:type="dxa"/>
          </w:tcPr>
          <w:p w14:paraId="203313D2" w14:textId="77777777" w:rsidR="00BE1346" w:rsidRDefault="00BE1346" w:rsidP="003C38FD">
            <w:pPr>
              <w:spacing w:after="0" w:line="240" w:lineRule="auto"/>
              <w:jc w:val="center"/>
              <w:rPr>
                <w:noProof/>
                <w:color w:val="696969"/>
                <w:lang w:eastAsia="es-CL"/>
              </w:rPr>
            </w:pPr>
            <w:r w:rsidRPr="0010512E">
              <w:rPr>
                <w:noProof/>
                <w:color w:val="696969"/>
                <w:lang w:eastAsia="es-CL"/>
              </w:rPr>
              <w:t xml:space="preserve">Firma </w:t>
            </w:r>
            <w:r>
              <w:rPr>
                <w:noProof/>
                <w:color w:val="696969"/>
                <w:lang w:eastAsia="es-CL"/>
              </w:rPr>
              <w:t xml:space="preserve">y timbre </w:t>
            </w:r>
            <w:r w:rsidRPr="0010512E">
              <w:rPr>
                <w:noProof/>
                <w:color w:val="696969"/>
                <w:lang w:eastAsia="es-CL"/>
              </w:rPr>
              <w:t>empresa</w:t>
            </w:r>
          </w:p>
        </w:tc>
        <w:tc>
          <w:tcPr>
            <w:tcW w:w="4981" w:type="dxa"/>
          </w:tcPr>
          <w:p w14:paraId="628C26D8" w14:textId="77777777" w:rsidR="00BE1346" w:rsidRDefault="00BE1346" w:rsidP="003C38FD">
            <w:pPr>
              <w:spacing w:after="0" w:line="240" w:lineRule="auto"/>
              <w:jc w:val="center"/>
              <w:rPr>
                <w:noProof/>
                <w:color w:val="696969"/>
                <w:lang w:eastAsia="es-CL"/>
              </w:rPr>
            </w:pPr>
            <w:r w:rsidRPr="0010512E">
              <w:rPr>
                <w:noProof/>
                <w:color w:val="696969"/>
                <w:lang w:eastAsia="es-CL"/>
              </w:rPr>
              <w:t>Firma y Rut del trabajador</w:t>
            </w:r>
          </w:p>
        </w:tc>
      </w:tr>
    </w:tbl>
    <w:p w14:paraId="659CD776" w14:textId="77777777" w:rsidR="00BE1346" w:rsidRPr="00343DB7" w:rsidRDefault="00BE1346" w:rsidP="00BE1346">
      <w:pPr>
        <w:rPr>
          <w:noProof/>
          <w:color w:val="696969"/>
          <w:lang w:eastAsia="es-CL"/>
        </w:rPr>
      </w:pPr>
    </w:p>
    <w:p w14:paraId="47174F62" w14:textId="4BF9F868" w:rsidR="00BE1346" w:rsidRDefault="00BE1346" w:rsidP="00BE1346">
      <w:pPr>
        <w:spacing w:after="0" w:line="240" w:lineRule="auto"/>
        <w:jc w:val="left"/>
        <w:rPr>
          <w:noProof/>
          <w:lang w:eastAsia="es-CL"/>
        </w:rPr>
      </w:pPr>
    </w:p>
    <w:p w14:paraId="4FBB817A" w14:textId="77777777" w:rsidR="00BE1346" w:rsidRDefault="00BE1346" w:rsidP="00BE1346">
      <w:pPr>
        <w:spacing w:after="0" w:line="240" w:lineRule="auto"/>
        <w:jc w:val="left"/>
        <w:rPr>
          <w:noProof/>
          <w:lang w:eastAsia="es-CL"/>
        </w:rPr>
      </w:pPr>
    </w:p>
    <w:p w14:paraId="644D46EE" w14:textId="77777777" w:rsidR="00BE1346" w:rsidRDefault="00BE1346" w:rsidP="00BE1346">
      <w:pPr>
        <w:spacing w:after="0" w:line="240" w:lineRule="auto"/>
        <w:jc w:val="center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306254F" wp14:editId="4DD24A4C">
            <wp:extent cx="216000" cy="216000"/>
            <wp:effectExtent l="0" t="0" r="0" b="0"/>
            <wp:docPr id="2746" name="Gráfico 2746" descr="Tij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scissors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>- - - - - - - - - - - - - - - - - - - - - - - - - - - - - - - - - - - - - - - - - - - - - - - - - - - - - - - - - - - - - - - - -</w:t>
      </w:r>
    </w:p>
    <w:p w14:paraId="03A6FA9F" w14:textId="77777777" w:rsidR="00BE1346" w:rsidRDefault="00BE1346" w:rsidP="00BE1346">
      <w:pPr>
        <w:rPr>
          <w:noProof/>
          <w:lang w:eastAsia="es-CL"/>
        </w:rPr>
      </w:pPr>
    </w:p>
    <w:p w14:paraId="37E9574A" w14:textId="77777777" w:rsidR="00BE1346" w:rsidRPr="0065200C" w:rsidRDefault="00BE1346" w:rsidP="00BE1346">
      <w:pPr>
        <w:spacing w:after="120"/>
        <w:rPr>
          <w:b/>
          <w:bCs/>
          <w:smallCaps/>
        </w:rPr>
      </w:pPr>
      <w:r w:rsidRPr="00F946FB">
        <w:rPr>
          <w:b/>
          <w:bCs/>
          <w:smallCaps/>
        </w:rPr>
        <w:t>Copia para la empresa:</w:t>
      </w:r>
    </w:p>
    <w:p w14:paraId="0DC68E33" w14:textId="77777777" w:rsidR="00BE1346" w:rsidRDefault="00BE1346" w:rsidP="00BE1346">
      <w:pPr>
        <w:rPr>
          <w:noProof/>
          <w:lang w:eastAsia="es-CL"/>
        </w:rPr>
      </w:pPr>
      <w:r>
        <w:rPr>
          <w:noProof/>
          <w:lang w:eastAsia="es-CL"/>
        </w:rPr>
        <w:t xml:space="preserve">De acuerdo con lo establecido en el D.S. Nº 40, que aprueba reglamento sobre prevención de los riesgos profesionales en su Título VI, Art. 21. referido a “las obligaciones de informar de los riesgos laborales” El trabajador </w:t>
      </w:r>
      <w:r w:rsidRPr="000F2A93">
        <w:rPr>
          <w:noProof/>
          <w:color w:val="009BCF" w:themeColor="accent2"/>
          <w:lang w:eastAsia="es-CL"/>
        </w:rPr>
        <w:t>&lt;……agregar nombre aquí……&gt;</w:t>
      </w:r>
      <w:r>
        <w:rPr>
          <w:noProof/>
          <w:lang w:eastAsia="es-CL"/>
        </w:rPr>
        <w:t xml:space="preserve">, RUT </w:t>
      </w:r>
      <w:r w:rsidRPr="00162C7D">
        <w:rPr>
          <w:noProof/>
          <w:color w:val="009BCF" w:themeColor="accent2"/>
          <w:lang w:eastAsia="es-CL"/>
        </w:rPr>
        <w:t>&lt;……agregar rut aquí……&gt;</w:t>
      </w:r>
      <w:r>
        <w:rPr>
          <w:noProof/>
          <w:lang w:eastAsia="es-CL"/>
        </w:rPr>
        <w:t xml:space="preserve"> quien desempeña labores en la empresa como </w:t>
      </w:r>
      <w:r w:rsidRPr="00162C7D">
        <w:rPr>
          <w:noProof/>
          <w:color w:val="009BCF" w:themeColor="accent2"/>
          <w:lang w:eastAsia="es-CL"/>
        </w:rPr>
        <w:t xml:space="preserve">&lt;……agregar </w:t>
      </w:r>
      <w:r>
        <w:rPr>
          <w:noProof/>
          <w:color w:val="009BCF" w:themeColor="accent2"/>
          <w:lang w:eastAsia="es-CL"/>
        </w:rPr>
        <w:t>cargo</w:t>
      </w:r>
      <w:r w:rsidRPr="00162C7D">
        <w:rPr>
          <w:noProof/>
          <w:color w:val="009BCF" w:themeColor="accent2"/>
          <w:lang w:eastAsia="es-CL"/>
        </w:rPr>
        <w:t xml:space="preserve"> aquí……&gt;</w:t>
      </w:r>
      <w:r>
        <w:rPr>
          <w:noProof/>
          <w:lang w:eastAsia="es-CL"/>
        </w:rPr>
        <w:t>, se encuentra en conocimientos de los riesgos por exposición laboral a COVID-19 y las medidas que debe tomar para evitar su contagio.</w:t>
      </w:r>
    </w:p>
    <w:p w14:paraId="1549E59D" w14:textId="77777777" w:rsidR="00BE1346" w:rsidRDefault="00BE1346" w:rsidP="00BE1346">
      <w:pPr>
        <w:rPr>
          <w:noProof/>
          <w:lang w:eastAsia="es-CL"/>
        </w:rPr>
      </w:pPr>
      <w:r>
        <w:rPr>
          <w:noProof/>
          <w:lang w:eastAsia="es-CL"/>
        </w:rPr>
        <w:t>Además, se solicita se respete las restantes normas de higiene y seguridad (principalmente las indicadas en el RIOHS) y participe activamente en las actividades de prevención.</w:t>
      </w:r>
    </w:p>
    <w:p w14:paraId="4EFA7C85" w14:textId="77777777" w:rsidR="00BE1346" w:rsidRDefault="00BE1346" w:rsidP="00BE1346">
      <w:pPr>
        <w:rPr>
          <w:noProof/>
          <w:lang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BE1346" w14:paraId="32B3CB30" w14:textId="77777777" w:rsidTr="003C38FD">
        <w:tc>
          <w:tcPr>
            <w:tcW w:w="4981" w:type="dxa"/>
            <w:vAlign w:val="bottom"/>
          </w:tcPr>
          <w:p w14:paraId="7A87D4E7" w14:textId="77777777" w:rsidR="00BE1346" w:rsidRDefault="00BE1346" w:rsidP="003C38FD">
            <w:pPr>
              <w:spacing w:after="0" w:line="240" w:lineRule="auto"/>
              <w:jc w:val="center"/>
              <w:rPr>
                <w:noProof/>
                <w:color w:val="696969"/>
                <w:lang w:eastAsia="es-CL"/>
              </w:rPr>
            </w:pPr>
            <w:r w:rsidRPr="0010512E">
              <w:rPr>
                <w:noProof/>
                <w:color w:val="696969"/>
                <w:lang w:eastAsia="es-CL"/>
              </w:rPr>
              <w:t>________________________</w:t>
            </w:r>
          </w:p>
        </w:tc>
        <w:tc>
          <w:tcPr>
            <w:tcW w:w="4981" w:type="dxa"/>
            <w:vAlign w:val="bottom"/>
          </w:tcPr>
          <w:p w14:paraId="47FF92E9" w14:textId="77777777" w:rsidR="00BE1346" w:rsidRDefault="00BE1346" w:rsidP="003C38FD">
            <w:pPr>
              <w:spacing w:after="0" w:line="240" w:lineRule="auto"/>
              <w:jc w:val="center"/>
              <w:rPr>
                <w:noProof/>
                <w:color w:val="696969"/>
                <w:lang w:eastAsia="es-CL"/>
              </w:rPr>
            </w:pPr>
            <w:r w:rsidRPr="0010512E">
              <w:rPr>
                <w:noProof/>
                <w:color w:val="696969"/>
                <w:lang w:eastAsia="es-CL"/>
              </w:rPr>
              <w:t>________________________</w:t>
            </w:r>
          </w:p>
        </w:tc>
      </w:tr>
      <w:tr w:rsidR="00BE1346" w14:paraId="3C175B1A" w14:textId="77777777" w:rsidTr="003C38FD">
        <w:tc>
          <w:tcPr>
            <w:tcW w:w="4981" w:type="dxa"/>
          </w:tcPr>
          <w:p w14:paraId="3686C269" w14:textId="77777777" w:rsidR="00BE1346" w:rsidRDefault="00BE1346" w:rsidP="003C38FD">
            <w:pPr>
              <w:spacing w:after="0" w:line="240" w:lineRule="auto"/>
              <w:jc w:val="center"/>
              <w:rPr>
                <w:noProof/>
                <w:color w:val="696969"/>
                <w:lang w:eastAsia="es-CL"/>
              </w:rPr>
            </w:pPr>
            <w:r w:rsidRPr="0010512E">
              <w:rPr>
                <w:noProof/>
                <w:color w:val="696969"/>
                <w:lang w:eastAsia="es-CL"/>
              </w:rPr>
              <w:t xml:space="preserve">Firma </w:t>
            </w:r>
            <w:r>
              <w:rPr>
                <w:noProof/>
                <w:color w:val="696969"/>
                <w:lang w:eastAsia="es-CL"/>
              </w:rPr>
              <w:t xml:space="preserve">y timbre </w:t>
            </w:r>
            <w:r w:rsidRPr="0010512E">
              <w:rPr>
                <w:noProof/>
                <w:color w:val="696969"/>
                <w:lang w:eastAsia="es-CL"/>
              </w:rPr>
              <w:t>empresa</w:t>
            </w:r>
          </w:p>
        </w:tc>
        <w:tc>
          <w:tcPr>
            <w:tcW w:w="4981" w:type="dxa"/>
          </w:tcPr>
          <w:p w14:paraId="6ADD050B" w14:textId="77777777" w:rsidR="00BE1346" w:rsidRDefault="00BE1346" w:rsidP="003C38FD">
            <w:pPr>
              <w:spacing w:after="0" w:line="240" w:lineRule="auto"/>
              <w:jc w:val="center"/>
              <w:rPr>
                <w:noProof/>
                <w:color w:val="696969"/>
                <w:lang w:eastAsia="es-CL"/>
              </w:rPr>
            </w:pPr>
            <w:r w:rsidRPr="0010512E">
              <w:rPr>
                <w:noProof/>
                <w:color w:val="696969"/>
                <w:lang w:eastAsia="es-CL"/>
              </w:rPr>
              <w:t>Firma y Rut del trabajador</w:t>
            </w:r>
          </w:p>
        </w:tc>
      </w:tr>
    </w:tbl>
    <w:p w14:paraId="670EC1B2" w14:textId="77777777" w:rsidR="00BE1346" w:rsidRDefault="00BE1346" w:rsidP="00BE1346">
      <w:pPr>
        <w:rPr>
          <w:noProof/>
          <w:lang w:eastAsia="es-CL"/>
        </w:rPr>
      </w:pPr>
    </w:p>
    <w:p w14:paraId="32B6A8F6" w14:textId="77777777" w:rsidR="00BE1346" w:rsidRDefault="00BE1346" w:rsidP="00BE1346">
      <w:pPr>
        <w:spacing w:after="0" w:line="240" w:lineRule="auto"/>
        <w:jc w:val="center"/>
        <w:rPr>
          <w:noProof/>
          <w:lang w:eastAsia="es-CL"/>
        </w:rPr>
      </w:pPr>
      <w:r>
        <w:rPr>
          <w:noProof/>
          <w:lang w:eastAsia="es-CL"/>
        </w:rPr>
        <w:t xml:space="preserve">- - - - - - - - - - - - - - - - - - - - - - - - - - - - - - - - - - - - - - - - - - - - - - - - - - - - - - - - - - - - - - - - - </w:t>
      </w:r>
      <w:r>
        <w:rPr>
          <w:noProof/>
          <w:lang w:eastAsia="es-CL"/>
        </w:rPr>
        <w:drawing>
          <wp:inline distT="0" distB="0" distL="0" distR="0" wp14:anchorId="17793687" wp14:editId="202DA89E">
            <wp:extent cx="216000" cy="216000"/>
            <wp:effectExtent l="0" t="0" r="0" b="0"/>
            <wp:docPr id="2747" name="Gráfico 2747" descr="Tij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scissors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C14E" w14:textId="77777777" w:rsidR="00BE1346" w:rsidRDefault="00BE1346" w:rsidP="00BE1346">
      <w:pPr>
        <w:rPr>
          <w:noProof/>
          <w:lang w:eastAsia="es-CL"/>
        </w:rPr>
      </w:pPr>
    </w:p>
    <w:p w14:paraId="6110A24E" w14:textId="77777777" w:rsidR="00BE1346" w:rsidRDefault="00BE1346" w:rsidP="00BE1346">
      <w:pPr>
        <w:rPr>
          <w:noProof/>
          <w:lang w:eastAsia="es-CL"/>
        </w:rPr>
      </w:pPr>
    </w:p>
    <w:p w14:paraId="5D21E0F8" w14:textId="0810BFE0" w:rsidR="00DF46DE" w:rsidRDefault="00DF46DE">
      <w:pPr>
        <w:spacing w:after="0" w:line="240" w:lineRule="auto"/>
        <w:jc w:val="left"/>
      </w:pPr>
      <w:r>
        <w:br w:type="page"/>
      </w:r>
    </w:p>
    <w:p w14:paraId="124467A5" w14:textId="72323C07" w:rsidR="002C7F5B" w:rsidRPr="00CD56E3" w:rsidRDefault="00E939A9" w:rsidP="00B91EE4">
      <w:pPr>
        <w:pStyle w:val="Ttulo1"/>
      </w:pPr>
      <w:r>
        <w:rPr>
          <w:caps w:val="0"/>
        </w:rPr>
        <w:lastRenderedPageBreak/>
        <w:t>Instrucciones</w:t>
      </w:r>
    </w:p>
    <w:p w14:paraId="032AA41B" w14:textId="77777777" w:rsidR="00754423" w:rsidRDefault="00754423" w:rsidP="00772C77">
      <w:pPr>
        <w:pStyle w:val="Sinespaciado"/>
      </w:pPr>
    </w:p>
    <w:p w14:paraId="400A69B6" w14:textId="27191607" w:rsidR="00754423" w:rsidRPr="00754423" w:rsidRDefault="000A15CE" w:rsidP="00754423">
      <w:pPr>
        <w:pStyle w:val="Ttulo2"/>
      </w:pPr>
      <w:bookmarkStart w:id="6" w:name="_Toc40277475"/>
      <w:r>
        <w:t>5</w:t>
      </w:r>
      <w:r w:rsidR="00754423">
        <w:t xml:space="preserve">.1.- </w:t>
      </w:r>
      <w:bookmarkEnd w:id="6"/>
      <w:r>
        <w:t>Determinación de los riesgos</w:t>
      </w:r>
    </w:p>
    <w:p w14:paraId="02B14925" w14:textId="2D3F23BF" w:rsidR="006033AD" w:rsidRDefault="00E349BE" w:rsidP="000A15CE">
      <w:pPr>
        <w:pStyle w:val="Prrafodelista"/>
        <w:numPr>
          <w:ilvl w:val="0"/>
          <w:numId w:val="0"/>
        </w:numPr>
      </w:pPr>
      <w:r>
        <w:t>E</w:t>
      </w:r>
      <w:r w:rsidR="00796B0F">
        <w:t>l</w:t>
      </w:r>
      <w:r w:rsidR="00D252D9">
        <w:t xml:space="preserve"> </w:t>
      </w:r>
      <w:bookmarkStart w:id="7" w:name="_Hlk40257089"/>
      <w:r w:rsidR="00D252D9">
        <w:t>nivel de</w:t>
      </w:r>
      <w:r w:rsidR="00796B0F">
        <w:t xml:space="preserve"> </w:t>
      </w:r>
      <w:r w:rsidR="00796B0F" w:rsidRPr="000B51F3">
        <w:rPr>
          <w:b/>
          <w:smallCaps/>
        </w:rPr>
        <w:t>riesgo</w:t>
      </w:r>
      <w:r w:rsidR="00796B0F">
        <w:t xml:space="preserve"> </w:t>
      </w:r>
      <w:r>
        <w:t>por</w:t>
      </w:r>
      <w:r w:rsidR="00D252D9">
        <w:t xml:space="preserve"> </w:t>
      </w:r>
      <w:r>
        <w:t>exposición</w:t>
      </w:r>
      <w:r w:rsidR="000A15CE">
        <w:rPr>
          <w:rStyle w:val="Refdenotaalpie"/>
        </w:rPr>
        <w:footnoteReference w:id="2"/>
      </w:r>
      <w:bookmarkEnd w:id="7"/>
      <w:r>
        <w:t xml:space="preserve"> ocupacional </w:t>
      </w:r>
      <w:r>
        <w:t xml:space="preserve">al </w:t>
      </w:r>
      <w:proofErr w:type="spellStart"/>
      <w:r>
        <w:t>SARS</w:t>
      </w:r>
      <w:proofErr w:type="spellEnd"/>
      <w:r>
        <w:t>-</w:t>
      </w:r>
      <w:proofErr w:type="spellStart"/>
      <w:r>
        <w:t>CoV</w:t>
      </w:r>
      <w:proofErr w:type="spellEnd"/>
      <w:r>
        <w:t>-2,</w:t>
      </w:r>
      <w:r w:rsidR="009C4061">
        <w:t xml:space="preserve"> podría variar de un riesgo muy alto a uno bajo</w:t>
      </w:r>
      <w:r w:rsidR="006033AD">
        <w:t xml:space="preserve">, </w:t>
      </w:r>
      <w:r w:rsidR="009C4061">
        <w:t>depend</w:t>
      </w:r>
      <w:r w:rsidR="006033AD">
        <w:t>iendo</w:t>
      </w:r>
      <w:r w:rsidR="009C4061">
        <w:t xml:space="preserve"> </w:t>
      </w:r>
      <w:r w:rsidR="006033AD">
        <w:t xml:space="preserve">del tipo </w:t>
      </w:r>
      <w:r w:rsidR="009C4061">
        <w:t xml:space="preserve">de industria, la necesidad de contacto </w:t>
      </w:r>
      <w:r w:rsidR="006033AD">
        <w:t>estrecho (menos de 1 metro de distancia)</w:t>
      </w:r>
      <w:r>
        <w:t xml:space="preserve">, </w:t>
      </w:r>
      <w:r w:rsidR="009C4061">
        <w:t>el requerimiento de contacto repetido</w:t>
      </w:r>
      <w:r w:rsidR="006033AD">
        <w:t xml:space="preserve"> </w:t>
      </w:r>
      <w:r w:rsidR="009C4061">
        <w:t xml:space="preserve">o prolongado con personas que se conoce o se sospecha que estén infectadas con </w:t>
      </w:r>
      <w:r>
        <w:t>este virus, entre otros</w:t>
      </w:r>
      <w:r w:rsidR="009C4061">
        <w:t>.</w:t>
      </w:r>
    </w:p>
    <w:p w14:paraId="69DC880B" w14:textId="310A783D" w:rsidR="009C4061" w:rsidRDefault="00331CCB" w:rsidP="000A15CE">
      <w:pPr>
        <w:pStyle w:val="Prrafodelista"/>
        <w:numPr>
          <w:ilvl w:val="0"/>
          <w:numId w:val="0"/>
        </w:numPr>
        <w:rPr>
          <w:noProof/>
        </w:rPr>
      </w:pPr>
      <w:r>
        <w:t>P</w:t>
      </w:r>
      <w:r w:rsidR="009C4061">
        <w:t>ara ayudar a</w:t>
      </w:r>
      <w:r w:rsidR="006033AD">
        <w:t xml:space="preserve"> determinar el nivel de riesgo, se </w:t>
      </w:r>
      <w:r w:rsidR="009C4061">
        <w:t>ha dividido las tareas de trabajo en cuatro niveles</w:t>
      </w:r>
      <w:r w:rsidR="006033AD">
        <w:t>, los cuales se grafican en la siguiente pirámide</w:t>
      </w:r>
      <w:r w:rsidR="00DC3F9F">
        <w:rPr>
          <w:rStyle w:val="Refdenotaalpie"/>
        </w:rPr>
        <w:footnoteReference w:id="3"/>
      </w:r>
      <w:r w:rsidR="006033AD">
        <w:t>.</w:t>
      </w:r>
    </w:p>
    <w:p w14:paraId="7E1FFA72" w14:textId="35FB0CF2" w:rsidR="007D7A54" w:rsidRDefault="00095F73" w:rsidP="00CB35E1">
      <w:pPr>
        <w:pStyle w:val="Prrafodelista"/>
        <w:numPr>
          <w:ilvl w:val="0"/>
          <w:numId w:val="0"/>
        </w:numPr>
        <w:ind w:left="357"/>
        <w:jc w:val="center"/>
      </w:pPr>
      <w:r>
        <w:rPr>
          <w:noProof/>
        </w:rPr>
        <w:drawing>
          <wp:inline distT="0" distB="0" distL="0" distR="0" wp14:anchorId="3EE159B2" wp14:editId="0BCCAAAF">
            <wp:extent cx="3600000" cy="3024142"/>
            <wp:effectExtent l="0" t="0" r="635" b="508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B3F38" w14:textId="3C648224" w:rsidR="00CE092B" w:rsidRPr="002B5AF0" w:rsidRDefault="00CE092B" w:rsidP="00FC432B">
      <w:pPr>
        <w:rPr>
          <w:b/>
          <w:u w:val="single"/>
        </w:rPr>
      </w:pPr>
      <w:r w:rsidRPr="002B5AF0">
        <w:rPr>
          <w:b/>
          <w:u w:val="single"/>
        </w:rPr>
        <w:t xml:space="preserve">Riesgo </w:t>
      </w:r>
      <w:r w:rsidR="00A0647D" w:rsidRPr="003131DA">
        <w:rPr>
          <w:b/>
          <w:smallCaps/>
          <w:color w:val="C85746"/>
          <w:u w:val="single"/>
        </w:rPr>
        <w:t>Muy Alto</w:t>
      </w:r>
      <w:r w:rsidR="00A0647D" w:rsidRPr="002B5AF0">
        <w:rPr>
          <w:b/>
          <w:u w:val="single"/>
        </w:rPr>
        <w:t xml:space="preserve"> </w:t>
      </w:r>
      <w:r w:rsidRPr="002B5AF0">
        <w:rPr>
          <w:b/>
          <w:u w:val="single"/>
        </w:rPr>
        <w:t>de exposición</w:t>
      </w:r>
    </w:p>
    <w:p w14:paraId="27750F6D" w14:textId="4EF8CDE3" w:rsidR="00CE092B" w:rsidRDefault="002B5AF0" w:rsidP="00FC432B">
      <w:pPr>
        <w:spacing w:after="60"/>
      </w:pPr>
      <w:r>
        <w:t>Corresponde a l</w:t>
      </w:r>
      <w:r w:rsidR="00CE092B">
        <w:t xml:space="preserve">os trabajos </w:t>
      </w:r>
      <w:r>
        <w:t xml:space="preserve">que realizan actividades </w:t>
      </w:r>
      <w:r w:rsidR="00CE092B">
        <w:t xml:space="preserve">con alto potencial de exposición a fuentes conocidas o sospechosas de </w:t>
      </w:r>
      <w:proofErr w:type="spellStart"/>
      <w:r w:rsidR="00CE092B">
        <w:t>COVID</w:t>
      </w:r>
      <w:proofErr w:type="spellEnd"/>
      <w:r w:rsidR="00CE092B">
        <w:t>-19</w:t>
      </w:r>
      <w:r>
        <w:t xml:space="preserve">. Es este nivel se incluye: </w:t>
      </w:r>
    </w:p>
    <w:p w14:paraId="79CF4498" w14:textId="77745744" w:rsidR="00095F73" w:rsidRDefault="00CE092B" w:rsidP="00FC432B">
      <w:pPr>
        <w:pStyle w:val="Prrafodelista"/>
        <w:tabs>
          <w:tab w:val="left" w:pos="284"/>
        </w:tabs>
        <w:ind w:left="0" w:firstLine="0"/>
      </w:pPr>
      <w:r>
        <w:t xml:space="preserve">Trabajadores del </w:t>
      </w:r>
      <w:r w:rsidRPr="007647B2">
        <w:rPr>
          <w:rFonts w:cs="Catamaran"/>
          <w:b/>
          <w:smallCaps/>
        </w:rPr>
        <w:t>cuidado de la</w:t>
      </w:r>
      <w:r w:rsidRPr="00FC432B">
        <w:rPr>
          <w:b/>
        </w:rPr>
        <w:t xml:space="preserve"> </w:t>
      </w:r>
      <w:r w:rsidRPr="00FC432B">
        <w:rPr>
          <w:rFonts w:cs="Catamaran"/>
          <w:b/>
          <w:smallCaps/>
        </w:rPr>
        <w:t>salud</w:t>
      </w:r>
      <w:r>
        <w:t xml:space="preserve"> (por ej. doctores, enfermeras(os), dentistas, paramédicos, técnicos de emergencias médicas) realizando procedimientos </w:t>
      </w:r>
      <w:r w:rsidR="00EE195C">
        <w:t xml:space="preserve">en pacientes que se conoce o se sospecha que portan el </w:t>
      </w:r>
      <w:proofErr w:type="spellStart"/>
      <w:r w:rsidR="00EE195C">
        <w:t>COVID</w:t>
      </w:r>
      <w:proofErr w:type="spellEnd"/>
      <w:r w:rsidR="00EE195C">
        <w:t xml:space="preserve">-19 </w:t>
      </w:r>
      <w:r>
        <w:t xml:space="preserve">generadores de aerosol (por ej. entubación, procedimientos de inducción de tos, broncoscopias, </w:t>
      </w:r>
      <w:r w:rsidR="007647B2">
        <w:t>entre otros</w:t>
      </w:r>
      <w:r>
        <w:t>).</w:t>
      </w:r>
    </w:p>
    <w:p w14:paraId="29AB2606" w14:textId="761E4BD5" w:rsidR="00095F73" w:rsidRDefault="00EE195C" w:rsidP="00FC432B">
      <w:pPr>
        <w:pStyle w:val="Prrafodelista"/>
        <w:tabs>
          <w:tab w:val="left" w:pos="284"/>
        </w:tabs>
        <w:ind w:left="0" w:firstLine="0"/>
      </w:pPr>
      <w:r>
        <w:lastRenderedPageBreak/>
        <w:t xml:space="preserve">Trabajadores de </w:t>
      </w:r>
      <w:r w:rsidRPr="007647B2">
        <w:rPr>
          <w:rFonts w:cs="Catamaran"/>
          <w:b/>
          <w:smallCaps/>
        </w:rPr>
        <w:t>laboratorios</w:t>
      </w:r>
      <w:r>
        <w:t xml:space="preserve"> recopilando o manejando especímenes de pacientes que se conoce o se sospecha que portan el </w:t>
      </w:r>
      <w:proofErr w:type="spellStart"/>
      <w:r>
        <w:t>COVID</w:t>
      </w:r>
      <w:proofErr w:type="spellEnd"/>
      <w:r>
        <w:t xml:space="preserve">-19 (por ej. manipulación de cultivos de muestras de pacientes que se conoce o se sospecha que portan el </w:t>
      </w:r>
      <w:proofErr w:type="spellStart"/>
      <w:r>
        <w:t>COVID</w:t>
      </w:r>
      <w:proofErr w:type="spellEnd"/>
      <w:r>
        <w:t>-19).</w:t>
      </w:r>
    </w:p>
    <w:p w14:paraId="035021BE" w14:textId="5146F78B" w:rsidR="00986B57" w:rsidRDefault="00986B57" w:rsidP="00FC432B">
      <w:pPr>
        <w:pStyle w:val="Prrafodelista"/>
        <w:tabs>
          <w:tab w:val="left" w:pos="284"/>
        </w:tabs>
        <w:ind w:left="0" w:firstLine="0"/>
      </w:pPr>
      <w:r w:rsidRPr="00986B57">
        <w:t xml:space="preserve">Trabajadores de </w:t>
      </w:r>
      <w:r w:rsidRPr="007647B2">
        <w:rPr>
          <w:rFonts w:cs="Catamaran"/>
          <w:b/>
          <w:smallCaps/>
        </w:rPr>
        <w:t>morgues</w:t>
      </w:r>
      <w:r w:rsidRPr="00986B57">
        <w:t xml:space="preserve"> que realizan autopsias, lo cual conlleva generalmente procedimientos generadores de aerosol, en los cuerpos de personas que se conoce o se sospecha que portaban el </w:t>
      </w:r>
      <w:proofErr w:type="spellStart"/>
      <w:r w:rsidRPr="00986B57">
        <w:t>COVID</w:t>
      </w:r>
      <w:proofErr w:type="spellEnd"/>
      <w:r w:rsidRPr="00986B57">
        <w:t>-19 al momento de su muerte</w:t>
      </w:r>
      <w:r>
        <w:t>.</w:t>
      </w:r>
    </w:p>
    <w:p w14:paraId="7F85D6FC" w14:textId="61B4F0EB" w:rsidR="00B84966" w:rsidRDefault="00B84966" w:rsidP="007647B2">
      <w:pPr>
        <w:pStyle w:val="Sinespaciado"/>
      </w:pPr>
    </w:p>
    <w:p w14:paraId="151148CC" w14:textId="4CF81979" w:rsidR="00B84966" w:rsidRPr="002B5AF0" w:rsidRDefault="00B84966" w:rsidP="00FC432B">
      <w:pPr>
        <w:rPr>
          <w:b/>
          <w:u w:val="single"/>
        </w:rPr>
      </w:pPr>
      <w:r w:rsidRPr="002B5AF0">
        <w:rPr>
          <w:b/>
          <w:u w:val="single"/>
        </w:rPr>
        <w:t xml:space="preserve">Riesgo </w:t>
      </w:r>
      <w:r w:rsidR="00A0647D" w:rsidRPr="003131DA">
        <w:rPr>
          <w:b/>
          <w:smallCaps/>
          <w:color w:val="CB703F"/>
          <w:u w:val="single"/>
        </w:rPr>
        <w:t>Alto</w:t>
      </w:r>
      <w:r w:rsidR="003131DA" w:rsidRPr="002B5AF0">
        <w:rPr>
          <w:b/>
          <w:u w:val="single"/>
        </w:rPr>
        <w:t xml:space="preserve"> </w:t>
      </w:r>
      <w:r w:rsidRPr="002B5AF0">
        <w:rPr>
          <w:b/>
          <w:u w:val="single"/>
        </w:rPr>
        <w:t>de exposición</w:t>
      </w:r>
    </w:p>
    <w:p w14:paraId="4905AD47" w14:textId="77777777" w:rsidR="00B84966" w:rsidRDefault="00B84966" w:rsidP="00FC432B">
      <w:pPr>
        <w:spacing w:after="60"/>
      </w:pPr>
      <w:r>
        <w:t xml:space="preserve">Los trabajos con riesgo alto de exposición son aquellos con un alto potencial de exposición a fuentes conocidas o sospechosas de </w:t>
      </w:r>
      <w:proofErr w:type="spellStart"/>
      <w:r>
        <w:t>COVID</w:t>
      </w:r>
      <w:proofErr w:type="spellEnd"/>
      <w:r>
        <w:t>-19. Los trabajadores en esta categoría incluyen:</w:t>
      </w:r>
    </w:p>
    <w:p w14:paraId="79D5616B" w14:textId="723F040E" w:rsidR="00B84966" w:rsidRDefault="005F014C" w:rsidP="00FC432B">
      <w:pPr>
        <w:pStyle w:val="Prrafodelista"/>
        <w:tabs>
          <w:tab w:val="left" w:pos="284"/>
        </w:tabs>
        <w:ind w:left="0" w:firstLine="0"/>
      </w:pPr>
      <w:r>
        <w:t xml:space="preserve">Trabajadores </w:t>
      </w:r>
      <w:r w:rsidR="00B84966">
        <w:t xml:space="preserve">de </w:t>
      </w:r>
      <w:r w:rsidR="00B84966" w:rsidRPr="007647B2">
        <w:rPr>
          <w:rFonts w:cs="Catamaran"/>
          <w:b/>
          <w:smallCaps/>
        </w:rPr>
        <w:t>apoyo a la atención de salud</w:t>
      </w:r>
      <w:r w:rsidR="00B84966">
        <w:t xml:space="preserve"> (por ej. personal de limpieza y desinfeccion, personal que manipula residuos, etc.) expuestos a </w:t>
      </w:r>
      <w:r>
        <w:t xml:space="preserve">las instalaciones de </w:t>
      </w:r>
      <w:r w:rsidR="00B84966">
        <w:t xml:space="preserve">pacientes que se conoce o se sospecha que portan el </w:t>
      </w:r>
      <w:proofErr w:type="spellStart"/>
      <w:r w:rsidR="00B84966">
        <w:t>COVID</w:t>
      </w:r>
      <w:proofErr w:type="spellEnd"/>
      <w:r w:rsidR="00B84966">
        <w:t xml:space="preserve">-19. </w:t>
      </w:r>
    </w:p>
    <w:p w14:paraId="0A0743E7" w14:textId="4C69B7D5" w:rsidR="00B84966" w:rsidRDefault="00B84966" w:rsidP="00FC432B">
      <w:pPr>
        <w:pStyle w:val="Prrafodelista"/>
        <w:tabs>
          <w:tab w:val="left" w:pos="284"/>
        </w:tabs>
        <w:ind w:left="0" w:firstLine="0"/>
      </w:pPr>
      <w:r>
        <w:t xml:space="preserve">Trabajadores de </w:t>
      </w:r>
      <w:r w:rsidRPr="007647B2">
        <w:rPr>
          <w:rFonts w:cs="Catamaran"/>
          <w:b/>
          <w:smallCaps/>
        </w:rPr>
        <w:t>transportes médicos</w:t>
      </w:r>
      <w:r>
        <w:t xml:space="preserve"> (por ej. operadores de ambulancias) que trasladan pacientes que se conoce o se sospecha que portan el </w:t>
      </w:r>
      <w:proofErr w:type="spellStart"/>
      <w:r>
        <w:t>COVID</w:t>
      </w:r>
      <w:proofErr w:type="spellEnd"/>
      <w:r>
        <w:t>-19 en vehículos encerrados.</w:t>
      </w:r>
    </w:p>
    <w:p w14:paraId="3230F3FE" w14:textId="6305BE36" w:rsidR="00142BD0" w:rsidRDefault="00B84966" w:rsidP="00FC432B">
      <w:pPr>
        <w:pStyle w:val="Prrafodelista"/>
        <w:tabs>
          <w:tab w:val="left" w:pos="284"/>
        </w:tabs>
        <w:ind w:left="0" w:firstLine="0"/>
      </w:pPr>
      <w:r>
        <w:t xml:space="preserve">Los trabajadores </w:t>
      </w:r>
      <w:r w:rsidRPr="007647B2">
        <w:rPr>
          <w:rFonts w:cs="Catamaran"/>
          <w:b/>
          <w:smallCaps/>
        </w:rPr>
        <w:t>mortuorios</w:t>
      </w:r>
      <w:r>
        <w:t xml:space="preserve"> involucrados en la preparación (por ej. para entierro o cremación) de los cuerpos de personas que se conoce o se sospecha que portaban el </w:t>
      </w:r>
      <w:proofErr w:type="spellStart"/>
      <w:r>
        <w:t>COVID</w:t>
      </w:r>
      <w:proofErr w:type="spellEnd"/>
      <w:r>
        <w:t>-19 al momento de su muerte.</w:t>
      </w:r>
    </w:p>
    <w:p w14:paraId="5B8BF170" w14:textId="5EAD8C8A" w:rsidR="00095F73" w:rsidRDefault="00095F73" w:rsidP="007647B2">
      <w:pPr>
        <w:pStyle w:val="Sinespaciado"/>
      </w:pPr>
    </w:p>
    <w:p w14:paraId="5ECC0DCE" w14:textId="1A36E5F9" w:rsidR="008D6421" w:rsidRPr="002B5AF0" w:rsidRDefault="008D6421" w:rsidP="003131DA">
      <w:pPr>
        <w:rPr>
          <w:b/>
          <w:u w:val="single"/>
        </w:rPr>
      </w:pPr>
      <w:r w:rsidRPr="002B5AF0">
        <w:rPr>
          <w:b/>
          <w:u w:val="single"/>
        </w:rPr>
        <w:t xml:space="preserve">Riesgo </w:t>
      </w:r>
      <w:r w:rsidR="00A0647D" w:rsidRPr="007647B2">
        <w:rPr>
          <w:b/>
          <w:smallCaps/>
          <w:color w:val="D4B34C"/>
          <w:u w:val="single"/>
        </w:rPr>
        <w:t>Medio</w:t>
      </w:r>
      <w:r w:rsidR="007647B2" w:rsidRPr="002B5AF0">
        <w:rPr>
          <w:b/>
          <w:u w:val="single"/>
        </w:rPr>
        <w:t xml:space="preserve"> </w:t>
      </w:r>
      <w:r w:rsidRPr="002B5AF0">
        <w:rPr>
          <w:b/>
          <w:u w:val="single"/>
        </w:rPr>
        <w:t>de exposición</w:t>
      </w:r>
    </w:p>
    <w:p w14:paraId="75A33813" w14:textId="74FC06C2" w:rsidR="008D6421" w:rsidRDefault="008D6421" w:rsidP="003131DA">
      <w:pPr>
        <w:spacing w:after="60"/>
      </w:pPr>
      <w:r>
        <w:t xml:space="preserve">Los trabajos con riesgo medio de exposición incluyen aquellos que requieren un contacto frecuente y/o cercano con personas que podrían estar infectadas con el </w:t>
      </w:r>
      <w:proofErr w:type="spellStart"/>
      <w:r>
        <w:t>SARS</w:t>
      </w:r>
      <w:proofErr w:type="spellEnd"/>
      <w:r>
        <w:t>-</w:t>
      </w:r>
      <w:proofErr w:type="spellStart"/>
      <w:r>
        <w:t>CoV</w:t>
      </w:r>
      <w:proofErr w:type="spellEnd"/>
      <w:r>
        <w:t xml:space="preserve">-2. </w:t>
      </w:r>
      <w:r w:rsidRPr="008D6421">
        <w:t>Es este nivel se incluye</w:t>
      </w:r>
      <w:r>
        <w:t>:</w:t>
      </w:r>
    </w:p>
    <w:p w14:paraId="0467EE64" w14:textId="757CD636" w:rsidR="008D6421" w:rsidRDefault="008D6421" w:rsidP="003131DA">
      <w:pPr>
        <w:pStyle w:val="Prrafodelista"/>
        <w:tabs>
          <w:tab w:val="left" w:pos="284"/>
        </w:tabs>
        <w:ind w:left="0" w:firstLine="0"/>
      </w:pPr>
      <w:r>
        <w:t xml:space="preserve">Trabajadores que realizan </w:t>
      </w:r>
      <w:r w:rsidRPr="007647B2">
        <w:rPr>
          <w:rFonts w:cs="Catamaran"/>
          <w:b/>
          <w:smallCaps/>
        </w:rPr>
        <w:t>atención a público</w:t>
      </w:r>
      <w:r>
        <w:t>, usuarios</w:t>
      </w:r>
      <w:r w:rsidR="007F5CDB">
        <w:t>, clientes o similar</w:t>
      </w:r>
      <w:r>
        <w:t xml:space="preserve"> (por ej. locales comerciales, supermercados, oficinas de atención, recepcionistas, etc.).</w:t>
      </w:r>
    </w:p>
    <w:p w14:paraId="34868403" w14:textId="0E931F5F" w:rsidR="008D6421" w:rsidRDefault="008D6421" w:rsidP="003131DA">
      <w:pPr>
        <w:pStyle w:val="Prrafodelista"/>
        <w:tabs>
          <w:tab w:val="left" w:pos="284"/>
        </w:tabs>
        <w:ind w:left="0" w:firstLine="0"/>
      </w:pPr>
      <w:r>
        <w:t xml:space="preserve">Trabajadores que deben </w:t>
      </w:r>
      <w:r w:rsidRPr="007647B2">
        <w:rPr>
          <w:rFonts w:cs="Catamaran"/>
          <w:b/>
          <w:smallCaps/>
        </w:rPr>
        <w:t xml:space="preserve">interactuar con </w:t>
      </w:r>
      <w:r w:rsidR="007F5CDB" w:rsidRPr="007647B2">
        <w:rPr>
          <w:rFonts w:cs="Catamaran"/>
          <w:b/>
          <w:smallCaps/>
        </w:rPr>
        <w:t>compañeros</w:t>
      </w:r>
      <w:r w:rsidRPr="007647B2">
        <w:rPr>
          <w:rFonts w:cs="Catamaran"/>
          <w:b/>
          <w:smallCaps/>
        </w:rPr>
        <w:t xml:space="preserve"> de labor</w:t>
      </w:r>
      <w:r>
        <w:t xml:space="preserve"> para </w:t>
      </w:r>
      <w:r w:rsidR="007F5CDB">
        <w:t>realizar</w:t>
      </w:r>
      <w:r>
        <w:t xml:space="preserve"> sus actividades.</w:t>
      </w:r>
      <w:r w:rsidRPr="008D6421">
        <w:t xml:space="preserve"> (por ej. </w:t>
      </w:r>
      <w:r w:rsidR="007F5CDB">
        <w:t>construcción</w:t>
      </w:r>
      <w:r w:rsidRPr="008D6421">
        <w:t>,</w:t>
      </w:r>
      <w:r w:rsidR="007F5CDB">
        <w:t xml:space="preserve"> manufactura, transporte, </w:t>
      </w:r>
      <w:r w:rsidRPr="008D6421">
        <w:t>etc.)</w:t>
      </w:r>
      <w:r w:rsidR="007F5CDB">
        <w:t>, donde es poco factible mantener la distancia de seguridad.</w:t>
      </w:r>
    </w:p>
    <w:p w14:paraId="3D272F77" w14:textId="43A75DB8" w:rsidR="007F5CDB" w:rsidRDefault="007F5CDB" w:rsidP="003131DA">
      <w:pPr>
        <w:pStyle w:val="Prrafodelista"/>
        <w:tabs>
          <w:tab w:val="left" w:pos="284"/>
        </w:tabs>
        <w:ind w:left="0" w:firstLine="0"/>
      </w:pPr>
      <w:r>
        <w:t xml:space="preserve">Trabajadores que efectúan </w:t>
      </w:r>
      <w:r w:rsidRPr="007647B2">
        <w:rPr>
          <w:rFonts w:cs="Catamaran"/>
          <w:b/>
          <w:smallCaps/>
        </w:rPr>
        <w:t>manipulación de elementos de terceros</w:t>
      </w:r>
      <w:r>
        <w:t xml:space="preserve">, los cuales pueden poseer superficies contaminadas con </w:t>
      </w:r>
      <w:proofErr w:type="spellStart"/>
      <w:r w:rsidRPr="007F5CDB">
        <w:t>COVID</w:t>
      </w:r>
      <w:proofErr w:type="spellEnd"/>
      <w:r w:rsidRPr="007F5CDB">
        <w:t>-19</w:t>
      </w:r>
      <w:r>
        <w:t xml:space="preserve"> (</w:t>
      </w:r>
      <w:proofErr w:type="spellStart"/>
      <w:r>
        <w:t>Delivery</w:t>
      </w:r>
      <w:proofErr w:type="spellEnd"/>
      <w:r>
        <w:t>, control migratorio, etc.)</w:t>
      </w:r>
    </w:p>
    <w:p w14:paraId="424F07D2" w14:textId="06C326DA" w:rsidR="008D6421" w:rsidRDefault="008D6421" w:rsidP="003131DA">
      <w:pPr>
        <w:pStyle w:val="Prrafodelista"/>
        <w:tabs>
          <w:tab w:val="left" w:pos="284"/>
        </w:tabs>
        <w:ind w:left="0" w:firstLine="0"/>
      </w:pPr>
      <w:r>
        <w:t xml:space="preserve">Trabajadores que efectúan la </w:t>
      </w:r>
      <w:r w:rsidRPr="007647B2">
        <w:rPr>
          <w:rFonts w:cs="Catamaran"/>
          <w:b/>
          <w:smallCaps/>
        </w:rPr>
        <w:t>recolección de residuos domiciliarios</w:t>
      </w:r>
      <w:r>
        <w:t>.</w:t>
      </w:r>
    </w:p>
    <w:p w14:paraId="07B625DB" w14:textId="3C8BC7BE" w:rsidR="007F5CDB" w:rsidRDefault="007F5CDB" w:rsidP="003131DA">
      <w:pPr>
        <w:pStyle w:val="Prrafodelista"/>
        <w:tabs>
          <w:tab w:val="left" w:pos="284"/>
        </w:tabs>
        <w:ind w:left="0" w:firstLine="0"/>
      </w:pPr>
      <w:r>
        <w:t xml:space="preserve">Trabajadores, que en el </w:t>
      </w:r>
      <w:r w:rsidRPr="007647B2">
        <w:rPr>
          <w:rFonts w:cs="Catamaran"/>
          <w:b/>
          <w:smallCaps/>
        </w:rPr>
        <w:t>traslado al centro de trabajo</w:t>
      </w:r>
      <w:r>
        <w:t xml:space="preserve">, deben estar en contacto con una </w:t>
      </w:r>
      <w:r w:rsidRPr="003131DA">
        <w:t>alta densidad</w:t>
      </w:r>
      <w:r>
        <w:t xml:space="preserve"> poblacional (uso de metro, locomoción colectiva,</w:t>
      </w:r>
      <w:r w:rsidR="00CB35E1">
        <w:t xml:space="preserve"> metrotrén, </w:t>
      </w:r>
      <w:r>
        <w:t>paraderos, etc.)</w:t>
      </w:r>
    </w:p>
    <w:p w14:paraId="78454857" w14:textId="14F51F3B" w:rsidR="008D6421" w:rsidRDefault="008D6421" w:rsidP="007647B2">
      <w:pPr>
        <w:pStyle w:val="Sinespaciado"/>
      </w:pPr>
    </w:p>
    <w:p w14:paraId="687AA294" w14:textId="605A7795" w:rsidR="007F5CDB" w:rsidRPr="002B5AF0" w:rsidRDefault="007F5CDB" w:rsidP="007647B2">
      <w:pPr>
        <w:rPr>
          <w:b/>
          <w:u w:val="single"/>
        </w:rPr>
      </w:pPr>
      <w:r w:rsidRPr="002B5AF0">
        <w:rPr>
          <w:b/>
          <w:u w:val="single"/>
        </w:rPr>
        <w:lastRenderedPageBreak/>
        <w:t xml:space="preserve">Riesgo </w:t>
      </w:r>
      <w:r w:rsidR="00A0647D" w:rsidRPr="00080F32">
        <w:rPr>
          <w:b/>
          <w:smallCaps/>
          <w:color w:val="44A28E"/>
          <w:u w:val="single"/>
        </w:rPr>
        <w:t>Bajo</w:t>
      </w:r>
      <w:r w:rsidR="00080F32" w:rsidRPr="002B5AF0">
        <w:rPr>
          <w:b/>
          <w:u w:val="single"/>
        </w:rPr>
        <w:t xml:space="preserve"> </w:t>
      </w:r>
      <w:r w:rsidRPr="002B5AF0">
        <w:rPr>
          <w:b/>
          <w:u w:val="single"/>
        </w:rPr>
        <w:t>de exposición</w:t>
      </w:r>
    </w:p>
    <w:p w14:paraId="3159BF6A" w14:textId="4B4AE739" w:rsidR="000D2042" w:rsidRDefault="007F5CDB" w:rsidP="007647B2">
      <w:pPr>
        <w:spacing w:after="60"/>
      </w:pPr>
      <w:r w:rsidRPr="007F5CDB">
        <w:t xml:space="preserve">Los trabajos con un riesgo de exposición bajo son aquellos que </w:t>
      </w:r>
      <w:r w:rsidR="000D2042">
        <w:t>NO</w:t>
      </w:r>
      <w:r w:rsidRPr="007F5CDB">
        <w:t xml:space="preserve"> requieren contacto con personas que se conoce o se sospecha que están infectados con el </w:t>
      </w:r>
      <w:proofErr w:type="spellStart"/>
      <w:r w:rsidRPr="007F5CDB">
        <w:t>SARS</w:t>
      </w:r>
      <w:proofErr w:type="spellEnd"/>
      <w:r w:rsidRPr="007F5CDB">
        <w:t>-</w:t>
      </w:r>
      <w:proofErr w:type="spellStart"/>
      <w:r w:rsidRPr="007F5CDB">
        <w:t>CoV</w:t>
      </w:r>
      <w:proofErr w:type="spellEnd"/>
      <w:r w:rsidRPr="007F5CDB">
        <w:t xml:space="preserve">-2 ni tienen contacto cercano </w:t>
      </w:r>
      <w:r w:rsidR="000D2042">
        <w:t xml:space="preserve">o </w:t>
      </w:r>
      <w:r w:rsidRPr="007F5CDB">
        <w:t>frecuente con el público en general.</w:t>
      </w:r>
      <w:r w:rsidR="000D2042">
        <w:t xml:space="preserve"> Se pueden indicar en este nivel:</w:t>
      </w:r>
    </w:p>
    <w:p w14:paraId="13954283" w14:textId="35656EDD" w:rsidR="000D2042" w:rsidRDefault="000D2042" w:rsidP="007647B2">
      <w:pPr>
        <w:pStyle w:val="Prrafodelista"/>
        <w:tabs>
          <w:tab w:val="left" w:pos="284"/>
        </w:tabs>
        <w:ind w:left="0" w:firstLine="0"/>
      </w:pPr>
      <w:r w:rsidRPr="000D2042">
        <w:t>Trabajadores que realizan</w:t>
      </w:r>
      <w:r>
        <w:t xml:space="preserve"> sus </w:t>
      </w:r>
      <w:r w:rsidRPr="007647B2">
        <w:rPr>
          <w:rFonts w:cs="Catamaran"/>
          <w:b/>
          <w:smallCaps/>
        </w:rPr>
        <w:t>labores en modalidad de teletrabajo</w:t>
      </w:r>
      <w:r>
        <w:t xml:space="preserve"> o en </w:t>
      </w:r>
      <w:r w:rsidRPr="007647B2">
        <w:t>trabajo a distancia,</w:t>
      </w:r>
      <w:r>
        <w:t xml:space="preserve"> manteniendo una cuarentena preventiva.</w:t>
      </w:r>
    </w:p>
    <w:p w14:paraId="10AD6EA6" w14:textId="09020CB5" w:rsidR="008D6421" w:rsidRDefault="000D2042" w:rsidP="007647B2">
      <w:pPr>
        <w:pStyle w:val="Prrafodelista"/>
        <w:tabs>
          <w:tab w:val="left" w:pos="284"/>
        </w:tabs>
        <w:ind w:left="0" w:firstLine="0"/>
      </w:pPr>
      <w:r w:rsidRPr="000D2042">
        <w:t xml:space="preserve">Trabajadores que </w:t>
      </w:r>
      <w:r w:rsidR="007F5CDB" w:rsidRPr="007F5CDB">
        <w:t xml:space="preserve">tienen un </w:t>
      </w:r>
      <w:r w:rsidR="007F5CDB" w:rsidRPr="007647B2">
        <w:rPr>
          <w:rFonts w:cs="Catamaran"/>
          <w:b/>
          <w:smallCaps/>
        </w:rPr>
        <w:t>contacto ocupacional mínimo con público y otros compañeros</w:t>
      </w:r>
      <w:r w:rsidR="007F5CDB" w:rsidRPr="007F5CDB">
        <w:t xml:space="preserve"> de trabajo.</w:t>
      </w:r>
      <w:r>
        <w:t xml:space="preserve"> (principalmente labores de oficina.)</w:t>
      </w:r>
    </w:p>
    <w:p w14:paraId="30DF5E5F" w14:textId="690EF1DF" w:rsidR="007D7A54" w:rsidRDefault="007D7A54" w:rsidP="00080F32"/>
    <w:p w14:paraId="71CA9593" w14:textId="3F46D9D6" w:rsidR="003B4BB6" w:rsidRDefault="00080F32" w:rsidP="00080F32">
      <w:pPr>
        <w:pStyle w:val="Ttulo2"/>
      </w:pPr>
      <w:bookmarkStart w:id="8" w:name="_Toc40277477"/>
      <w:r>
        <w:t>5</w:t>
      </w:r>
      <w:r w:rsidR="0020798C">
        <w:t>.2</w:t>
      </w:r>
      <w:r w:rsidR="003B4BB6">
        <w:t>.- Determinación de l</w:t>
      </w:r>
      <w:r w:rsidR="0079577D">
        <w:t>a</w:t>
      </w:r>
      <w:r w:rsidR="003B4BB6">
        <w:t xml:space="preserve">s </w:t>
      </w:r>
      <w:r w:rsidR="0079577D">
        <w:t xml:space="preserve">medidas </w:t>
      </w:r>
      <w:r w:rsidR="00A17FB3">
        <w:t>preventivas</w:t>
      </w:r>
      <w:bookmarkEnd w:id="8"/>
    </w:p>
    <w:p w14:paraId="69959BD5" w14:textId="2B2A0CD7" w:rsidR="00A17FB3" w:rsidRDefault="001E49D5" w:rsidP="00A17FB3">
      <w:r>
        <w:t>S</w:t>
      </w:r>
      <w:r w:rsidR="00A17FB3">
        <w:t xml:space="preserve">on </w:t>
      </w:r>
      <w:r w:rsidR="00F45417" w:rsidRPr="00F45417">
        <w:t>aquella</w:t>
      </w:r>
      <w:r w:rsidR="00A17FB3">
        <w:t>s</w:t>
      </w:r>
      <w:r w:rsidR="00F45417" w:rsidRPr="00F45417">
        <w:t xml:space="preserve"> </w:t>
      </w:r>
      <w:r w:rsidR="00A17FB3">
        <w:t xml:space="preserve">acciones que implementa </w:t>
      </w:r>
      <w:r w:rsidR="00F45417" w:rsidRPr="00F45417">
        <w:t xml:space="preserve">la entidad empleadora, </w:t>
      </w:r>
      <w:r w:rsidR="00A17FB3">
        <w:t xml:space="preserve">tendientes a controlar los riesgos de SST, </w:t>
      </w:r>
      <w:r w:rsidR="0080452A">
        <w:t xml:space="preserve">las que se deben seleccionar </w:t>
      </w:r>
      <w:r w:rsidR="00A17FB3">
        <w:t xml:space="preserve">aplicando el esquema conocido como la “jerarquía de controles” a fin de seleccionar la mejor </w:t>
      </w:r>
      <w:r w:rsidR="0080452A">
        <w:t>opción disponible</w:t>
      </w:r>
      <w:r w:rsidR="00A17FB3">
        <w:t>.</w:t>
      </w:r>
    </w:p>
    <w:p w14:paraId="625141BE" w14:textId="77777777" w:rsidR="00C701EB" w:rsidRDefault="0080452A" w:rsidP="00C701EB">
      <w:pPr>
        <w:spacing w:after="60"/>
      </w:pPr>
      <w:r>
        <w:t>C</w:t>
      </w:r>
      <w:r w:rsidR="00A17FB3">
        <w:t>uando podría no ser posible eliminar el riesgo</w:t>
      </w:r>
      <w:r>
        <w:t xml:space="preserve">, como en el caso del </w:t>
      </w:r>
      <w:proofErr w:type="spellStart"/>
      <w:r>
        <w:t>COVID</w:t>
      </w:r>
      <w:proofErr w:type="spellEnd"/>
      <w:r>
        <w:t>-19</w:t>
      </w:r>
      <w:r w:rsidR="00A17FB3">
        <w:t xml:space="preserve">, las medidas </w:t>
      </w:r>
      <w:r>
        <w:t>preventivas</w:t>
      </w:r>
      <w:r w:rsidR="00A17FB3">
        <w:t xml:space="preserve"> más efectivas son (listadas desde la más efectiva hasta la menos efectiva):</w:t>
      </w:r>
    </w:p>
    <w:p w14:paraId="4DCB6904" w14:textId="252DD433" w:rsidR="00C701EB" w:rsidRDefault="00C701EB" w:rsidP="00DA7AFD">
      <w:pPr>
        <w:pStyle w:val="Prrafodelista"/>
        <w:ind w:left="357" w:hanging="357"/>
      </w:pPr>
      <w:r>
        <w:t>C</w:t>
      </w:r>
      <w:r w:rsidR="00A17FB3">
        <w:t>ontroles de ingeniería</w:t>
      </w:r>
    </w:p>
    <w:p w14:paraId="085DEEDE" w14:textId="45235643" w:rsidR="00C701EB" w:rsidRDefault="00C701EB" w:rsidP="00DA7AFD">
      <w:pPr>
        <w:pStyle w:val="Prrafodelista"/>
        <w:ind w:left="357" w:hanging="357"/>
      </w:pPr>
      <w:r>
        <w:t>C</w:t>
      </w:r>
      <w:r w:rsidR="00A17FB3">
        <w:t>ontroles administrativos</w:t>
      </w:r>
    </w:p>
    <w:p w14:paraId="4BDB4B90" w14:textId="60FD75F1" w:rsidR="00C701EB" w:rsidRDefault="00C701EB" w:rsidP="00DA7AFD">
      <w:pPr>
        <w:pStyle w:val="Prrafodelista"/>
        <w:ind w:left="357" w:hanging="357"/>
      </w:pPr>
      <w:r>
        <w:t>P</w:t>
      </w:r>
      <w:r w:rsidR="00A17FB3">
        <w:t xml:space="preserve">rácticas de trabajo seguras (un tipo de control administrativo) </w:t>
      </w:r>
    </w:p>
    <w:p w14:paraId="27438004" w14:textId="77777777" w:rsidR="00C701EB" w:rsidRDefault="00C701EB" w:rsidP="00DA7AFD">
      <w:pPr>
        <w:pStyle w:val="Prrafodelista"/>
        <w:ind w:left="357" w:hanging="357"/>
      </w:pPr>
      <w:r>
        <w:t>Elementos de protección personal</w:t>
      </w:r>
      <w:r w:rsidR="00A17FB3">
        <w:t xml:space="preserve"> EPP. </w:t>
      </w:r>
    </w:p>
    <w:p w14:paraId="176B7BE0" w14:textId="54771A9F" w:rsidR="003B4BB6" w:rsidRDefault="00A17FB3" w:rsidP="00A17FB3">
      <w:r>
        <w:t>Existen ventajas y desventajas para cada tipo de medida de control cuando se considera la facilidad de su implementación</w:t>
      </w:r>
      <w:r w:rsidR="00C701EB">
        <w:t xml:space="preserve"> y</w:t>
      </w:r>
      <w:r>
        <w:t xml:space="preserve"> efectividad. En la mayoría de los casos, una combinación de las medidas de control será necesaria para proteger los trabajadores contra la exposición al </w:t>
      </w:r>
      <w:proofErr w:type="spellStart"/>
      <w:r>
        <w:t>SARS</w:t>
      </w:r>
      <w:proofErr w:type="spellEnd"/>
      <w:r>
        <w:t>-</w:t>
      </w:r>
      <w:proofErr w:type="spellStart"/>
      <w:r>
        <w:t>CoV</w:t>
      </w:r>
      <w:proofErr w:type="spellEnd"/>
      <w:r>
        <w:t>-2.</w:t>
      </w:r>
    </w:p>
    <w:p w14:paraId="784531BB" w14:textId="77777777" w:rsidR="00C701EB" w:rsidRDefault="00C701EB" w:rsidP="007D7A54"/>
    <w:p w14:paraId="2AE5FF12" w14:textId="1A538A20" w:rsidR="00C701EB" w:rsidRPr="000167D7" w:rsidRDefault="00080F32" w:rsidP="00080F32">
      <w:pPr>
        <w:pStyle w:val="Ttulo2"/>
      </w:pPr>
      <w:bookmarkStart w:id="9" w:name="_Toc40277478"/>
      <w:r>
        <w:t>5</w:t>
      </w:r>
      <w:r w:rsidR="00C701EB" w:rsidRPr="000167D7">
        <w:t xml:space="preserve">.3.- Determinación de los </w:t>
      </w:r>
      <w:r w:rsidR="000167D7" w:rsidRPr="000167D7">
        <w:t xml:space="preserve">métodos </w:t>
      </w:r>
      <w:r w:rsidR="00C701EB" w:rsidRPr="000167D7">
        <w:t>de trabajo correcto</w:t>
      </w:r>
      <w:bookmarkEnd w:id="9"/>
    </w:p>
    <w:p w14:paraId="0E942C50" w14:textId="005F3DFB" w:rsidR="001E49D5" w:rsidRDefault="001E49D5" w:rsidP="00A17FB3">
      <w:r>
        <w:t>Corresponde a las</w:t>
      </w:r>
      <w:r w:rsidR="00EE6370" w:rsidRPr="00EE6370">
        <w:t xml:space="preserve"> </w:t>
      </w:r>
      <w:r w:rsidRPr="00EE6370">
        <w:t>instruccion</w:t>
      </w:r>
      <w:r>
        <w:t>es de</w:t>
      </w:r>
      <w:r w:rsidRPr="001E49D5">
        <w:t xml:space="preserve">l modo de obrar o proceder en el trabajo, indicando </w:t>
      </w:r>
      <w:r>
        <w:t>los</w:t>
      </w:r>
      <w:r w:rsidRPr="001E49D5">
        <w:t xml:space="preserve"> paso</w:t>
      </w:r>
      <w:r>
        <w:t>s</w:t>
      </w:r>
      <w:r w:rsidRPr="001E49D5">
        <w:t xml:space="preserve"> a seguir</w:t>
      </w:r>
      <w:r w:rsidR="00EE6370" w:rsidRPr="00EE6370">
        <w:t xml:space="preserve"> </w:t>
      </w:r>
      <w:r w:rsidRPr="00EE6370">
        <w:t xml:space="preserve">sobre cómo hacer el trabajo de acuerdo a lo planificado por la </w:t>
      </w:r>
      <w:r>
        <w:t>organización, los cuales debieran estar documentados.</w:t>
      </w:r>
    </w:p>
    <w:p w14:paraId="352C1F9E" w14:textId="11E6B3B0" w:rsidR="00EE6370" w:rsidRDefault="001E49D5" w:rsidP="00A17FB3">
      <w:r>
        <w:t xml:space="preserve">Para efectos de la </w:t>
      </w:r>
      <w:proofErr w:type="spellStart"/>
      <w:r>
        <w:t>ODI</w:t>
      </w:r>
      <w:proofErr w:type="spellEnd"/>
      <w:r>
        <w:t xml:space="preserve">, se puede generar </w:t>
      </w:r>
      <w:r w:rsidR="007F1FA6">
        <w:t>la unión de los métodos de trabajo correctos con las medidas preventivas que debe aplicar el trabajador, facilitando su comprensión.</w:t>
      </w:r>
    </w:p>
    <w:p w14:paraId="5A88140B" w14:textId="74DA0A16" w:rsidR="00080F32" w:rsidRDefault="00080F32" w:rsidP="00080F32">
      <w:pPr>
        <w:jc w:val="center"/>
      </w:pPr>
      <w:r>
        <w:rPr>
          <w:noProof/>
        </w:rPr>
        <w:lastRenderedPageBreak/>
        <w:drawing>
          <wp:inline distT="0" distB="0" distL="0" distR="0" wp14:anchorId="6BC1EF77" wp14:editId="0FD1FDFD">
            <wp:extent cx="4320000" cy="2516101"/>
            <wp:effectExtent l="0" t="0" r="4445" b="0"/>
            <wp:docPr id="2944" name="Imagen 294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ODI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1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6366" w14:textId="77777777" w:rsidR="00080F32" w:rsidRDefault="00080F32" w:rsidP="00A17FB3"/>
    <w:p w14:paraId="5688391E" w14:textId="430419E0" w:rsidR="00432A17" w:rsidRDefault="00432A17" w:rsidP="00DA4301">
      <w:pPr>
        <w:rPr>
          <w:noProof/>
          <w:lang w:eastAsia="es-CL"/>
        </w:rPr>
      </w:pPr>
    </w:p>
    <w:p w14:paraId="150EE925" w14:textId="77777777" w:rsidR="00432A17" w:rsidRDefault="00432A17" w:rsidP="00DA4301">
      <w:pPr>
        <w:rPr>
          <w:noProof/>
          <w:lang w:eastAsia="es-CL"/>
        </w:rPr>
        <w:sectPr w:rsidR="00432A17" w:rsidSect="00B44C69">
          <w:pgSz w:w="12240" w:h="15840"/>
          <w:pgMar w:top="1247" w:right="1134" w:bottom="1588" w:left="1134" w:header="624" w:footer="720" w:gutter="0"/>
          <w:cols w:space="720"/>
          <w:docGrid w:linePitch="326"/>
        </w:sectPr>
      </w:pPr>
    </w:p>
    <w:p w14:paraId="11438C8F" w14:textId="6FD23953" w:rsidR="004B3E5F" w:rsidRPr="00813E72" w:rsidRDefault="00813E72" w:rsidP="00813E72">
      <w:pPr>
        <w:spacing w:before="5" w:after="0" w:line="240" w:lineRule="auto"/>
        <w:jc w:val="center"/>
        <w:rPr>
          <w:rFonts w:eastAsia="Arial" w:cs="Arial"/>
          <w:b/>
          <w:color w:val="696969"/>
          <w:sz w:val="40"/>
          <w:szCs w:val="18"/>
        </w:rPr>
      </w:pPr>
      <w:r w:rsidRPr="00813E72">
        <w:rPr>
          <w:rFonts w:eastAsia="Arial" w:cs="Arial"/>
          <w:b/>
          <w:color w:val="696969"/>
          <w:sz w:val="40"/>
          <w:szCs w:val="18"/>
        </w:rPr>
        <w:lastRenderedPageBreak/>
        <w:t>COMO LAVAR SUS MANOS</w:t>
      </w:r>
    </w:p>
    <w:p w14:paraId="52F0CB7C" w14:textId="77777777" w:rsidR="00813E72" w:rsidRPr="004B3E5F" w:rsidRDefault="00813E72" w:rsidP="004B3E5F">
      <w:pPr>
        <w:spacing w:before="5" w:after="0" w:line="240" w:lineRule="auto"/>
        <w:jc w:val="left"/>
        <w:rPr>
          <w:rFonts w:eastAsia="Arial" w:cs="Arial"/>
          <w:b/>
          <w:color w:val="auto"/>
          <w:sz w:val="28"/>
          <w:szCs w:val="18"/>
        </w:rPr>
      </w:pPr>
    </w:p>
    <w:p w14:paraId="67740537" w14:textId="4E016C71" w:rsidR="004B3E5F" w:rsidRPr="004B3E5F" w:rsidRDefault="004B3E5F" w:rsidP="004B3E5F">
      <w:pPr>
        <w:tabs>
          <w:tab w:val="left" w:pos="3872"/>
          <w:tab w:val="left" w:pos="7628"/>
        </w:tabs>
        <w:spacing w:after="0" w:line="240" w:lineRule="auto"/>
        <w:ind w:left="140"/>
        <w:jc w:val="left"/>
        <w:rPr>
          <w:rFonts w:eastAsia="Arial" w:cs="Arial"/>
          <w:color w:val="auto"/>
          <w:sz w:val="20"/>
        </w:rPr>
      </w:pPr>
      <w:r w:rsidRPr="004B3E5F">
        <w:rPr>
          <w:rFonts w:eastAsia="Arial" w:cs="Arial"/>
          <w:noProof/>
          <w:color w:val="auto"/>
          <w:sz w:val="20"/>
        </w:rPr>
        <mc:AlternateContent>
          <mc:Choice Requires="wpg">
            <w:drawing>
              <wp:inline distT="0" distB="0" distL="0" distR="0" wp14:anchorId="294383BA" wp14:editId="50F47A37">
                <wp:extent cx="2159000" cy="1085215"/>
                <wp:effectExtent l="0" t="0" r="3175" b="635"/>
                <wp:docPr id="2741" name="Grupo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0" y="0"/>
                          <a:chExt cx="3400" cy="1709"/>
                        </a:xfrm>
                      </wpg:grpSpPr>
                      <wps:wsp>
                        <wps:cNvPr id="2742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3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237"/>
                            <a:ext cx="1837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4" name="Picture 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211"/>
                            <a:ext cx="5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5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6F2DE" w14:textId="77777777" w:rsidR="00D938ED" w:rsidRDefault="00D938ED" w:rsidP="004B3E5F">
                              <w:pPr>
                                <w:spacing w:before="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4383BA" id="Grupo 2741" o:spid="_x0000_s1028" style="width:170pt;height:85.45pt;mso-position-horizontal-relative:char;mso-position-vertical-relative:line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">
                <v:rect id="Rectangle 1640" o:spid="_x0000_s1029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" fillcolor="#f1f2f2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1" o:spid="_x0000_s1030" type="#_x0000_t75" style="position:absolute;left:781;top:237;width:1837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">
                  <v:imagedata r:id="rId23" o:title=""/>
                </v:shape>
                <v:shape id="Picture 1642" o:spid="_x0000_s1031" type="#_x0000_t75" style="position:absolute;left:1397;top:211;width:515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43" o:spid="_x0000_s1032" type="#_x0000_t202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" filled="f" stroked="f">
                  <v:textbox inset="0,0,0,0">
                    <w:txbxContent>
                      <w:p w14:paraId="1BA6F2DE" w14:textId="77777777" w:rsidR="00D938ED" w:rsidRDefault="00D938ED" w:rsidP="004B3E5F">
                        <w:pPr>
                          <w:spacing w:before="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32"/>
                            <w:shd w:val="clear" w:color="auto" w:fill="00AC91"/>
                          </w:rPr>
                          <w:t xml:space="preserve">1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B3E5F">
        <w:rPr>
          <w:rFonts w:eastAsia="Arial" w:cs="Arial"/>
          <w:color w:val="auto"/>
          <w:sz w:val="20"/>
        </w:rPr>
        <w:tab/>
      </w:r>
      <w:r w:rsidRPr="004B3E5F">
        <w:rPr>
          <w:rFonts w:eastAsia="Arial" w:cs="Arial"/>
          <w:noProof/>
          <w:color w:val="auto"/>
          <w:sz w:val="20"/>
        </w:rPr>
        <mc:AlternateContent>
          <mc:Choice Requires="wpg">
            <w:drawing>
              <wp:inline distT="0" distB="0" distL="0" distR="0" wp14:anchorId="1E21300B" wp14:editId="32855DB4">
                <wp:extent cx="2159000" cy="1085215"/>
                <wp:effectExtent l="0" t="0" r="3175" b="635"/>
                <wp:docPr id="2645" name="Grupo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0" y="0"/>
                          <a:chExt cx="3400" cy="1709"/>
                        </a:xfrm>
                      </wpg:grpSpPr>
                      <wps:wsp>
                        <wps:cNvPr id="2646" name="Rectangle 15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AutoShape 1545"/>
                        <wps:cNvSpPr>
                          <a:spLocks/>
                        </wps:cNvSpPr>
                        <wps:spPr bwMode="auto">
                          <a:xfrm>
                            <a:off x="1641" y="810"/>
                            <a:ext cx="469" cy="690"/>
                          </a:xfrm>
                          <a:custGeom>
                            <a:avLst/>
                            <a:gdLst>
                              <a:gd name="T0" fmla="+- 0 2082 1642"/>
                              <a:gd name="T1" fmla="*/ T0 w 469"/>
                              <a:gd name="T2" fmla="+- 0 1203 811"/>
                              <a:gd name="T3" fmla="*/ 1203 h 690"/>
                              <a:gd name="T4" fmla="+- 0 2082 1642"/>
                              <a:gd name="T5" fmla="*/ T4 w 469"/>
                              <a:gd name="T6" fmla="+- 0 1227 811"/>
                              <a:gd name="T7" fmla="*/ 1227 h 690"/>
                              <a:gd name="T8" fmla="+- 0 2076 1642"/>
                              <a:gd name="T9" fmla="*/ T8 w 469"/>
                              <a:gd name="T10" fmla="+- 0 1257 811"/>
                              <a:gd name="T11" fmla="*/ 1257 h 690"/>
                              <a:gd name="T12" fmla="+- 0 2037 1642"/>
                              <a:gd name="T13" fmla="*/ T12 w 469"/>
                              <a:gd name="T14" fmla="+- 0 1293 811"/>
                              <a:gd name="T15" fmla="*/ 1293 h 690"/>
                              <a:gd name="T16" fmla="+- 0 2008 1642"/>
                              <a:gd name="T17" fmla="*/ T16 w 469"/>
                              <a:gd name="T18" fmla="+- 0 1315 811"/>
                              <a:gd name="T19" fmla="*/ 1315 h 690"/>
                              <a:gd name="T20" fmla="+- 0 1979 1642"/>
                              <a:gd name="T21" fmla="*/ T20 w 469"/>
                              <a:gd name="T22" fmla="+- 0 1337 811"/>
                              <a:gd name="T23" fmla="*/ 1337 h 690"/>
                              <a:gd name="T24" fmla="+- 0 1927 1642"/>
                              <a:gd name="T25" fmla="*/ T24 w 469"/>
                              <a:gd name="T26" fmla="+- 0 1375 811"/>
                              <a:gd name="T27" fmla="*/ 1375 h 690"/>
                              <a:gd name="T28" fmla="+- 0 1869 1642"/>
                              <a:gd name="T29" fmla="*/ T28 w 469"/>
                              <a:gd name="T30" fmla="+- 0 1387 811"/>
                              <a:gd name="T31" fmla="*/ 1387 h 690"/>
                              <a:gd name="T32" fmla="+- 0 1799 1642"/>
                              <a:gd name="T33" fmla="*/ T32 w 469"/>
                              <a:gd name="T34" fmla="+- 0 1415 811"/>
                              <a:gd name="T35" fmla="*/ 1415 h 690"/>
                              <a:gd name="T36" fmla="+- 0 1690 1642"/>
                              <a:gd name="T37" fmla="*/ T36 w 469"/>
                              <a:gd name="T38" fmla="+- 0 1447 811"/>
                              <a:gd name="T39" fmla="*/ 1447 h 690"/>
                              <a:gd name="T40" fmla="+- 0 1642 1642"/>
                              <a:gd name="T41" fmla="*/ T40 w 469"/>
                              <a:gd name="T42" fmla="+- 0 1499 811"/>
                              <a:gd name="T43" fmla="*/ 1499 h 690"/>
                              <a:gd name="T44" fmla="+- 0 1665 1642"/>
                              <a:gd name="T45" fmla="*/ T44 w 469"/>
                              <a:gd name="T46" fmla="+- 0 1485 811"/>
                              <a:gd name="T47" fmla="*/ 1485 h 690"/>
                              <a:gd name="T48" fmla="+- 0 1702 1642"/>
                              <a:gd name="T49" fmla="*/ T48 w 469"/>
                              <a:gd name="T50" fmla="+- 0 1451 811"/>
                              <a:gd name="T51" fmla="*/ 1451 h 690"/>
                              <a:gd name="T52" fmla="+- 0 1742 1642"/>
                              <a:gd name="T53" fmla="*/ T52 w 469"/>
                              <a:gd name="T54" fmla="+- 0 1435 811"/>
                              <a:gd name="T55" fmla="*/ 1435 h 690"/>
                              <a:gd name="T56" fmla="+- 0 1872 1642"/>
                              <a:gd name="T57" fmla="*/ T56 w 469"/>
                              <a:gd name="T58" fmla="+- 0 1397 811"/>
                              <a:gd name="T59" fmla="*/ 1397 h 690"/>
                              <a:gd name="T60" fmla="+- 0 1931 1642"/>
                              <a:gd name="T61" fmla="*/ T60 w 469"/>
                              <a:gd name="T62" fmla="+- 0 1385 811"/>
                              <a:gd name="T63" fmla="*/ 1385 h 690"/>
                              <a:gd name="T64" fmla="+- 0 1988 1642"/>
                              <a:gd name="T65" fmla="*/ T64 w 469"/>
                              <a:gd name="T66" fmla="+- 0 1345 811"/>
                              <a:gd name="T67" fmla="*/ 1345 h 690"/>
                              <a:gd name="T68" fmla="+- 0 2028 1642"/>
                              <a:gd name="T69" fmla="*/ T68 w 469"/>
                              <a:gd name="T70" fmla="+- 0 1313 811"/>
                              <a:gd name="T71" fmla="*/ 1313 h 690"/>
                              <a:gd name="T72" fmla="+- 0 2080 1642"/>
                              <a:gd name="T73" fmla="*/ T72 w 469"/>
                              <a:gd name="T74" fmla="+- 0 1273 811"/>
                              <a:gd name="T75" fmla="*/ 1273 h 690"/>
                              <a:gd name="T76" fmla="+- 0 2093 1642"/>
                              <a:gd name="T77" fmla="*/ T76 w 469"/>
                              <a:gd name="T78" fmla="+- 0 1229 811"/>
                              <a:gd name="T79" fmla="*/ 1229 h 690"/>
                              <a:gd name="T80" fmla="+- 0 2094 1642"/>
                              <a:gd name="T81" fmla="*/ T80 w 469"/>
                              <a:gd name="T82" fmla="+- 0 1203 811"/>
                              <a:gd name="T83" fmla="*/ 1203 h 690"/>
                              <a:gd name="T84" fmla="+- 0 2083 1642"/>
                              <a:gd name="T85" fmla="*/ T84 w 469"/>
                              <a:gd name="T86" fmla="+- 0 1197 811"/>
                              <a:gd name="T87" fmla="*/ 1197 h 690"/>
                              <a:gd name="T88" fmla="+- 0 1971 1642"/>
                              <a:gd name="T89" fmla="*/ T88 w 469"/>
                              <a:gd name="T90" fmla="+- 0 1203 811"/>
                              <a:gd name="T91" fmla="*/ 1203 h 690"/>
                              <a:gd name="T92" fmla="+- 0 1974 1642"/>
                              <a:gd name="T93" fmla="*/ T92 w 469"/>
                              <a:gd name="T94" fmla="+- 0 1211 811"/>
                              <a:gd name="T95" fmla="*/ 1211 h 690"/>
                              <a:gd name="T96" fmla="+- 0 1984 1642"/>
                              <a:gd name="T97" fmla="*/ T96 w 469"/>
                              <a:gd name="T98" fmla="+- 0 1201 811"/>
                              <a:gd name="T99" fmla="*/ 1201 h 690"/>
                              <a:gd name="T100" fmla="+- 0 1936 1642"/>
                              <a:gd name="T101" fmla="*/ T100 w 469"/>
                              <a:gd name="T102" fmla="+- 0 911 811"/>
                              <a:gd name="T103" fmla="*/ 911 h 690"/>
                              <a:gd name="T104" fmla="+- 0 1948 1642"/>
                              <a:gd name="T105" fmla="*/ T104 w 469"/>
                              <a:gd name="T106" fmla="+- 0 941 811"/>
                              <a:gd name="T107" fmla="*/ 941 h 690"/>
                              <a:gd name="T108" fmla="+- 0 1954 1642"/>
                              <a:gd name="T109" fmla="*/ T108 w 469"/>
                              <a:gd name="T110" fmla="+- 0 1007 811"/>
                              <a:gd name="T111" fmla="*/ 1007 h 690"/>
                              <a:gd name="T112" fmla="+- 0 1960 1642"/>
                              <a:gd name="T113" fmla="*/ T112 w 469"/>
                              <a:gd name="T114" fmla="+- 0 1045 811"/>
                              <a:gd name="T115" fmla="*/ 1045 h 690"/>
                              <a:gd name="T116" fmla="+- 0 1967 1642"/>
                              <a:gd name="T117" fmla="*/ T116 w 469"/>
                              <a:gd name="T118" fmla="+- 0 1117 811"/>
                              <a:gd name="T119" fmla="*/ 1117 h 690"/>
                              <a:gd name="T120" fmla="+- 0 1963 1642"/>
                              <a:gd name="T121" fmla="*/ T120 w 469"/>
                              <a:gd name="T122" fmla="+- 0 1205 811"/>
                              <a:gd name="T123" fmla="*/ 1205 h 690"/>
                              <a:gd name="T124" fmla="+- 0 1983 1642"/>
                              <a:gd name="T125" fmla="*/ T124 w 469"/>
                              <a:gd name="T126" fmla="+- 0 1197 811"/>
                              <a:gd name="T127" fmla="*/ 1197 h 690"/>
                              <a:gd name="T128" fmla="+- 0 1978 1642"/>
                              <a:gd name="T129" fmla="*/ T128 w 469"/>
                              <a:gd name="T130" fmla="+- 0 1153 811"/>
                              <a:gd name="T131" fmla="*/ 1153 h 690"/>
                              <a:gd name="T132" fmla="+- 0 1969 1642"/>
                              <a:gd name="T133" fmla="*/ T132 w 469"/>
                              <a:gd name="T134" fmla="+- 0 1033 811"/>
                              <a:gd name="T135" fmla="*/ 1033 h 690"/>
                              <a:gd name="T136" fmla="+- 0 1962 1642"/>
                              <a:gd name="T137" fmla="*/ T136 w 469"/>
                              <a:gd name="T138" fmla="+- 0 953 811"/>
                              <a:gd name="T139" fmla="*/ 953 h 690"/>
                              <a:gd name="T140" fmla="+- 0 1947 1642"/>
                              <a:gd name="T141" fmla="*/ T140 w 469"/>
                              <a:gd name="T142" fmla="+- 0 905 811"/>
                              <a:gd name="T143" fmla="*/ 905 h 690"/>
                              <a:gd name="T144" fmla="+- 0 2096 1642"/>
                              <a:gd name="T145" fmla="*/ T144 w 469"/>
                              <a:gd name="T146" fmla="+- 0 1197 811"/>
                              <a:gd name="T147" fmla="*/ 1197 h 690"/>
                              <a:gd name="T148" fmla="+- 0 1978 1642"/>
                              <a:gd name="T149" fmla="*/ T148 w 469"/>
                              <a:gd name="T150" fmla="+- 0 1195 811"/>
                              <a:gd name="T151" fmla="*/ 1195 h 690"/>
                              <a:gd name="T152" fmla="+- 0 2100 1642"/>
                              <a:gd name="T153" fmla="*/ T152 w 469"/>
                              <a:gd name="T154" fmla="+- 0 1117 811"/>
                              <a:gd name="T155" fmla="*/ 1117 h 690"/>
                              <a:gd name="T156" fmla="+- 0 2099 1642"/>
                              <a:gd name="T157" fmla="*/ T156 w 469"/>
                              <a:gd name="T158" fmla="+- 0 1127 811"/>
                              <a:gd name="T159" fmla="*/ 1127 h 690"/>
                              <a:gd name="T160" fmla="+- 0 2098 1642"/>
                              <a:gd name="T161" fmla="*/ T160 w 469"/>
                              <a:gd name="T162" fmla="+- 0 1131 811"/>
                              <a:gd name="T163" fmla="*/ 1131 h 690"/>
                              <a:gd name="T164" fmla="+- 0 2097 1642"/>
                              <a:gd name="T165" fmla="*/ T164 w 469"/>
                              <a:gd name="T166" fmla="+- 0 1165 811"/>
                              <a:gd name="T167" fmla="*/ 1165 h 690"/>
                              <a:gd name="T168" fmla="+- 0 2090 1642"/>
                              <a:gd name="T169" fmla="*/ T168 w 469"/>
                              <a:gd name="T170" fmla="+- 0 1187 811"/>
                              <a:gd name="T171" fmla="*/ 1187 h 690"/>
                              <a:gd name="T172" fmla="+- 0 2096 1642"/>
                              <a:gd name="T173" fmla="*/ T172 w 469"/>
                              <a:gd name="T174" fmla="+- 0 1195 811"/>
                              <a:gd name="T175" fmla="*/ 1195 h 690"/>
                              <a:gd name="T176" fmla="+- 0 2110 1642"/>
                              <a:gd name="T177" fmla="*/ T176 w 469"/>
                              <a:gd name="T178" fmla="+- 0 1149 811"/>
                              <a:gd name="T179" fmla="*/ 1149 h 690"/>
                              <a:gd name="T180" fmla="+- 0 2100 1642"/>
                              <a:gd name="T181" fmla="*/ T180 w 469"/>
                              <a:gd name="T182" fmla="+- 0 1117 811"/>
                              <a:gd name="T183" fmla="*/ 1117 h 690"/>
                              <a:gd name="T184" fmla="+- 0 1985 1642"/>
                              <a:gd name="T185" fmla="*/ T184 w 469"/>
                              <a:gd name="T186" fmla="+- 0 1193 811"/>
                              <a:gd name="T187" fmla="*/ 1193 h 690"/>
                              <a:gd name="T188" fmla="+- 0 2042 1642"/>
                              <a:gd name="T189" fmla="*/ T188 w 469"/>
                              <a:gd name="T190" fmla="+- 0 1121 811"/>
                              <a:gd name="T191" fmla="*/ 1121 h 690"/>
                              <a:gd name="T192" fmla="+- 0 1991 1642"/>
                              <a:gd name="T193" fmla="*/ T192 w 469"/>
                              <a:gd name="T194" fmla="+- 0 1179 811"/>
                              <a:gd name="T195" fmla="*/ 1179 h 690"/>
                              <a:gd name="T196" fmla="+- 0 1991 1642"/>
                              <a:gd name="T197" fmla="*/ T196 w 469"/>
                              <a:gd name="T198" fmla="+- 0 1191 811"/>
                              <a:gd name="T199" fmla="*/ 1191 h 690"/>
                              <a:gd name="T200" fmla="+- 0 2026 1642"/>
                              <a:gd name="T201" fmla="*/ T200 w 469"/>
                              <a:gd name="T202" fmla="+- 0 1147 811"/>
                              <a:gd name="T203" fmla="*/ 1147 h 690"/>
                              <a:gd name="T204" fmla="+- 0 2063 1642"/>
                              <a:gd name="T205" fmla="*/ T204 w 469"/>
                              <a:gd name="T206" fmla="+- 0 1121 811"/>
                              <a:gd name="T207" fmla="*/ 1121 h 690"/>
                              <a:gd name="T208" fmla="+- 0 2092 1642"/>
                              <a:gd name="T209" fmla="*/ T208 w 469"/>
                              <a:gd name="T210" fmla="+- 0 1117 811"/>
                              <a:gd name="T211" fmla="*/ 1117 h 690"/>
                              <a:gd name="T212" fmla="+- 0 1929 1642"/>
                              <a:gd name="T213" fmla="*/ T212 w 469"/>
                              <a:gd name="T214" fmla="+- 0 811 811"/>
                              <a:gd name="T215" fmla="*/ 811 h 690"/>
                              <a:gd name="T216" fmla="+- 0 1907 1642"/>
                              <a:gd name="T217" fmla="*/ T216 w 469"/>
                              <a:gd name="T218" fmla="+- 0 899 811"/>
                              <a:gd name="T219" fmla="*/ 899 h 690"/>
                              <a:gd name="T220" fmla="+- 0 1916 1642"/>
                              <a:gd name="T221" fmla="*/ T220 w 469"/>
                              <a:gd name="T222" fmla="+- 0 911 811"/>
                              <a:gd name="T223" fmla="*/ 911 h 690"/>
                              <a:gd name="T224" fmla="+- 0 1922 1642"/>
                              <a:gd name="T225" fmla="*/ T224 w 469"/>
                              <a:gd name="T226" fmla="+- 0 905 811"/>
                              <a:gd name="T227" fmla="*/ 905 h 690"/>
                              <a:gd name="T228" fmla="+- 0 1937 1642"/>
                              <a:gd name="T229" fmla="*/ T228 w 469"/>
                              <a:gd name="T230" fmla="+- 0 897 811"/>
                              <a:gd name="T231" fmla="*/ 897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69" h="690">
                                <a:moveTo>
                                  <a:pt x="441" y="384"/>
                                </a:moveTo>
                                <a:lnTo>
                                  <a:pt x="439" y="388"/>
                                </a:lnTo>
                                <a:lnTo>
                                  <a:pt x="439" y="390"/>
                                </a:lnTo>
                                <a:lnTo>
                                  <a:pt x="440" y="392"/>
                                </a:lnTo>
                                <a:lnTo>
                                  <a:pt x="441" y="394"/>
                                </a:lnTo>
                                <a:lnTo>
                                  <a:pt x="441" y="400"/>
                                </a:lnTo>
                                <a:lnTo>
                                  <a:pt x="441" y="408"/>
                                </a:lnTo>
                                <a:lnTo>
                                  <a:pt x="440" y="416"/>
                                </a:lnTo>
                                <a:lnTo>
                                  <a:pt x="438" y="428"/>
                                </a:lnTo>
                                <a:lnTo>
                                  <a:pt x="435" y="442"/>
                                </a:lnTo>
                                <a:lnTo>
                                  <a:pt x="435" y="444"/>
                                </a:lnTo>
                                <a:lnTo>
                                  <a:pt x="434" y="446"/>
                                </a:lnTo>
                                <a:lnTo>
                                  <a:pt x="431" y="452"/>
                                </a:lnTo>
                                <a:lnTo>
                                  <a:pt x="424" y="462"/>
                                </a:lnTo>
                                <a:lnTo>
                                  <a:pt x="413" y="470"/>
                                </a:lnTo>
                                <a:lnTo>
                                  <a:pt x="395" y="482"/>
                                </a:lnTo>
                                <a:lnTo>
                                  <a:pt x="393" y="482"/>
                                </a:lnTo>
                                <a:lnTo>
                                  <a:pt x="388" y="488"/>
                                </a:lnTo>
                                <a:lnTo>
                                  <a:pt x="379" y="494"/>
                                </a:lnTo>
                                <a:lnTo>
                                  <a:pt x="366" y="504"/>
                                </a:lnTo>
                                <a:lnTo>
                                  <a:pt x="351" y="512"/>
                                </a:lnTo>
                                <a:lnTo>
                                  <a:pt x="350" y="514"/>
                                </a:lnTo>
                                <a:lnTo>
                                  <a:pt x="347" y="516"/>
                                </a:lnTo>
                                <a:lnTo>
                                  <a:pt x="337" y="526"/>
                                </a:lnTo>
                                <a:lnTo>
                                  <a:pt x="327" y="534"/>
                                </a:lnTo>
                                <a:lnTo>
                                  <a:pt x="305" y="552"/>
                                </a:lnTo>
                                <a:lnTo>
                                  <a:pt x="294" y="560"/>
                                </a:lnTo>
                                <a:lnTo>
                                  <a:pt x="285" y="564"/>
                                </a:lnTo>
                                <a:lnTo>
                                  <a:pt x="273" y="568"/>
                                </a:lnTo>
                                <a:lnTo>
                                  <a:pt x="260" y="570"/>
                                </a:lnTo>
                                <a:lnTo>
                                  <a:pt x="244" y="574"/>
                                </a:lnTo>
                                <a:lnTo>
                                  <a:pt x="227" y="576"/>
                                </a:lnTo>
                                <a:lnTo>
                                  <a:pt x="224" y="578"/>
                                </a:lnTo>
                                <a:lnTo>
                                  <a:pt x="217" y="582"/>
                                </a:lnTo>
                                <a:lnTo>
                                  <a:pt x="196" y="592"/>
                                </a:lnTo>
                                <a:lnTo>
                                  <a:pt x="157" y="604"/>
                                </a:lnTo>
                                <a:lnTo>
                                  <a:pt x="98" y="612"/>
                                </a:lnTo>
                                <a:lnTo>
                                  <a:pt x="97" y="612"/>
                                </a:lnTo>
                                <a:lnTo>
                                  <a:pt x="69" y="622"/>
                                </a:lnTo>
                                <a:lnTo>
                                  <a:pt x="48" y="636"/>
                                </a:lnTo>
                                <a:lnTo>
                                  <a:pt x="27" y="654"/>
                                </a:lnTo>
                                <a:lnTo>
                                  <a:pt x="2" y="682"/>
                                </a:lnTo>
                                <a:lnTo>
                                  <a:pt x="0" y="684"/>
                                </a:lnTo>
                                <a:lnTo>
                                  <a:pt x="0" y="688"/>
                                </a:lnTo>
                                <a:lnTo>
                                  <a:pt x="4" y="690"/>
                                </a:lnTo>
                                <a:lnTo>
                                  <a:pt x="9" y="690"/>
                                </a:lnTo>
                                <a:lnTo>
                                  <a:pt x="10" y="688"/>
                                </a:lnTo>
                                <a:lnTo>
                                  <a:pt x="23" y="674"/>
                                </a:lnTo>
                                <a:lnTo>
                                  <a:pt x="34" y="662"/>
                                </a:lnTo>
                                <a:lnTo>
                                  <a:pt x="45" y="652"/>
                                </a:lnTo>
                                <a:lnTo>
                                  <a:pt x="54" y="644"/>
                                </a:lnTo>
                                <a:lnTo>
                                  <a:pt x="60" y="640"/>
                                </a:lnTo>
                                <a:lnTo>
                                  <a:pt x="65" y="638"/>
                                </a:lnTo>
                                <a:lnTo>
                                  <a:pt x="70" y="634"/>
                                </a:lnTo>
                                <a:lnTo>
                                  <a:pt x="73" y="634"/>
                                </a:lnTo>
                                <a:lnTo>
                                  <a:pt x="100" y="624"/>
                                </a:lnTo>
                                <a:lnTo>
                                  <a:pt x="156" y="614"/>
                                </a:lnTo>
                                <a:lnTo>
                                  <a:pt x="195" y="604"/>
                                </a:lnTo>
                                <a:lnTo>
                                  <a:pt x="219" y="594"/>
                                </a:lnTo>
                                <a:lnTo>
                                  <a:pt x="230" y="586"/>
                                </a:lnTo>
                                <a:lnTo>
                                  <a:pt x="247" y="584"/>
                                </a:lnTo>
                                <a:lnTo>
                                  <a:pt x="262" y="582"/>
                                </a:lnTo>
                                <a:lnTo>
                                  <a:pt x="277" y="578"/>
                                </a:lnTo>
                                <a:lnTo>
                                  <a:pt x="289" y="574"/>
                                </a:lnTo>
                                <a:lnTo>
                                  <a:pt x="300" y="568"/>
                                </a:lnTo>
                                <a:lnTo>
                                  <a:pt x="323" y="552"/>
                                </a:lnTo>
                                <a:lnTo>
                                  <a:pt x="334" y="544"/>
                                </a:lnTo>
                                <a:lnTo>
                                  <a:pt x="346" y="534"/>
                                </a:lnTo>
                                <a:lnTo>
                                  <a:pt x="355" y="524"/>
                                </a:lnTo>
                                <a:lnTo>
                                  <a:pt x="357" y="522"/>
                                </a:lnTo>
                                <a:lnTo>
                                  <a:pt x="373" y="512"/>
                                </a:lnTo>
                                <a:lnTo>
                                  <a:pt x="386" y="502"/>
                                </a:lnTo>
                                <a:lnTo>
                                  <a:pt x="396" y="496"/>
                                </a:lnTo>
                                <a:lnTo>
                                  <a:pt x="401" y="490"/>
                                </a:lnTo>
                                <a:lnTo>
                                  <a:pt x="424" y="476"/>
                                </a:lnTo>
                                <a:lnTo>
                                  <a:pt x="438" y="462"/>
                                </a:lnTo>
                                <a:lnTo>
                                  <a:pt x="444" y="450"/>
                                </a:lnTo>
                                <a:lnTo>
                                  <a:pt x="446" y="446"/>
                                </a:lnTo>
                                <a:lnTo>
                                  <a:pt x="449" y="430"/>
                                </a:lnTo>
                                <a:lnTo>
                                  <a:pt x="451" y="418"/>
                                </a:lnTo>
                                <a:lnTo>
                                  <a:pt x="452" y="408"/>
                                </a:lnTo>
                                <a:lnTo>
                                  <a:pt x="452" y="400"/>
                                </a:lnTo>
                                <a:lnTo>
                                  <a:pt x="452" y="396"/>
                                </a:lnTo>
                                <a:lnTo>
                                  <a:pt x="452" y="392"/>
                                </a:lnTo>
                                <a:lnTo>
                                  <a:pt x="451" y="390"/>
                                </a:lnTo>
                                <a:lnTo>
                                  <a:pt x="452" y="388"/>
                                </a:lnTo>
                                <a:lnTo>
                                  <a:pt x="444" y="388"/>
                                </a:lnTo>
                                <a:lnTo>
                                  <a:pt x="441" y="386"/>
                                </a:lnTo>
                                <a:lnTo>
                                  <a:pt x="441" y="384"/>
                                </a:lnTo>
                                <a:close/>
                                <a:moveTo>
                                  <a:pt x="342" y="390"/>
                                </a:moveTo>
                                <a:lnTo>
                                  <a:pt x="328" y="390"/>
                                </a:lnTo>
                                <a:lnTo>
                                  <a:pt x="329" y="392"/>
                                </a:lnTo>
                                <a:lnTo>
                                  <a:pt x="333" y="396"/>
                                </a:lnTo>
                                <a:lnTo>
                                  <a:pt x="332" y="398"/>
                                </a:lnTo>
                                <a:lnTo>
                                  <a:pt x="330" y="400"/>
                                </a:lnTo>
                                <a:lnTo>
                                  <a:pt x="332" y="400"/>
                                </a:lnTo>
                                <a:lnTo>
                                  <a:pt x="341" y="394"/>
                                </a:lnTo>
                                <a:lnTo>
                                  <a:pt x="348" y="392"/>
                                </a:lnTo>
                                <a:lnTo>
                                  <a:pt x="343" y="392"/>
                                </a:lnTo>
                                <a:lnTo>
                                  <a:pt x="342" y="390"/>
                                </a:lnTo>
                                <a:close/>
                                <a:moveTo>
                                  <a:pt x="305" y="94"/>
                                </a:moveTo>
                                <a:lnTo>
                                  <a:pt x="285" y="94"/>
                                </a:lnTo>
                                <a:lnTo>
                                  <a:pt x="289" y="96"/>
                                </a:lnTo>
                                <a:lnTo>
                                  <a:pt x="294" y="100"/>
                                </a:lnTo>
                                <a:lnTo>
                                  <a:pt x="299" y="104"/>
                                </a:lnTo>
                                <a:lnTo>
                                  <a:pt x="303" y="118"/>
                                </a:lnTo>
                                <a:lnTo>
                                  <a:pt x="306" y="130"/>
                                </a:lnTo>
                                <a:lnTo>
                                  <a:pt x="309" y="146"/>
                                </a:lnTo>
                                <a:lnTo>
                                  <a:pt x="311" y="168"/>
                                </a:lnTo>
                                <a:lnTo>
                                  <a:pt x="312" y="196"/>
                                </a:lnTo>
                                <a:lnTo>
                                  <a:pt x="312" y="198"/>
                                </a:lnTo>
                                <a:lnTo>
                                  <a:pt x="313" y="202"/>
                                </a:lnTo>
                                <a:lnTo>
                                  <a:pt x="315" y="214"/>
                                </a:lnTo>
                                <a:lnTo>
                                  <a:pt x="318" y="234"/>
                                </a:lnTo>
                                <a:lnTo>
                                  <a:pt x="321" y="258"/>
                                </a:lnTo>
                                <a:lnTo>
                                  <a:pt x="324" y="290"/>
                                </a:lnTo>
                                <a:lnTo>
                                  <a:pt x="324" y="298"/>
                                </a:lnTo>
                                <a:lnTo>
                                  <a:pt x="325" y="306"/>
                                </a:lnTo>
                                <a:lnTo>
                                  <a:pt x="325" y="342"/>
                                </a:lnTo>
                                <a:lnTo>
                                  <a:pt x="325" y="358"/>
                                </a:lnTo>
                                <a:lnTo>
                                  <a:pt x="323" y="376"/>
                                </a:lnTo>
                                <a:lnTo>
                                  <a:pt x="321" y="394"/>
                                </a:lnTo>
                                <a:lnTo>
                                  <a:pt x="324" y="392"/>
                                </a:lnTo>
                                <a:lnTo>
                                  <a:pt x="325" y="390"/>
                                </a:lnTo>
                                <a:lnTo>
                                  <a:pt x="342" y="390"/>
                                </a:lnTo>
                                <a:lnTo>
                                  <a:pt x="341" y="386"/>
                                </a:lnTo>
                                <a:lnTo>
                                  <a:pt x="333" y="386"/>
                                </a:lnTo>
                                <a:lnTo>
                                  <a:pt x="335" y="370"/>
                                </a:lnTo>
                                <a:lnTo>
                                  <a:pt x="336" y="354"/>
                                </a:lnTo>
                                <a:lnTo>
                                  <a:pt x="336" y="342"/>
                                </a:lnTo>
                                <a:lnTo>
                                  <a:pt x="336" y="306"/>
                                </a:lnTo>
                                <a:lnTo>
                                  <a:pt x="335" y="288"/>
                                </a:lnTo>
                                <a:lnTo>
                                  <a:pt x="331" y="250"/>
                                </a:lnTo>
                                <a:lnTo>
                                  <a:pt x="327" y="222"/>
                                </a:lnTo>
                                <a:lnTo>
                                  <a:pt x="325" y="204"/>
                                </a:lnTo>
                                <a:lnTo>
                                  <a:pt x="323" y="194"/>
                                </a:lnTo>
                                <a:lnTo>
                                  <a:pt x="322" y="166"/>
                                </a:lnTo>
                                <a:lnTo>
                                  <a:pt x="320" y="142"/>
                                </a:lnTo>
                                <a:lnTo>
                                  <a:pt x="317" y="124"/>
                                </a:lnTo>
                                <a:lnTo>
                                  <a:pt x="313" y="112"/>
                                </a:lnTo>
                                <a:lnTo>
                                  <a:pt x="308" y="98"/>
                                </a:lnTo>
                                <a:lnTo>
                                  <a:pt x="305" y="94"/>
                                </a:lnTo>
                                <a:close/>
                                <a:moveTo>
                                  <a:pt x="454" y="384"/>
                                </a:moveTo>
                                <a:lnTo>
                                  <a:pt x="452" y="388"/>
                                </a:lnTo>
                                <a:lnTo>
                                  <a:pt x="454" y="386"/>
                                </a:lnTo>
                                <a:lnTo>
                                  <a:pt x="454" y="384"/>
                                </a:lnTo>
                                <a:close/>
                                <a:moveTo>
                                  <a:pt x="342" y="382"/>
                                </a:moveTo>
                                <a:lnTo>
                                  <a:pt x="340" y="384"/>
                                </a:lnTo>
                                <a:lnTo>
                                  <a:pt x="336" y="384"/>
                                </a:lnTo>
                                <a:lnTo>
                                  <a:pt x="333" y="386"/>
                                </a:lnTo>
                                <a:lnTo>
                                  <a:pt x="341" y="386"/>
                                </a:lnTo>
                                <a:lnTo>
                                  <a:pt x="342" y="382"/>
                                </a:lnTo>
                                <a:close/>
                                <a:moveTo>
                                  <a:pt x="458" y="306"/>
                                </a:moveTo>
                                <a:lnTo>
                                  <a:pt x="456" y="306"/>
                                </a:lnTo>
                                <a:lnTo>
                                  <a:pt x="458" y="308"/>
                                </a:lnTo>
                                <a:lnTo>
                                  <a:pt x="459" y="314"/>
                                </a:lnTo>
                                <a:lnTo>
                                  <a:pt x="457" y="316"/>
                                </a:lnTo>
                                <a:lnTo>
                                  <a:pt x="454" y="316"/>
                                </a:lnTo>
                                <a:lnTo>
                                  <a:pt x="453" y="318"/>
                                </a:lnTo>
                                <a:lnTo>
                                  <a:pt x="454" y="318"/>
                                </a:lnTo>
                                <a:lnTo>
                                  <a:pt x="456" y="320"/>
                                </a:lnTo>
                                <a:lnTo>
                                  <a:pt x="457" y="324"/>
                                </a:lnTo>
                                <a:lnTo>
                                  <a:pt x="457" y="338"/>
                                </a:lnTo>
                                <a:lnTo>
                                  <a:pt x="456" y="344"/>
                                </a:lnTo>
                                <a:lnTo>
                                  <a:pt x="455" y="354"/>
                                </a:lnTo>
                                <a:lnTo>
                                  <a:pt x="454" y="356"/>
                                </a:lnTo>
                                <a:lnTo>
                                  <a:pt x="452" y="364"/>
                                </a:lnTo>
                                <a:lnTo>
                                  <a:pt x="447" y="374"/>
                                </a:lnTo>
                                <a:lnTo>
                                  <a:pt x="448" y="376"/>
                                </a:lnTo>
                                <a:lnTo>
                                  <a:pt x="449" y="378"/>
                                </a:lnTo>
                                <a:lnTo>
                                  <a:pt x="452" y="378"/>
                                </a:lnTo>
                                <a:lnTo>
                                  <a:pt x="454" y="380"/>
                                </a:lnTo>
                                <a:lnTo>
                                  <a:pt x="454" y="384"/>
                                </a:lnTo>
                                <a:lnTo>
                                  <a:pt x="463" y="370"/>
                                </a:lnTo>
                                <a:lnTo>
                                  <a:pt x="465" y="356"/>
                                </a:lnTo>
                                <a:lnTo>
                                  <a:pt x="467" y="346"/>
                                </a:lnTo>
                                <a:lnTo>
                                  <a:pt x="468" y="338"/>
                                </a:lnTo>
                                <a:lnTo>
                                  <a:pt x="468" y="322"/>
                                </a:lnTo>
                                <a:lnTo>
                                  <a:pt x="466" y="314"/>
                                </a:lnTo>
                                <a:lnTo>
                                  <a:pt x="460" y="308"/>
                                </a:lnTo>
                                <a:lnTo>
                                  <a:pt x="458" y="306"/>
                                </a:lnTo>
                                <a:close/>
                                <a:moveTo>
                                  <a:pt x="343" y="382"/>
                                </a:moveTo>
                                <a:lnTo>
                                  <a:pt x="342" y="382"/>
                                </a:lnTo>
                                <a:lnTo>
                                  <a:pt x="343" y="382"/>
                                </a:lnTo>
                                <a:close/>
                                <a:moveTo>
                                  <a:pt x="442" y="298"/>
                                </a:moveTo>
                                <a:lnTo>
                                  <a:pt x="424" y="298"/>
                                </a:lnTo>
                                <a:lnTo>
                                  <a:pt x="414" y="302"/>
                                </a:lnTo>
                                <a:lnTo>
                                  <a:pt x="400" y="310"/>
                                </a:lnTo>
                                <a:lnTo>
                                  <a:pt x="382" y="324"/>
                                </a:lnTo>
                                <a:lnTo>
                                  <a:pt x="371" y="334"/>
                                </a:lnTo>
                                <a:lnTo>
                                  <a:pt x="362" y="346"/>
                                </a:lnTo>
                                <a:lnTo>
                                  <a:pt x="349" y="368"/>
                                </a:lnTo>
                                <a:lnTo>
                                  <a:pt x="345" y="378"/>
                                </a:lnTo>
                                <a:lnTo>
                                  <a:pt x="343" y="382"/>
                                </a:lnTo>
                                <a:lnTo>
                                  <a:pt x="346" y="382"/>
                                </a:lnTo>
                                <a:lnTo>
                                  <a:pt x="349" y="380"/>
                                </a:lnTo>
                                <a:lnTo>
                                  <a:pt x="356" y="380"/>
                                </a:lnTo>
                                <a:lnTo>
                                  <a:pt x="362" y="368"/>
                                </a:lnTo>
                                <a:lnTo>
                                  <a:pt x="372" y="352"/>
                                </a:lnTo>
                                <a:lnTo>
                                  <a:pt x="384" y="336"/>
                                </a:lnTo>
                                <a:lnTo>
                                  <a:pt x="400" y="324"/>
                                </a:lnTo>
                                <a:lnTo>
                                  <a:pt x="402" y="322"/>
                                </a:lnTo>
                                <a:lnTo>
                                  <a:pt x="405" y="320"/>
                                </a:lnTo>
                                <a:lnTo>
                                  <a:pt x="421" y="310"/>
                                </a:lnTo>
                                <a:lnTo>
                                  <a:pt x="443" y="310"/>
                                </a:lnTo>
                                <a:lnTo>
                                  <a:pt x="444" y="308"/>
                                </a:lnTo>
                                <a:lnTo>
                                  <a:pt x="446" y="308"/>
                                </a:lnTo>
                                <a:lnTo>
                                  <a:pt x="450" y="306"/>
                                </a:lnTo>
                                <a:lnTo>
                                  <a:pt x="456" y="306"/>
                                </a:lnTo>
                                <a:lnTo>
                                  <a:pt x="449" y="300"/>
                                </a:lnTo>
                                <a:lnTo>
                                  <a:pt x="442" y="298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84" y="2"/>
                                </a:lnTo>
                                <a:lnTo>
                                  <a:pt x="280" y="2"/>
                                </a:lnTo>
                                <a:lnTo>
                                  <a:pt x="276" y="4"/>
                                </a:lnTo>
                                <a:lnTo>
                                  <a:pt x="265" y="88"/>
                                </a:lnTo>
                                <a:lnTo>
                                  <a:pt x="270" y="88"/>
                                </a:lnTo>
                                <a:lnTo>
                                  <a:pt x="273" y="90"/>
                                </a:lnTo>
                                <a:lnTo>
                                  <a:pt x="271" y="100"/>
                                </a:lnTo>
                                <a:lnTo>
                                  <a:pt x="274" y="100"/>
                                </a:lnTo>
                                <a:lnTo>
                                  <a:pt x="274" y="98"/>
                                </a:lnTo>
                                <a:lnTo>
                                  <a:pt x="275" y="98"/>
                                </a:lnTo>
                                <a:lnTo>
                                  <a:pt x="278" y="96"/>
                                </a:lnTo>
                                <a:lnTo>
                                  <a:pt x="280" y="94"/>
                                </a:lnTo>
                                <a:lnTo>
                                  <a:pt x="305" y="94"/>
                                </a:lnTo>
                                <a:lnTo>
                                  <a:pt x="303" y="92"/>
                                </a:lnTo>
                                <a:lnTo>
                                  <a:pt x="301" y="92"/>
                                </a:lnTo>
                                <a:lnTo>
                                  <a:pt x="295" y="86"/>
                                </a:lnTo>
                                <a:lnTo>
                                  <a:pt x="288" y="84"/>
                                </a:lnTo>
                                <a:lnTo>
                                  <a:pt x="277" y="84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AutoShape 1546"/>
                        <wps:cNvSpPr>
                          <a:spLocks/>
                        </wps:cNvSpPr>
                        <wps:spPr bwMode="auto">
                          <a:xfrm>
                            <a:off x="1287" y="927"/>
                            <a:ext cx="424" cy="578"/>
                          </a:xfrm>
                          <a:custGeom>
                            <a:avLst/>
                            <a:gdLst>
                              <a:gd name="T0" fmla="+- 0 1590 1288"/>
                              <a:gd name="T1" fmla="*/ T0 w 424"/>
                              <a:gd name="T2" fmla="+- 0 1153 927"/>
                              <a:gd name="T3" fmla="*/ 1153 h 578"/>
                              <a:gd name="T4" fmla="+- 0 1548 1288"/>
                              <a:gd name="T5" fmla="*/ T4 w 424"/>
                              <a:gd name="T6" fmla="+- 0 1179 927"/>
                              <a:gd name="T7" fmla="*/ 1179 h 578"/>
                              <a:gd name="T8" fmla="+- 0 1475 1288"/>
                              <a:gd name="T9" fmla="*/ T8 w 424"/>
                              <a:gd name="T10" fmla="+- 0 1215 927"/>
                              <a:gd name="T11" fmla="*/ 1215 h 578"/>
                              <a:gd name="T12" fmla="+- 0 1419 1288"/>
                              <a:gd name="T13" fmla="*/ T12 w 424"/>
                              <a:gd name="T14" fmla="+- 0 1257 927"/>
                              <a:gd name="T15" fmla="*/ 1257 h 578"/>
                              <a:gd name="T16" fmla="+- 0 1387 1288"/>
                              <a:gd name="T17" fmla="*/ T16 w 424"/>
                              <a:gd name="T18" fmla="+- 0 1309 927"/>
                              <a:gd name="T19" fmla="*/ 1309 h 578"/>
                              <a:gd name="T20" fmla="+- 0 1381 1288"/>
                              <a:gd name="T21" fmla="*/ T20 w 424"/>
                              <a:gd name="T22" fmla="+- 0 1340 927"/>
                              <a:gd name="T23" fmla="*/ 1340 h 578"/>
                              <a:gd name="T24" fmla="+- 0 1350 1288"/>
                              <a:gd name="T25" fmla="*/ T24 w 424"/>
                              <a:gd name="T26" fmla="+- 0 1403 927"/>
                              <a:gd name="T27" fmla="*/ 1403 h 578"/>
                              <a:gd name="T28" fmla="+- 0 1288 1288"/>
                              <a:gd name="T29" fmla="*/ T28 w 424"/>
                              <a:gd name="T30" fmla="+- 0 1502 927"/>
                              <a:gd name="T31" fmla="*/ 1502 h 578"/>
                              <a:gd name="T32" fmla="+- 0 1296 1288"/>
                              <a:gd name="T33" fmla="*/ T32 w 424"/>
                              <a:gd name="T34" fmla="+- 0 1505 927"/>
                              <a:gd name="T35" fmla="*/ 1505 h 578"/>
                              <a:gd name="T36" fmla="+- 0 1366 1288"/>
                              <a:gd name="T37" fmla="*/ T36 w 424"/>
                              <a:gd name="T38" fmla="+- 0 1399 927"/>
                              <a:gd name="T39" fmla="*/ 1399 h 578"/>
                              <a:gd name="T40" fmla="+- 0 1393 1288"/>
                              <a:gd name="T41" fmla="*/ T40 w 424"/>
                              <a:gd name="T42" fmla="+- 0 1336 927"/>
                              <a:gd name="T43" fmla="*/ 1336 h 578"/>
                              <a:gd name="T44" fmla="+- 0 1416 1288"/>
                              <a:gd name="T45" fmla="*/ T44 w 424"/>
                              <a:gd name="T46" fmla="+- 0 1277 927"/>
                              <a:gd name="T47" fmla="*/ 1277 h 578"/>
                              <a:gd name="T48" fmla="+- 0 1440 1288"/>
                              <a:gd name="T49" fmla="*/ T48 w 424"/>
                              <a:gd name="T50" fmla="+- 0 1251 927"/>
                              <a:gd name="T51" fmla="*/ 1251 h 578"/>
                              <a:gd name="T52" fmla="+- 0 1454 1288"/>
                              <a:gd name="T53" fmla="*/ T52 w 424"/>
                              <a:gd name="T54" fmla="+- 0 1242 927"/>
                              <a:gd name="T55" fmla="*/ 1242 h 578"/>
                              <a:gd name="T56" fmla="+- 0 1510 1288"/>
                              <a:gd name="T57" fmla="*/ T56 w 424"/>
                              <a:gd name="T58" fmla="+- 0 1209 927"/>
                              <a:gd name="T59" fmla="*/ 1209 h 578"/>
                              <a:gd name="T60" fmla="+- 0 1544 1288"/>
                              <a:gd name="T61" fmla="*/ T60 w 424"/>
                              <a:gd name="T62" fmla="+- 0 1192 927"/>
                              <a:gd name="T63" fmla="*/ 1192 h 578"/>
                              <a:gd name="T64" fmla="+- 0 1563 1288"/>
                              <a:gd name="T65" fmla="*/ T64 w 424"/>
                              <a:gd name="T66" fmla="+- 0 1185 927"/>
                              <a:gd name="T67" fmla="*/ 1185 h 578"/>
                              <a:gd name="T68" fmla="+- 0 1584 1288"/>
                              <a:gd name="T69" fmla="*/ T68 w 424"/>
                              <a:gd name="T70" fmla="+- 0 1170 927"/>
                              <a:gd name="T71" fmla="*/ 1170 h 578"/>
                              <a:gd name="T72" fmla="+- 0 1604 1288"/>
                              <a:gd name="T73" fmla="*/ T72 w 424"/>
                              <a:gd name="T74" fmla="+- 0 1157 927"/>
                              <a:gd name="T75" fmla="*/ 1157 h 578"/>
                              <a:gd name="T76" fmla="+- 0 1609 1288"/>
                              <a:gd name="T77" fmla="*/ T76 w 424"/>
                              <a:gd name="T78" fmla="+- 0 1152 927"/>
                              <a:gd name="T79" fmla="*/ 1152 h 578"/>
                              <a:gd name="T80" fmla="+- 0 1606 1288"/>
                              <a:gd name="T81" fmla="*/ T80 w 424"/>
                              <a:gd name="T82" fmla="+- 0 1143 927"/>
                              <a:gd name="T83" fmla="*/ 1143 h 578"/>
                              <a:gd name="T84" fmla="+- 0 1612 1288"/>
                              <a:gd name="T85" fmla="*/ T84 w 424"/>
                              <a:gd name="T86" fmla="+- 0 1152 927"/>
                              <a:gd name="T87" fmla="*/ 1152 h 578"/>
                              <a:gd name="T88" fmla="+- 0 1614 1288"/>
                              <a:gd name="T89" fmla="*/ T88 w 424"/>
                              <a:gd name="T90" fmla="+- 0 1151 927"/>
                              <a:gd name="T91" fmla="*/ 1151 h 578"/>
                              <a:gd name="T92" fmla="+- 0 1606 1288"/>
                              <a:gd name="T93" fmla="*/ T92 w 424"/>
                              <a:gd name="T94" fmla="+- 0 1143 927"/>
                              <a:gd name="T95" fmla="*/ 1143 h 578"/>
                              <a:gd name="T96" fmla="+- 0 1637 1288"/>
                              <a:gd name="T97" fmla="*/ T96 w 424"/>
                              <a:gd name="T98" fmla="+- 0 1102 927"/>
                              <a:gd name="T99" fmla="*/ 1102 h 578"/>
                              <a:gd name="T100" fmla="+- 0 1632 1288"/>
                              <a:gd name="T101" fmla="*/ T100 w 424"/>
                              <a:gd name="T102" fmla="+- 0 1107 927"/>
                              <a:gd name="T103" fmla="*/ 1107 h 578"/>
                              <a:gd name="T104" fmla="+- 0 1616 1288"/>
                              <a:gd name="T105" fmla="*/ T104 w 424"/>
                              <a:gd name="T106" fmla="+- 0 1130 927"/>
                              <a:gd name="T107" fmla="*/ 1130 h 578"/>
                              <a:gd name="T108" fmla="+- 0 1624 1288"/>
                              <a:gd name="T109" fmla="*/ T108 w 424"/>
                              <a:gd name="T110" fmla="+- 0 1138 927"/>
                              <a:gd name="T111" fmla="*/ 1138 h 578"/>
                              <a:gd name="T112" fmla="+- 0 1643 1288"/>
                              <a:gd name="T113" fmla="*/ T112 w 424"/>
                              <a:gd name="T114" fmla="+- 0 1112 927"/>
                              <a:gd name="T115" fmla="*/ 1112 h 578"/>
                              <a:gd name="T116" fmla="+- 0 1642 1288"/>
                              <a:gd name="T117" fmla="*/ T116 w 424"/>
                              <a:gd name="T118" fmla="+- 0 1110 927"/>
                              <a:gd name="T119" fmla="*/ 1110 h 578"/>
                              <a:gd name="T120" fmla="+- 0 1637 1288"/>
                              <a:gd name="T121" fmla="*/ T120 w 424"/>
                              <a:gd name="T122" fmla="+- 0 1102 927"/>
                              <a:gd name="T123" fmla="*/ 1102 h 578"/>
                              <a:gd name="T124" fmla="+- 0 1645 1288"/>
                              <a:gd name="T125" fmla="*/ T124 w 424"/>
                              <a:gd name="T126" fmla="+- 0 1109 927"/>
                              <a:gd name="T127" fmla="*/ 1109 h 578"/>
                              <a:gd name="T128" fmla="+- 0 1646 1288"/>
                              <a:gd name="T129" fmla="*/ T128 w 424"/>
                              <a:gd name="T130" fmla="+- 0 1109 927"/>
                              <a:gd name="T131" fmla="*/ 1109 h 578"/>
                              <a:gd name="T132" fmla="+- 0 1637 1288"/>
                              <a:gd name="T133" fmla="*/ T132 w 424"/>
                              <a:gd name="T134" fmla="+- 0 1101 927"/>
                              <a:gd name="T135" fmla="*/ 1101 h 578"/>
                              <a:gd name="T136" fmla="+- 0 1638 1288"/>
                              <a:gd name="T137" fmla="*/ T136 w 424"/>
                              <a:gd name="T138" fmla="+- 0 1101 927"/>
                              <a:gd name="T139" fmla="*/ 1101 h 578"/>
                              <a:gd name="T140" fmla="+- 0 1662 1288"/>
                              <a:gd name="T141" fmla="*/ T140 w 424"/>
                              <a:gd name="T142" fmla="+- 0 1025 927"/>
                              <a:gd name="T143" fmla="*/ 1025 h 578"/>
                              <a:gd name="T144" fmla="+- 0 1646 1288"/>
                              <a:gd name="T145" fmla="*/ T144 w 424"/>
                              <a:gd name="T146" fmla="+- 0 1067 927"/>
                              <a:gd name="T147" fmla="*/ 1067 h 578"/>
                              <a:gd name="T148" fmla="+- 0 1651 1288"/>
                              <a:gd name="T149" fmla="*/ T148 w 424"/>
                              <a:gd name="T150" fmla="+- 0 1095 927"/>
                              <a:gd name="T151" fmla="*/ 1095 h 578"/>
                              <a:gd name="T152" fmla="+- 0 1664 1288"/>
                              <a:gd name="T153" fmla="*/ T152 w 424"/>
                              <a:gd name="T154" fmla="+- 0 1047 927"/>
                              <a:gd name="T155" fmla="*/ 1047 h 578"/>
                              <a:gd name="T156" fmla="+- 0 1670 1288"/>
                              <a:gd name="T157" fmla="*/ T156 w 424"/>
                              <a:gd name="T158" fmla="+- 0 1032 927"/>
                              <a:gd name="T159" fmla="*/ 1032 h 578"/>
                              <a:gd name="T160" fmla="+- 0 1665 1288"/>
                              <a:gd name="T161" fmla="*/ T160 w 424"/>
                              <a:gd name="T162" fmla="+- 0 1031 927"/>
                              <a:gd name="T163" fmla="*/ 1031 h 578"/>
                              <a:gd name="T164" fmla="+- 0 1662 1288"/>
                              <a:gd name="T165" fmla="*/ T164 w 424"/>
                              <a:gd name="T166" fmla="+- 0 1024 927"/>
                              <a:gd name="T167" fmla="*/ 1024 h 578"/>
                              <a:gd name="T168" fmla="+- 0 1707 1288"/>
                              <a:gd name="T169" fmla="*/ T168 w 424"/>
                              <a:gd name="T170" fmla="+- 0 928 927"/>
                              <a:gd name="T171" fmla="*/ 928 h 578"/>
                              <a:gd name="T172" fmla="+- 0 1704 1288"/>
                              <a:gd name="T173" fmla="*/ T172 w 424"/>
                              <a:gd name="T174" fmla="+- 0 931 927"/>
                              <a:gd name="T175" fmla="*/ 931 h 578"/>
                              <a:gd name="T176" fmla="+- 0 1700 1288"/>
                              <a:gd name="T177" fmla="*/ T176 w 424"/>
                              <a:gd name="T178" fmla="+- 0 935 927"/>
                              <a:gd name="T179" fmla="*/ 935 h 578"/>
                              <a:gd name="T180" fmla="+- 0 1683 1288"/>
                              <a:gd name="T181" fmla="*/ T180 w 424"/>
                              <a:gd name="T182" fmla="+- 0 966 927"/>
                              <a:gd name="T183" fmla="*/ 966 h 578"/>
                              <a:gd name="T184" fmla="+- 0 1667 1288"/>
                              <a:gd name="T185" fmla="*/ T184 w 424"/>
                              <a:gd name="T186" fmla="+- 0 1006 927"/>
                              <a:gd name="T187" fmla="*/ 1006 h 578"/>
                              <a:gd name="T188" fmla="+- 0 1665 1288"/>
                              <a:gd name="T189" fmla="*/ T188 w 424"/>
                              <a:gd name="T190" fmla="+- 0 1020 927"/>
                              <a:gd name="T191" fmla="*/ 1020 h 578"/>
                              <a:gd name="T192" fmla="+- 0 1685 1288"/>
                              <a:gd name="T193" fmla="*/ T192 w 424"/>
                              <a:gd name="T194" fmla="+- 0 989 927"/>
                              <a:gd name="T195" fmla="*/ 989 h 578"/>
                              <a:gd name="T196" fmla="+- 0 1699 1288"/>
                              <a:gd name="T197" fmla="*/ T196 w 424"/>
                              <a:gd name="T198" fmla="+- 0 957 927"/>
                              <a:gd name="T199" fmla="*/ 957 h 578"/>
                              <a:gd name="T200" fmla="+- 0 1707 1288"/>
                              <a:gd name="T201" fmla="*/ T200 w 424"/>
                              <a:gd name="T202" fmla="+- 0 944 927"/>
                              <a:gd name="T203" fmla="*/ 944 h 578"/>
                              <a:gd name="T204" fmla="+- 0 1709 1288"/>
                              <a:gd name="T205" fmla="*/ T204 w 424"/>
                              <a:gd name="T206" fmla="+- 0 941 927"/>
                              <a:gd name="T207" fmla="*/ 941 h 578"/>
                              <a:gd name="T208" fmla="+- 0 1710 1288"/>
                              <a:gd name="T209" fmla="*/ T208 w 424"/>
                              <a:gd name="T210" fmla="+- 0 931 927"/>
                              <a:gd name="T211" fmla="*/ 931 h 578"/>
                              <a:gd name="T212" fmla="+- 0 1672 1288"/>
                              <a:gd name="T213" fmla="*/ T212 w 424"/>
                              <a:gd name="T214" fmla="+- 0 1020 927"/>
                              <a:gd name="T215" fmla="*/ 1020 h 578"/>
                              <a:gd name="T216" fmla="+- 0 1709 1288"/>
                              <a:gd name="T217" fmla="*/ T216 w 424"/>
                              <a:gd name="T218" fmla="+- 0 941 927"/>
                              <a:gd name="T219" fmla="*/ 941 h 578"/>
                              <a:gd name="T220" fmla="+- 0 1709 1288"/>
                              <a:gd name="T221" fmla="*/ T220 w 424"/>
                              <a:gd name="T222" fmla="+- 0 941 927"/>
                              <a:gd name="T223" fmla="*/ 941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4" h="578">
                                <a:moveTo>
                                  <a:pt x="318" y="216"/>
                                </a:moveTo>
                                <a:lnTo>
                                  <a:pt x="313" y="219"/>
                                </a:lnTo>
                                <a:lnTo>
                                  <a:pt x="302" y="226"/>
                                </a:lnTo>
                                <a:lnTo>
                                  <a:pt x="288" y="235"/>
                                </a:lnTo>
                                <a:lnTo>
                                  <a:pt x="271" y="248"/>
                                </a:lnTo>
                                <a:lnTo>
                                  <a:pt x="260" y="252"/>
                                </a:lnTo>
                                <a:lnTo>
                                  <a:pt x="240" y="261"/>
                                </a:lnTo>
                                <a:lnTo>
                                  <a:pt x="214" y="273"/>
                                </a:lnTo>
                                <a:lnTo>
                                  <a:pt x="187" y="288"/>
                                </a:lnTo>
                                <a:lnTo>
                                  <a:pt x="160" y="305"/>
                                </a:lnTo>
                                <a:lnTo>
                                  <a:pt x="145" y="314"/>
                                </a:lnTo>
                                <a:lnTo>
                                  <a:pt x="131" y="330"/>
                                </a:lnTo>
                                <a:lnTo>
                                  <a:pt x="119" y="344"/>
                                </a:lnTo>
                                <a:lnTo>
                                  <a:pt x="108" y="361"/>
                                </a:lnTo>
                                <a:lnTo>
                                  <a:pt x="99" y="382"/>
                                </a:lnTo>
                                <a:lnTo>
                                  <a:pt x="94" y="407"/>
                                </a:lnTo>
                                <a:lnTo>
                                  <a:pt x="93" y="409"/>
                                </a:lnTo>
                                <a:lnTo>
                                  <a:pt x="93" y="413"/>
                                </a:lnTo>
                                <a:lnTo>
                                  <a:pt x="88" y="425"/>
                                </a:lnTo>
                                <a:lnTo>
                                  <a:pt x="79" y="446"/>
                                </a:lnTo>
                                <a:lnTo>
                                  <a:pt x="62" y="476"/>
                                </a:lnTo>
                                <a:lnTo>
                                  <a:pt x="36" y="517"/>
                                </a:lnTo>
                                <a:lnTo>
                                  <a:pt x="0" y="572"/>
                                </a:lnTo>
                                <a:lnTo>
                                  <a:pt x="0" y="575"/>
                                </a:lnTo>
                                <a:lnTo>
                                  <a:pt x="4" y="577"/>
                                </a:lnTo>
                                <a:lnTo>
                                  <a:pt x="5" y="578"/>
                                </a:lnTo>
                                <a:lnTo>
                                  <a:pt x="8" y="578"/>
                                </a:lnTo>
                                <a:lnTo>
                                  <a:pt x="9" y="577"/>
                                </a:lnTo>
                                <a:lnTo>
                                  <a:pt x="46" y="523"/>
                                </a:lnTo>
                                <a:lnTo>
                                  <a:pt x="78" y="472"/>
                                </a:lnTo>
                                <a:lnTo>
                                  <a:pt x="95" y="437"/>
                                </a:lnTo>
                                <a:lnTo>
                                  <a:pt x="103" y="417"/>
                                </a:lnTo>
                                <a:lnTo>
                                  <a:pt x="105" y="409"/>
                                </a:lnTo>
                                <a:lnTo>
                                  <a:pt x="110" y="386"/>
                                </a:lnTo>
                                <a:lnTo>
                                  <a:pt x="118" y="366"/>
                                </a:lnTo>
                                <a:lnTo>
                                  <a:pt x="128" y="350"/>
                                </a:lnTo>
                                <a:lnTo>
                                  <a:pt x="139" y="337"/>
                                </a:lnTo>
                                <a:lnTo>
                                  <a:pt x="146" y="329"/>
                                </a:lnTo>
                                <a:lnTo>
                                  <a:pt x="152" y="324"/>
                                </a:lnTo>
                                <a:lnTo>
                                  <a:pt x="160" y="318"/>
                                </a:lnTo>
                                <a:lnTo>
                                  <a:pt x="163" y="316"/>
                                </a:lnTo>
                                <a:lnTo>
                                  <a:pt x="166" y="315"/>
                                </a:lnTo>
                                <a:lnTo>
                                  <a:pt x="193" y="297"/>
                                </a:lnTo>
                                <a:lnTo>
                                  <a:pt x="207" y="289"/>
                                </a:lnTo>
                                <a:lnTo>
                                  <a:pt x="222" y="282"/>
                                </a:lnTo>
                                <a:lnTo>
                                  <a:pt x="235" y="275"/>
                                </a:lnTo>
                                <a:lnTo>
                                  <a:pt x="248" y="269"/>
                                </a:lnTo>
                                <a:lnTo>
                                  <a:pt x="256" y="265"/>
                                </a:lnTo>
                                <a:lnTo>
                                  <a:pt x="263" y="263"/>
                                </a:lnTo>
                                <a:lnTo>
                                  <a:pt x="273" y="259"/>
                                </a:lnTo>
                                <a:lnTo>
                                  <a:pt x="275" y="258"/>
                                </a:lnTo>
                                <a:lnTo>
                                  <a:pt x="277" y="257"/>
                                </a:lnTo>
                                <a:lnTo>
                                  <a:pt x="287" y="249"/>
                                </a:lnTo>
                                <a:lnTo>
                                  <a:pt x="296" y="243"/>
                                </a:lnTo>
                                <a:lnTo>
                                  <a:pt x="304" y="237"/>
                                </a:lnTo>
                                <a:lnTo>
                                  <a:pt x="312" y="233"/>
                                </a:lnTo>
                                <a:lnTo>
                                  <a:pt x="316" y="230"/>
                                </a:lnTo>
                                <a:lnTo>
                                  <a:pt x="320" y="228"/>
                                </a:lnTo>
                                <a:lnTo>
                                  <a:pt x="325" y="225"/>
                                </a:lnTo>
                                <a:lnTo>
                                  <a:pt x="321" y="225"/>
                                </a:lnTo>
                                <a:lnTo>
                                  <a:pt x="319" y="224"/>
                                </a:lnTo>
                                <a:lnTo>
                                  <a:pt x="317" y="218"/>
                                </a:lnTo>
                                <a:lnTo>
                                  <a:pt x="318" y="216"/>
                                </a:lnTo>
                                <a:close/>
                                <a:moveTo>
                                  <a:pt x="326" y="224"/>
                                </a:moveTo>
                                <a:lnTo>
                                  <a:pt x="325" y="225"/>
                                </a:lnTo>
                                <a:lnTo>
                                  <a:pt x="324" y="225"/>
                                </a:lnTo>
                                <a:lnTo>
                                  <a:pt x="325" y="225"/>
                                </a:lnTo>
                                <a:lnTo>
                                  <a:pt x="326" y="225"/>
                                </a:lnTo>
                                <a:lnTo>
                                  <a:pt x="326" y="224"/>
                                </a:lnTo>
                                <a:close/>
                                <a:moveTo>
                                  <a:pt x="320" y="215"/>
                                </a:moveTo>
                                <a:lnTo>
                                  <a:pt x="319" y="215"/>
                                </a:lnTo>
                                <a:lnTo>
                                  <a:pt x="318" y="216"/>
                                </a:lnTo>
                                <a:lnTo>
                                  <a:pt x="319" y="216"/>
                                </a:lnTo>
                                <a:lnTo>
                                  <a:pt x="320" y="215"/>
                                </a:lnTo>
                                <a:close/>
                                <a:moveTo>
                                  <a:pt x="349" y="175"/>
                                </a:moveTo>
                                <a:lnTo>
                                  <a:pt x="349" y="175"/>
                                </a:lnTo>
                                <a:lnTo>
                                  <a:pt x="347" y="177"/>
                                </a:lnTo>
                                <a:lnTo>
                                  <a:pt x="344" y="180"/>
                                </a:lnTo>
                                <a:lnTo>
                                  <a:pt x="340" y="186"/>
                                </a:lnTo>
                                <a:lnTo>
                                  <a:pt x="335" y="193"/>
                                </a:lnTo>
                                <a:lnTo>
                                  <a:pt x="328" y="203"/>
                                </a:lnTo>
                                <a:lnTo>
                                  <a:pt x="320" y="215"/>
                                </a:lnTo>
                                <a:lnTo>
                                  <a:pt x="328" y="212"/>
                                </a:lnTo>
                                <a:lnTo>
                                  <a:pt x="336" y="211"/>
                                </a:lnTo>
                                <a:lnTo>
                                  <a:pt x="344" y="199"/>
                                </a:lnTo>
                                <a:lnTo>
                                  <a:pt x="349" y="192"/>
                                </a:lnTo>
                                <a:lnTo>
                                  <a:pt x="355" y="185"/>
                                </a:lnTo>
                                <a:lnTo>
                                  <a:pt x="357" y="183"/>
                                </a:lnTo>
                                <a:lnTo>
                                  <a:pt x="354" y="183"/>
                                </a:lnTo>
                                <a:lnTo>
                                  <a:pt x="352" y="182"/>
                                </a:lnTo>
                                <a:lnTo>
                                  <a:pt x="349" y="178"/>
                                </a:lnTo>
                                <a:lnTo>
                                  <a:pt x="349" y="175"/>
                                </a:lnTo>
                                <a:close/>
                                <a:moveTo>
                                  <a:pt x="359" y="181"/>
                                </a:moveTo>
                                <a:lnTo>
                                  <a:pt x="358" y="181"/>
                                </a:lnTo>
                                <a:lnTo>
                                  <a:pt x="357" y="182"/>
                                </a:lnTo>
                                <a:lnTo>
                                  <a:pt x="356" y="183"/>
                                </a:lnTo>
                                <a:lnTo>
                                  <a:pt x="357" y="183"/>
                                </a:lnTo>
                                <a:lnTo>
                                  <a:pt x="358" y="182"/>
                                </a:lnTo>
                                <a:lnTo>
                                  <a:pt x="359" y="181"/>
                                </a:lnTo>
                                <a:close/>
                                <a:moveTo>
                                  <a:pt x="350" y="174"/>
                                </a:moveTo>
                                <a:lnTo>
                                  <a:pt x="349" y="174"/>
                                </a:lnTo>
                                <a:lnTo>
                                  <a:pt x="349" y="175"/>
                                </a:lnTo>
                                <a:lnTo>
                                  <a:pt x="350" y="174"/>
                                </a:lnTo>
                                <a:close/>
                                <a:moveTo>
                                  <a:pt x="375" y="96"/>
                                </a:moveTo>
                                <a:lnTo>
                                  <a:pt x="374" y="97"/>
                                </a:lnTo>
                                <a:lnTo>
                                  <a:pt x="374" y="98"/>
                                </a:lnTo>
                                <a:lnTo>
                                  <a:pt x="370" y="104"/>
                                </a:lnTo>
                                <a:lnTo>
                                  <a:pt x="365" y="117"/>
                                </a:lnTo>
                                <a:lnTo>
                                  <a:pt x="358" y="140"/>
                                </a:lnTo>
                                <a:lnTo>
                                  <a:pt x="350" y="174"/>
                                </a:lnTo>
                                <a:lnTo>
                                  <a:pt x="356" y="169"/>
                                </a:lnTo>
                                <a:lnTo>
                                  <a:pt x="363" y="168"/>
                                </a:lnTo>
                                <a:lnTo>
                                  <a:pt x="368" y="148"/>
                                </a:lnTo>
                                <a:lnTo>
                                  <a:pt x="372" y="132"/>
                                </a:lnTo>
                                <a:lnTo>
                                  <a:pt x="376" y="120"/>
                                </a:lnTo>
                                <a:lnTo>
                                  <a:pt x="379" y="112"/>
                                </a:lnTo>
                                <a:lnTo>
                                  <a:pt x="380" y="108"/>
                                </a:lnTo>
                                <a:lnTo>
                                  <a:pt x="382" y="105"/>
                                </a:lnTo>
                                <a:lnTo>
                                  <a:pt x="382" y="104"/>
                                </a:lnTo>
                                <a:lnTo>
                                  <a:pt x="381" y="104"/>
                                </a:lnTo>
                                <a:lnTo>
                                  <a:pt x="377" y="104"/>
                                </a:lnTo>
                                <a:lnTo>
                                  <a:pt x="374" y="102"/>
                                </a:lnTo>
                                <a:lnTo>
                                  <a:pt x="374" y="98"/>
                                </a:lnTo>
                                <a:lnTo>
                                  <a:pt x="374" y="97"/>
                                </a:lnTo>
                                <a:lnTo>
                                  <a:pt x="375" y="96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9" y="1"/>
                                </a:lnTo>
                                <a:lnTo>
                                  <a:pt x="417" y="2"/>
                                </a:lnTo>
                                <a:lnTo>
                                  <a:pt x="416" y="4"/>
                                </a:lnTo>
                                <a:lnTo>
                                  <a:pt x="415" y="6"/>
                                </a:lnTo>
                                <a:lnTo>
                                  <a:pt x="413" y="7"/>
                                </a:lnTo>
                                <a:lnTo>
                                  <a:pt x="412" y="8"/>
                                </a:lnTo>
                                <a:lnTo>
                                  <a:pt x="407" y="14"/>
                                </a:lnTo>
                                <a:lnTo>
                                  <a:pt x="401" y="24"/>
                                </a:lnTo>
                                <a:lnTo>
                                  <a:pt x="395" y="39"/>
                                </a:lnTo>
                                <a:lnTo>
                                  <a:pt x="390" y="51"/>
                                </a:lnTo>
                                <a:lnTo>
                                  <a:pt x="384" y="64"/>
                                </a:lnTo>
                                <a:lnTo>
                                  <a:pt x="379" y="79"/>
                                </a:lnTo>
                                <a:lnTo>
                                  <a:pt x="375" y="96"/>
                                </a:lnTo>
                                <a:lnTo>
                                  <a:pt x="376" y="95"/>
                                </a:lnTo>
                                <a:lnTo>
                                  <a:pt x="377" y="93"/>
                                </a:lnTo>
                                <a:lnTo>
                                  <a:pt x="387" y="93"/>
                                </a:lnTo>
                                <a:lnTo>
                                  <a:pt x="392" y="77"/>
                                </a:lnTo>
                                <a:lnTo>
                                  <a:pt x="397" y="62"/>
                                </a:lnTo>
                                <a:lnTo>
                                  <a:pt x="402" y="49"/>
                                </a:lnTo>
                                <a:lnTo>
                                  <a:pt x="407" y="38"/>
                                </a:lnTo>
                                <a:lnTo>
                                  <a:pt x="411" y="30"/>
                                </a:lnTo>
                                <a:lnTo>
                                  <a:pt x="414" y="25"/>
                                </a:lnTo>
                                <a:lnTo>
                                  <a:pt x="418" y="19"/>
                                </a:lnTo>
                                <a:lnTo>
                                  <a:pt x="419" y="17"/>
                                </a:lnTo>
                                <a:lnTo>
                                  <a:pt x="420" y="16"/>
                                </a:lnTo>
                                <a:lnTo>
                                  <a:pt x="421" y="15"/>
                                </a:lnTo>
                                <a:lnTo>
                                  <a:pt x="421" y="14"/>
                                </a:lnTo>
                                <a:lnTo>
                                  <a:pt x="422" y="14"/>
                                </a:lnTo>
                                <a:lnTo>
                                  <a:pt x="423" y="13"/>
                                </a:lnTo>
                                <a:lnTo>
                                  <a:pt x="422" y="4"/>
                                </a:lnTo>
                                <a:lnTo>
                                  <a:pt x="422" y="0"/>
                                </a:lnTo>
                                <a:close/>
                                <a:moveTo>
                                  <a:pt x="387" y="93"/>
                                </a:moveTo>
                                <a:lnTo>
                                  <a:pt x="384" y="93"/>
                                </a:lnTo>
                                <a:lnTo>
                                  <a:pt x="387" y="93"/>
                                </a:lnTo>
                                <a:close/>
                                <a:moveTo>
                                  <a:pt x="421" y="14"/>
                                </a:moveTo>
                                <a:lnTo>
                                  <a:pt x="42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AutoShape 1547"/>
                        <wps:cNvSpPr>
                          <a:spLocks/>
                        </wps:cNvSpPr>
                        <wps:spPr bwMode="auto">
                          <a:xfrm>
                            <a:off x="1851" y="977"/>
                            <a:ext cx="39" cy="216"/>
                          </a:xfrm>
                          <a:custGeom>
                            <a:avLst/>
                            <a:gdLst>
                              <a:gd name="T0" fmla="+- 0 1869 1851"/>
                              <a:gd name="T1" fmla="*/ T0 w 39"/>
                              <a:gd name="T2" fmla="+- 0 1137 977"/>
                              <a:gd name="T3" fmla="*/ 1137 h 216"/>
                              <a:gd name="T4" fmla="+- 0 1859 1851"/>
                              <a:gd name="T5" fmla="*/ T4 w 39"/>
                              <a:gd name="T6" fmla="+- 0 1170 977"/>
                              <a:gd name="T7" fmla="*/ 1170 h 216"/>
                              <a:gd name="T8" fmla="+- 0 1851 1851"/>
                              <a:gd name="T9" fmla="*/ T8 w 39"/>
                              <a:gd name="T10" fmla="+- 0 1193 977"/>
                              <a:gd name="T11" fmla="*/ 1193 h 216"/>
                              <a:gd name="T12" fmla="+- 0 1855 1851"/>
                              <a:gd name="T13" fmla="*/ T12 w 39"/>
                              <a:gd name="T14" fmla="+- 0 1193 977"/>
                              <a:gd name="T15" fmla="*/ 1193 h 216"/>
                              <a:gd name="T16" fmla="+- 0 1868 1851"/>
                              <a:gd name="T17" fmla="*/ T16 w 39"/>
                              <a:gd name="T18" fmla="+- 0 1176 977"/>
                              <a:gd name="T19" fmla="*/ 1176 h 216"/>
                              <a:gd name="T20" fmla="+- 0 1878 1851"/>
                              <a:gd name="T21" fmla="*/ T20 w 39"/>
                              <a:gd name="T22" fmla="+- 0 1145 977"/>
                              <a:gd name="T23" fmla="*/ 1145 h 216"/>
                              <a:gd name="T24" fmla="+- 0 1877 1851"/>
                              <a:gd name="T25" fmla="*/ T24 w 39"/>
                              <a:gd name="T26" fmla="+- 0 1133 977"/>
                              <a:gd name="T27" fmla="*/ 1133 h 216"/>
                              <a:gd name="T28" fmla="+- 0 1873 1851"/>
                              <a:gd name="T29" fmla="*/ T28 w 39"/>
                              <a:gd name="T30" fmla="+- 0 1130 977"/>
                              <a:gd name="T31" fmla="*/ 1130 h 216"/>
                              <a:gd name="T32" fmla="+- 0 1872 1851"/>
                              <a:gd name="T33" fmla="*/ T32 w 39"/>
                              <a:gd name="T34" fmla="+- 0 1128 977"/>
                              <a:gd name="T35" fmla="*/ 1128 h 216"/>
                              <a:gd name="T36" fmla="+- 0 1872 1851"/>
                              <a:gd name="T37" fmla="*/ T36 w 39"/>
                              <a:gd name="T38" fmla="+- 0 1126 977"/>
                              <a:gd name="T39" fmla="*/ 1126 h 216"/>
                              <a:gd name="T40" fmla="+- 0 1859 1851"/>
                              <a:gd name="T41" fmla="*/ T40 w 39"/>
                              <a:gd name="T42" fmla="+- 0 1193 977"/>
                              <a:gd name="T43" fmla="*/ 1193 h 216"/>
                              <a:gd name="T44" fmla="+- 0 1863 1851"/>
                              <a:gd name="T45" fmla="*/ T44 w 39"/>
                              <a:gd name="T46" fmla="+- 0 1193 977"/>
                              <a:gd name="T47" fmla="*/ 1193 h 216"/>
                              <a:gd name="T48" fmla="+- 0 1883 1851"/>
                              <a:gd name="T49" fmla="*/ T48 w 39"/>
                              <a:gd name="T50" fmla="+- 0 1107 977"/>
                              <a:gd name="T51" fmla="*/ 1107 h 216"/>
                              <a:gd name="T52" fmla="+- 0 1879 1851"/>
                              <a:gd name="T53" fmla="*/ T52 w 39"/>
                              <a:gd name="T54" fmla="+- 0 1108 977"/>
                              <a:gd name="T55" fmla="*/ 1108 h 216"/>
                              <a:gd name="T56" fmla="+- 0 1880 1851"/>
                              <a:gd name="T57" fmla="*/ T56 w 39"/>
                              <a:gd name="T58" fmla="+- 0 1111 977"/>
                              <a:gd name="T59" fmla="*/ 1111 h 216"/>
                              <a:gd name="T60" fmla="+- 0 1883 1851"/>
                              <a:gd name="T61" fmla="*/ T60 w 39"/>
                              <a:gd name="T62" fmla="+- 0 1123 977"/>
                              <a:gd name="T63" fmla="*/ 1123 h 216"/>
                              <a:gd name="T64" fmla="+- 0 1883 1851"/>
                              <a:gd name="T65" fmla="*/ T64 w 39"/>
                              <a:gd name="T66" fmla="+- 0 1107 977"/>
                              <a:gd name="T67" fmla="*/ 1107 h 216"/>
                              <a:gd name="T68" fmla="+- 0 1877 1851"/>
                              <a:gd name="T69" fmla="*/ T68 w 39"/>
                              <a:gd name="T70" fmla="+- 0 1028 977"/>
                              <a:gd name="T71" fmla="*/ 1028 h 216"/>
                              <a:gd name="T72" fmla="+- 0 1873 1851"/>
                              <a:gd name="T73" fmla="*/ T72 w 39"/>
                              <a:gd name="T74" fmla="+- 0 1079 977"/>
                              <a:gd name="T75" fmla="*/ 1079 h 216"/>
                              <a:gd name="T76" fmla="+- 0 1872 1851"/>
                              <a:gd name="T77" fmla="*/ T76 w 39"/>
                              <a:gd name="T78" fmla="+- 0 1107 977"/>
                              <a:gd name="T79" fmla="*/ 1107 h 216"/>
                              <a:gd name="T80" fmla="+- 0 1874 1851"/>
                              <a:gd name="T81" fmla="*/ T80 w 39"/>
                              <a:gd name="T82" fmla="+- 0 1107 977"/>
                              <a:gd name="T83" fmla="*/ 1107 h 216"/>
                              <a:gd name="T84" fmla="+- 0 1884 1851"/>
                              <a:gd name="T85" fmla="*/ T84 w 39"/>
                              <a:gd name="T86" fmla="+- 0 1088 977"/>
                              <a:gd name="T87" fmla="*/ 1088 h 216"/>
                              <a:gd name="T88" fmla="+- 0 1886 1851"/>
                              <a:gd name="T89" fmla="*/ T88 w 39"/>
                              <a:gd name="T90" fmla="+- 0 1050 977"/>
                              <a:gd name="T91" fmla="*/ 1050 h 216"/>
                              <a:gd name="T92" fmla="+- 0 1889 1851"/>
                              <a:gd name="T93" fmla="*/ T92 w 39"/>
                              <a:gd name="T94" fmla="+- 0 1018 977"/>
                              <a:gd name="T95" fmla="*/ 1018 h 216"/>
                              <a:gd name="T96" fmla="+- 0 1882 1851"/>
                              <a:gd name="T97" fmla="*/ T96 w 39"/>
                              <a:gd name="T98" fmla="+- 0 1018 977"/>
                              <a:gd name="T99" fmla="*/ 1018 h 216"/>
                              <a:gd name="T100" fmla="+- 0 1881 1851"/>
                              <a:gd name="T101" fmla="*/ T100 w 39"/>
                              <a:gd name="T102" fmla="+- 0 1018 977"/>
                              <a:gd name="T103" fmla="*/ 1018 h 216"/>
                              <a:gd name="T104" fmla="+- 0 1879 1851"/>
                              <a:gd name="T105" fmla="*/ T104 w 39"/>
                              <a:gd name="T106" fmla="+- 0 1016 977"/>
                              <a:gd name="T107" fmla="*/ 1016 h 216"/>
                              <a:gd name="T108" fmla="+- 0 1889 1851"/>
                              <a:gd name="T109" fmla="*/ T108 w 39"/>
                              <a:gd name="T110" fmla="+- 0 1016 977"/>
                              <a:gd name="T111" fmla="*/ 1016 h 216"/>
                              <a:gd name="T112" fmla="+- 0 1887 1851"/>
                              <a:gd name="T113" fmla="*/ T112 w 39"/>
                              <a:gd name="T114" fmla="+- 0 1017 977"/>
                              <a:gd name="T115" fmla="*/ 1017 h 216"/>
                              <a:gd name="T116" fmla="+- 0 1885 1851"/>
                              <a:gd name="T117" fmla="*/ T116 w 39"/>
                              <a:gd name="T118" fmla="+- 0 1018 977"/>
                              <a:gd name="T119" fmla="*/ 1018 h 216"/>
                              <a:gd name="T120" fmla="+- 0 1889 1851"/>
                              <a:gd name="T121" fmla="*/ T120 w 39"/>
                              <a:gd name="T122" fmla="+- 0 1018 977"/>
                              <a:gd name="T123" fmla="*/ 1018 h 216"/>
                              <a:gd name="T124" fmla="+- 0 1879 1851"/>
                              <a:gd name="T125" fmla="*/ T124 w 39"/>
                              <a:gd name="T126" fmla="+- 0 977 977"/>
                              <a:gd name="T127" fmla="*/ 977 h 216"/>
                              <a:gd name="T128" fmla="+- 0 1879 1851"/>
                              <a:gd name="T129" fmla="*/ T128 w 39"/>
                              <a:gd name="T130" fmla="+- 0 1000 977"/>
                              <a:gd name="T131" fmla="*/ 1000 h 216"/>
                              <a:gd name="T132" fmla="+- 0 1881 1851"/>
                              <a:gd name="T133" fmla="*/ T132 w 39"/>
                              <a:gd name="T134" fmla="+- 0 1002 977"/>
                              <a:gd name="T135" fmla="*/ 1002 h 216"/>
                              <a:gd name="T136" fmla="+- 0 1886 1851"/>
                              <a:gd name="T137" fmla="*/ T136 w 39"/>
                              <a:gd name="T138" fmla="+- 0 1005 977"/>
                              <a:gd name="T139" fmla="*/ 1005 h 216"/>
                              <a:gd name="T140" fmla="+- 0 1888 1851"/>
                              <a:gd name="T141" fmla="*/ T140 w 39"/>
                              <a:gd name="T142" fmla="+- 0 1004 977"/>
                              <a:gd name="T143" fmla="*/ 1004 h 216"/>
                              <a:gd name="T144" fmla="+- 0 1890 1851"/>
                              <a:gd name="T145" fmla="*/ T144 w 39"/>
                              <a:gd name="T146" fmla="+- 0 978 977"/>
                              <a:gd name="T147" fmla="*/ 978 h 216"/>
                              <a:gd name="T148" fmla="+- 0 1883 1851"/>
                              <a:gd name="T149" fmla="*/ T148 w 39"/>
                              <a:gd name="T150" fmla="+- 0 978 977"/>
                              <a:gd name="T151" fmla="*/ 978 h 216"/>
                              <a:gd name="T152" fmla="+- 0 1879 1851"/>
                              <a:gd name="T153" fmla="*/ T152 w 39"/>
                              <a:gd name="T154" fmla="+- 0 977 977"/>
                              <a:gd name="T155" fmla="*/ 977 h 216"/>
                              <a:gd name="T156" fmla="+- 0 1888 1851"/>
                              <a:gd name="T157" fmla="*/ T156 w 39"/>
                              <a:gd name="T158" fmla="+- 0 978 977"/>
                              <a:gd name="T159" fmla="*/ 978 h 216"/>
                              <a:gd name="T160" fmla="+- 0 1890 1851"/>
                              <a:gd name="T161" fmla="*/ T160 w 39"/>
                              <a:gd name="T162" fmla="+- 0 978 977"/>
                              <a:gd name="T163" fmla="*/ 97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9" h="216">
                                <a:moveTo>
                                  <a:pt x="21" y="149"/>
                                </a:moveTo>
                                <a:lnTo>
                                  <a:pt x="18" y="160"/>
                                </a:lnTo>
                                <a:lnTo>
                                  <a:pt x="11" y="181"/>
                                </a:lnTo>
                                <a:lnTo>
                                  <a:pt x="8" y="193"/>
                                </a:lnTo>
                                <a:lnTo>
                                  <a:pt x="4" y="205"/>
                                </a:lnTo>
                                <a:lnTo>
                                  <a:pt x="0" y="216"/>
                                </a:lnTo>
                                <a:lnTo>
                                  <a:pt x="2" y="216"/>
                                </a:lnTo>
                                <a:lnTo>
                                  <a:pt x="4" y="216"/>
                                </a:lnTo>
                                <a:lnTo>
                                  <a:pt x="12" y="216"/>
                                </a:lnTo>
                                <a:lnTo>
                                  <a:pt x="17" y="199"/>
                                </a:lnTo>
                                <a:lnTo>
                                  <a:pt x="22" y="182"/>
                                </a:lnTo>
                                <a:lnTo>
                                  <a:pt x="27" y="168"/>
                                </a:lnTo>
                                <a:lnTo>
                                  <a:pt x="30" y="157"/>
                                </a:lnTo>
                                <a:lnTo>
                                  <a:pt x="26" y="156"/>
                                </a:lnTo>
                                <a:lnTo>
                                  <a:pt x="23" y="154"/>
                                </a:lnTo>
                                <a:lnTo>
                                  <a:pt x="22" y="153"/>
                                </a:lnTo>
                                <a:lnTo>
                                  <a:pt x="21" y="152"/>
                                </a:lnTo>
                                <a:lnTo>
                                  <a:pt x="21" y="151"/>
                                </a:lnTo>
                                <a:lnTo>
                                  <a:pt x="21" y="150"/>
                                </a:lnTo>
                                <a:lnTo>
                                  <a:pt x="21" y="149"/>
                                </a:lnTo>
                                <a:close/>
                                <a:moveTo>
                                  <a:pt x="12" y="216"/>
                                </a:moveTo>
                                <a:lnTo>
                                  <a:pt x="8" y="216"/>
                                </a:lnTo>
                                <a:lnTo>
                                  <a:pt x="10" y="216"/>
                                </a:lnTo>
                                <a:lnTo>
                                  <a:pt x="12" y="216"/>
                                </a:lnTo>
                                <a:close/>
                                <a:moveTo>
                                  <a:pt x="32" y="130"/>
                                </a:moveTo>
                                <a:lnTo>
                                  <a:pt x="26" y="130"/>
                                </a:lnTo>
                                <a:lnTo>
                                  <a:pt x="28" y="131"/>
                                </a:lnTo>
                                <a:lnTo>
                                  <a:pt x="29" y="134"/>
                                </a:lnTo>
                                <a:lnTo>
                                  <a:pt x="31" y="140"/>
                                </a:lnTo>
                                <a:lnTo>
                                  <a:pt x="32" y="146"/>
                                </a:lnTo>
                                <a:lnTo>
                                  <a:pt x="32" y="130"/>
                                </a:lnTo>
                                <a:close/>
                                <a:moveTo>
                                  <a:pt x="27" y="38"/>
                                </a:moveTo>
                                <a:lnTo>
                                  <a:pt x="26" y="51"/>
                                </a:lnTo>
                                <a:lnTo>
                                  <a:pt x="24" y="73"/>
                                </a:lnTo>
                                <a:lnTo>
                                  <a:pt x="22" y="102"/>
                                </a:lnTo>
                                <a:lnTo>
                                  <a:pt x="21" y="131"/>
                                </a:lnTo>
                                <a:lnTo>
                                  <a:pt x="21" y="130"/>
                                </a:lnTo>
                                <a:lnTo>
                                  <a:pt x="23" y="130"/>
                                </a:lnTo>
                                <a:lnTo>
                                  <a:pt x="32" y="130"/>
                                </a:lnTo>
                                <a:lnTo>
                                  <a:pt x="33" y="111"/>
                                </a:lnTo>
                                <a:lnTo>
                                  <a:pt x="34" y="93"/>
                                </a:lnTo>
                                <a:lnTo>
                                  <a:pt x="35" y="73"/>
                                </a:lnTo>
                                <a:lnTo>
                                  <a:pt x="36" y="58"/>
                                </a:lnTo>
                                <a:lnTo>
                                  <a:pt x="38" y="41"/>
                                </a:lnTo>
                                <a:lnTo>
                                  <a:pt x="32" y="41"/>
                                </a:lnTo>
                                <a:lnTo>
                                  <a:pt x="31" y="41"/>
                                </a:lnTo>
                                <a:lnTo>
                                  <a:pt x="30" y="41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7" y="38"/>
                                </a:lnTo>
                                <a:close/>
                                <a:moveTo>
                                  <a:pt x="38" y="39"/>
                                </a:moveTo>
                                <a:lnTo>
                                  <a:pt x="37" y="39"/>
                                </a:lnTo>
                                <a:lnTo>
                                  <a:pt x="36" y="40"/>
                                </a:lnTo>
                                <a:lnTo>
                                  <a:pt x="35" y="40"/>
                                </a:lnTo>
                                <a:lnTo>
                                  <a:pt x="34" y="41"/>
                                </a:lnTo>
                                <a:lnTo>
                                  <a:pt x="33" y="41"/>
                                </a:lnTo>
                                <a:lnTo>
                                  <a:pt x="38" y="41"/>
                                </a:lnTo>
                                <a:lnTo>
                                  <a:pt x="38" y="39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7" y="22"/>
                                </a:lnTo>
                                <a:lnTo>
                                  <a:pt x="28" y="23"/>
                                </a:lnTo>
                                <a:lnTo>
                                  <a:pt x="30" y="25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1"/>
                                </a:lnTo>
                                <a:lnTo>
                                  <a:pt x="34" y="1"/>
                                </a:lnTo>
                                <a:lnTo>
                                  <a:pt x="32" y="1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39" y="1"/>
                                </a:moveTo>
                                <a:lnTo>
                                  <a:pt x="37" y="1"/>
                                </a:lnTo>
                                <a:lnTo>
                                  <a:pt x="36" y="1"/>
                                </a:lnTo>
                                <a:lnTo>
                                  <a:pt x="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AutoShape 1548"/>
                        <wps:cNvSpPr>
                          <a:spLocks/>
                        </wps:cNvSpPr>
                        <wps:spPr bwMode="auto">
                          <a:xfrm>
                            <a:off x="1760" y="963"/>
                            <a:ext cx="60" cy="198"/>
                          </a:xfrm>
                          <a:custGeom>
                            <a:avLst/>
                            <a:gdLst>
                              <a:gd name="T0" fmla="+- 0 1772 1761"/>
                              <a:gd name="T1" fmla="*/ T0 w 60"/>
                              <a:gd name="T2" fmla="+- 0 1124 964"/>
                              <a:gd name="T3" fmla="*/ 1124 h 198"/>
                              <a:gd name="T4" fmla="+- 0 1767 1761"/>
                              <a:gd name="T5" fmla="*/ T4 w 60"/>
                              <a:gd name="T6" fmla="+- 0 1141 964"/>
                              <a:gd name="T7" fmla="*/ 1141 h 198"/>
                              <a:gd name="T8" fmla="+- 0 1761 1761"/>
                              <a:gd name="T9" fmla="*/ T8 w 60"/>
                              <a:gd name="T10" fmla="+- 0 1157 964"/>
                              <a:gd name="T11" fmla="*/ 1157 h 198"/>
                              <a:gd name="T12" fmla="+- 0 1767 1761"/>
                              <a:gd name="T13" fmla="*/ T12 w 60"/>
                              <a:gd name="T14" fmla="+- 0 1159 964"/>
                              <a:gd name="T15" fmla="*/ 1159 h 198"/>
                              <a:gd name="T16" fmla="+- 0 1771 1761"/>
                              <a:gd name="T17" fmla="*/ T16 w 60"/>
                              <a:gd name="T18" fmla="+- 0 1161 964"/>
                              <a:gd name="T19" fmla="*/ 1161 h 198"/>
                              <a:gd name="T20" fmla="+- 0 1777 1761"/>
                              <a:gd name="T21" fmla="*/ T20 w 60"/>
                              <a:gd name="T22" fmla="+- 0 1144 964"/>
                              <a:gd name="T23" fmla="*/ 1144 h 198"/>
                              <a:gd name="T24" fmla="+- 0 1780 1761"/>
                              <a:gd name="T25" fmla="*/ T24 w 60"/>
                              <a:gd name="T26" fmla="+- 0 1138 964"/>
                              <a:gd name="T27" fmla="*/ 1138 h 198"/>
                              <a:gd name="T28" fmla="+- 0 1784 1761"/>
                              <a:gd name="T29" fmla="*/ T28 w 60"/>
                              <a:gd name="T30" fmla="+- 0 1122 964"/>
                              <a:gd name="T31" fmla="*/ 1122 h 198"/>
                              <a:gd name="T32" fmla="+- 0 1782 1761"/>
                              <a:gd name="T33" fmla="*/ T32 w 60"/>
                              <a:gd name="T34" fmla="+- 0 1114 964"/>
                              <a:gd name="T35" fmla="*/ 1114 h 198"/>
                              <a:gd name="T36" fmla="+- 0 1779 1761"/>
                              <a:gd name="T37" fmla="*/ T36 w 60"/>
                              <a:gd name="T38" fmla="+- 0 1112 964"/>
                              <a:gd name="T39" fmla="*/ 1112 h 198"/>
                              <a:gd name="T40" fmla="+- 0 1777 1761"/>
                              <a:gd name="T41" fmla="*/ T40 w 60"/>
                              <a:gd name="T42" fmla="+- 0 1110 964"/>
                              <a:gd name="T43" fmla="*/ 1110 h 198"/>
                              <a:gd name="T44" fmla="+- 0 1788 1761"/>
                              <a:gd name="T45" fmla="*/ T44 w 60"/>
                              <a:gd name="T46" fmla="+- 0 1112 964"/>
                              <a:gd name="T47" fmla="*/ 1112 h 198"/>
                              <a:gd name="T48" fmla="+- 0 1786 1761"/>
                              <a:gd name="T49" fmla="*/ T48 w 60"/>
                              <a:gd name="T50" fmla="+- 0 1114 964"/>
                              <a:gd name="T51" fmla="*/ 1114 h 198"/>
                              <a:gd name="T52" fmla="+- 0 1787 1761"/>
                              <a:gd name="T53" fmla="*/ T52 w 60"/>
                              <a:gd name="T54" fmla="+- 0 1114 964"/>
                              <a:gd name="T55" fmla="*/ 1114 h 198"/>
                              <a:gd name="T56" fmla="+- 0 1783 1761"/>
                              <a:gd name="T57" fmla="*/ T56 w 60"/>
                              <a:gd name="T58" fmla="+- 0 1094 964"/>
                              <a:gd name="T59" fmla="*/ 1094 h 198"/>
                              <a:gd name="T60" fmla="+- 0 1783 1761"/>
                              <a:gd name="T61" fmla="*/ T60 w 60"/>
                              <a:gd name="T62" fmla="+- 0 1101 964"/>
                              <a:gd name="T63" fmla="*/ 1101 h 198"/>
                              <a:gd name="T64" fmla="+- 0 1785 1761"/>
                              <a:gd name="T65" fmla="*/ T64 w 60"/>
                              <a:gd name="T66" fmla="+- 0 1103 964"/>
                              <a:gd name="T67" fmla="*/ 1103 h 198"/>
                              <a:gd name="T68" fmla="+- 0 1789 1761"/>
                              <a:gd name="T69" fmla="*/ T68 w 60"/>
                              <a:gd name="T70" fmla="+- 0 1106 964"/>
                              <a:gd name="T71" fmla="*/ 1106 h 198"/>
                              <a:gd name="T72" fmla="+- 0 1789 1761"/>
                              <a:gd name="T73" fmla="*/ T72 w 60"/>
                              <a:gd name="T74" fmla="+- 0 1109 964"/>
                              <a:gd name="T75" fmla="*/ 1109 h 198"/>
                              <a:gd name="T76" fmla="+- 0 1791 1761"/>
                              <a:gd name="T77" fmla="*/ T76 w 60"/>
                              <a:gd name="T78" fmla="+- 0 1103 964"/>
                              <a:gd name="T79" fmla="*/ 1103 h 198"/>
                              <a:gd name="T80" fmla="+- 0 1787 1761"/>
                              <a:gd name="T81" fmla="*/ T80 w 60"/>
                              <a:gd name="T82" fmla="+- 0 1101 964"/>
                              <a:gd name="T83" fmla="*/ 1101 h 198"/>
                              <a:gd name="T84" fmla="+- 0 1783 1761"/>
                              <a:gd name="T85" fmla="*/ T84 w 60"/>
                              <a:gd name="T86" fmla="+- 0 1097 964"/>
                              <a:gd name="T87" fmla="*/ 1097 h 198"/>
                              <a:gd name="T88" fmla="+- 0 1793 1761"/>
                              <a:gd name="T89" fmla="*/ T88 w 60"/>
                              <a:gd name="T90" fmla="+- 0 1099 964"/>
                              <a:gd name="T91" fmla="*/ 1099 h 198"/>
                              <a:gd name="T92" fmla="+- 0 1790 1761"/>
                              <a:gd name="T93" fmla="*/ T92 w 60"/>
                              <a:gd name="T94" fmla="+- 0 1100 964"/>
                              <a:gd name="T95" fmla="*/ 1100 h 198"/>
                              <a:gd name="T96" fmla="+- 0 1792 1761"/>
                              <a:gd name="T97" fmla="*/ T96 w 60"/>
                              <a:gd name="T98" fmla="+- 0 1101 964"/>
                              <a:gd name="T99" fmla="*/ 1101 h 198"/>
                              <a:gd name="T100" fmla="+- 0 1803 1761"/>
                              <a:gd name="T101" fmla="*/ T100 w 60"/>
                              <a:gd name="T102" fmla="+- 0 999 964"/>
                              <a:gd name="T103" fmla="*/ 999 h 198"/>
                              <a:gd name="T104" fmla="+- 0 1800 1761"/>
                              <a:gd name="T105" fmla="*/ T104 w 60"/>
                              <a:gd name="T106" fmla="+- 0 1025 964"/>
                              <a:gd name="T107" fmla="*/ 1025 h 198"/>
                              <a:gd name="T108" fmla="+- 0 1794 1761"/>
                              <a:gd name="T109" fmla="*/ T108 w 60"/>
                              <a:gd name="T110" fmla="+- 0 1055 964"/>
                              <a:gd name="T111" fmla="*/ 1055 h 198"/>
                              <a:gd name="T112" fmla="+- 0 1789 1761"/>
                              <a:gd name="T113" fmla="*/ T112 w 60"/>
                              <a:gd name="T114" fmla="+- 0 1074 964"/>
                              <a:gd name="T115" fmla="*/ 1074 h 198"/>
                              <a:gd name="T116" fmla="+- 0 1784 1761"/>
                              <a:gd name="T117" fmla="*/ T116 w 60"/>
                              <a:gd name="T118" fmla="+- 0 1092 964"/>
                              <a:gd name="T119" fmla="*/ 1092 h 198"/>
                              <a:gd name="T120" fmla="+- 0 1785 1761"/>
                              <a:gd name="T121" fmla="*/ T120 w 60"/>
                              <a:gd name="T122" fmla="+- 0 1091 964"/>
                              <a:gd name="T123" fmla="*/ 1091 h 198"/>
                              <a:gd name="T124" fmla="+- 0 1790 1761"/>
                              <a:gd name="T125" fmla="*/ T124 w 60"/>
                              <a:gd name="T126" fmla="+- 0 1088 964"/>
                              <a:gd name="T127" fmla="*/ 1088 h 198"/>
                              <a:gd name="T128" fmla="+- 0 1798 1761"/>
                              <a:gd name="T129" fmla="*/ T128 w 60"/>
                              <a:gd name="T130" fmla="+- 0 1081 964"/>
                              <a:gd name="T131" fmla="*/ 1081 h 198"/>
                              <a:gd name="T132" fmla="+- 0 1804 1761"/>
                              <a:gd name="T133" fmla="*/ T132 w 60"/>
                              <a:gd name="T134" fmla="+- 0 1057 964"/>
                              <a:gd name="T135" fmla="*/ 1057 h 198"/>
                              <a:gd name="T136" fmla="+- 0 1811 1761"/>
                              <a:gd name="T137" fmla="*/ T136 w 60"/>
                              <a:gd name="T138" fmla="+- 0 1027 964"/>
                              <a:gd name="T139" fmla="*/ 1027 h 198"/>
                              <a:gd name="T140" fmla="+- 0 1814 1761"/>
                              <a:gd name="T141" fmla="*/ T140 w 60"/>
                              <a:gd name="T142" fmla="+- 0 1002 964"/>
                              <a:gd name="T143" fmla="*/ 1002 h 198"/>
                              <a:gd name="T144" fmla="+- 0 1807 1761"/>
                              <a:gd name="T145" fmla="*/ T144 w 60"/>
                              <a:gd name="T146" fmla="+- 0 1002 964"/>
                              <a:gd name="T147" fmla="*/ 1002 h 198"/>
                              <a:gd name="T148" fmla="+- 0 1804 1761"/>
                              <a:gd name="T149" fmla="*/ T148 w 60"/>
                              <a:gd name="T150" fmla="+- 0 1000 964"/>
                              <a:gd name="T151" fmla="*/ 1000 h 198"/>
                              <a:gd name="T152" fmla="+- 0 1814 1761"/>
                              <a:gd name="T153" fmla="*/ T152 w 60"/>
                              <a:gd name="T154" fmla="+- 0 999 964"/>
                              <a:gd name="T155" fmla="*/ 999 h 198"/>
                              <a:gd name="T156" fmla="+- 0 1813 1761"/>
                              <a:gd name="T157" fmla="*/ T156 w 60"/>
                              <a:gd name="T158" fmla="+- 0 1000 964"/>
                              <a:gd name="T159" fmla="*/ 1000 h 198"/>
                              <a:gd name="T160" fmla="+- 0 1810 1761"/>
                              <a:gd name="T161" fmla="*/ T160 w 60"/>
                              <a:gd name="T162" fmla="+- 0 1002 964"/>
                              <a:gd name="T163" fmla="*/ 1002 h 198"/>
                              <a:gd name="T164" fmla="+- 0 1814 1761"/>
                              <a:gd name="T165" fmla="*/ T164 w 60"/>
                              <a:gd name="T166" fmla="+- 0 999 964"/>
                              <a:gd name="T167" fmla="*/ 999 h 198"/>
                              <a:gd name="T168" fmla="+- 0 1809 1761"/>
                              <a:gd name="T169" fmla="*/ T168 w 60"/>
                              <a:gd name="T170" fmla="+- 0 968 964"/>
                              <a:gd name="T171" fmla="*/ 968 h 198"/>
                              <a:gd name="T172" fmla="+- 0 1807 1761"/>
                              <a:gd name="T173" fmla="*/ T172 w 60"/>
                              <a:gd name="T174" fmla="+- 0 983 964"/>
                              <a:gd name="T175" fmla="*/ 983 h 198"/>
                              <a:gd name="T176" fmla="+- 0 1806 1761"/>
                              <a:gd name="T177" fmla="*/ T176 w 60"/>
                              <a:gd name="T178" fmla="+- 0 988 964"/>
                              <a:gd name="T179" fmla="*/ 988 h 198"/>
                              <a:gd name="T180" fmla="+- 0 1809 1761"/>
                              <a:gd name="T181" fmla="*/ T180 w 60"/>
                              <a:gd name="T182" fmla="+- 0 989 964"/>
                              <a:gd name="T183" fmla="*/ 989 h 198"/>
                              <a:gd name="T184" fmla="+- 0 1812 1761"/>
                              <a:gd name="T185" fmla="*/ T184 w 60"/>
                              <a:gd name="T186" fmla="+- 0 988 964"/>
                              <a:gd name="T187" fmla="*/ 988 h 198"/>
                              <a:gd name="T188" fmla="+- 0 1817 1761"/>
                              <a:gd name="T189" fmla="*/ T188 w 60"/>
                              <a:gd name="T190" fmla="+- 0 988 964"/>
                              <a:gd name="T191" fmla="*/ 988 h 198"/>
                              <a:gd name="T192" fmla="+- 0 1819 1761"/>
                              <a:gd name="T193" fmla="*/ T192 w 60"/>
                              <a:gd name="T194" fmla="+- 0 977 964"/>
                              <a:gd name="T195" fmla="*/ 977 h 198"/>
                              <a:gd name="T196" fmla="+- 0 1820 1761"/>
                              <a:gd name="T197" fmla="*/ T196 w 60"/>
                              <a:gd name="T198" fmla="+- 0 966 964"/>
                              <a:gd name="T199" fmla="*/ 966 h 198"/>
                              <a:gd name="T200" fmla="+- 0 1817 1761"/>
                              <a:gd name="T201" fmla="*/ T200 w 60"/>
                              <a:gd name="T202" fmla="+- 0 988 964"/>
                              <a:gd name="T203" fmla="*/ 988 h 198"/>
                              <a:gd name="T204" fmla="+- 0 1817 1761"/>
                              <a:gd name="T205" fmla="*/ T204 w 60"/>
                              <a:gd name="T206" fmla="+- 0 988 964"/>
                              <a:gd name="T207" fmla="*/ 98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0" h="198">
                                <a:moveTo>
                                  <a:pt x="16" y="146"/>
                                </a:moveTo>
                                <a:lnTo>
                                  <a:pt x="11" y="160"/>
                                </a:lnTo>
                                <a:lnTo>
                                  <a:pt x="8" y="171"/>
                                </a:lnTo>
                                <a:lnTo>
                                  <a:pt x="6" y="177"/>
                                </a:lnTo>
                                <a:lnTo>
                                  <a:pt x="2" y="187"/>
                                </a:lnTo>
                                <a:lnTo>
                                  <a:pt x="0" y="193"/>
                                </a:lnTo>
                                <a:lnTo>
                                  <a:pt x="2" y="194"/>
                                </a:lnTo>
                                <a:lnTo>
                                  <a:pt x="6" y="195"/>
                                </a:lnTo>
                                <a:lnTo>
                                  <a:pt x="9" y="196"/>
                                </a:lnTo>
                                <a:lnTo>
                                  <a:pt x="10" y="197"/>
                                </a:lnTo>
                                <a:lnTo>
                                  <a:pt x="12" y="191"/>
                                </a:lnTo>
                                <a:lnTo>
                                  <a:pt x="16" y="180"/>
                                </a:lnTo>
                                <a:lnTo>
                                  <a:pt x="19" y="174"/>
                                </a:lnTo>
                                <a:lnTo>
                                  <a:pt x="21" y="167"/>
                                </a:lnTo>
                                <a:lnTo>
                                  <a:pt x="23" y="158"/>
                                </a:lnTo>
                                <a:lnTo>
                                  <a:pt x="26" y="150"/>
                                </a:lnTo>
                                <a:lnTo>
                                  <a:pt x="21" y="150"/>
                                </a:lnTo>
                                <a:lnTo>
                                  <a:pt x="19" y="150"/>
                                </a:lnTo>
                                <a:lnTo>
                                  <a:pt x="18" y="148"/>
                                </a:lnTo>
                                <a:lnTo>
                                  <a:pt x="17" y="147"/>
                                </a:lnTo>
                                <a:lnTo>
                                  <a:pt x="16" y="146"/>
                                </a:lnTo>
                                <a:close/>
                                <a:moveTo>
                                  <a:pt x="27" y="148"/>
                                </a:moveTo>
                                <a:lnTo>
                                  <a:pt x="27" y="148"/>
                                </a:lnTo>
                                <a:lnTo>
                                  <a:pt x="25" y="150"/>
                                </a:lnTo>
                                <a:lnTo>
                                  <a:pt x="24" y="150"/>
                                </a:lnTo>
                                <a:lnTo>
                                  <a:pt x="26" y="150"/>
                                </a:lnTo>
                                <a:lnTo>
                                  <a:pt x="27" y="148"/>
                                </a:lnTo>
                                <a:close/>
                                <a:moveTo>
                                  <a:pt x="22" y="130"/>
                                </a:moveTo>
                                <a:lnTo>
                                  <a:pt x="20" y="136"/>
                                </a:lnTo>
                                <a:lnTo>
                                  <a:pt x="22" y="137"/>
                                </a:lnTo>
                                <a:lnTo>
                                  <a:pt x="23" y="138"/>
                                </a:lnTo>
                                <a:lnTo>
                                  <a:pt x="24" y="139"/>
                                </a:lnTo>
                                <a:lnTo>
                                  <a:pt x="26" y="140"/>
                                </a:lnTo>
                                <a:lnTo>
                                  <a:pt x="28" y="142"/>
                                </a:lnTo>
                                <a:lnTo>
                                  <a:pt x="28" y="144"/>
                                </a:lnTo>
                                <a:lnTo>
                                  <a:pt x="28" y="145"/>
                                </a:lnTo>
                                <a:lnTo>
                                  <a:pt x="29" y="142"/>
                                </a:lnTo>
                                <a:lnTo>
                                  <a:pt x="30" y="139"/>
                                </a:lnTo>
                                <a:lnTo>
                                  <a:pt x="31" y="137"/>
                                </a:lnTo>
                                <a:lnTo>
                                  <a:pt x="26" y="137"/>
                                </a:lnTo>
                                <a:lnTo>
                                  <a:pt x="24" y="136"/>
                                </a:lnTo>
                                <a:lnTo>
                                  <a:pt x="22" y="133"/>
                                </a:lnTo>
                                <a:lnTo>
                                  <a:pt x="22" y="130"/>
                                </a:lnTo>
                                <a:close/>
                                <a:moveTo>
                                  <a:pt x="32" y="135"/>
                                </a:moveTo>
                                <a:lnTo>
                                  <a:pt x="30" y="136"/>
                                </a:lnTo>
                                <a:lnTo>
                                  <a:pt x="29" y="136"/>
                                </a:lnTo>
                                <a:lnTo>
                                  <a:pt x="28" y="137"/>
                                </a:lnTo>
                                <a:lnTo>
                                  <a:pt x="31" y="137"/>
                                </a:lnTo>
                                <a:lnTo>
                                  <a:pt x="32" y="135"/>
                                </a:lnTo>
                                <a:close/>
                                <a:moveTo>
                                  <a:pt x="42" y="35"/>
                                </a:moveTo>
                                <a:lnTo>
                                  <a:pt x="41" y="47"/>
                                </a:lnTo>
                                <a:lnTo>
                                  <a:pt x="39" y="61"/>
                                </a:lnTo>
                                <a:lnTo>
                                  <a:pt x="36" y="76"/>
                                </a:lnTo>
                                <a:lnTo>
                                  <a:pt x="33" y="91"/>
                                </a:lnTo>
                                <a:lnTo>
                                  <a:pt x="30" y="101"/>
                                </a:lnTo>
                                <a:lnTo>
                                  <a:pt x="28" y="110"/>
                                </a:lnTo>
                                <a:lnTo>
                                  <a:pt x="24" y="123"/>
                                </a:lnTo>
                                <a:lnTo>
                                  <a:pt x="23" y="128"/>
                                </a:lnTo>
                                <a:lnTo>
                                  <a:pt x="23" y="127"/>
                                </a:lnTo>
                                <a:lnTo>
                                  <a:pt x="24" y="127"/>
                                </a:lnTo>
                                <a:lnTo>
                                  <a:pt x="25" y="126"/>
                                </a:lnTo>
                                <a:lnTo>
                                  <a:pt x="29" y="124"/>
                                </a:lnTo>
                                <a:lnTo>
                                  <a:pt x="36" y="124"/>
                                </a:lnTo>
                                <a:lnTo>
                                  <a:pt x="37" y="117"/>
                                </a:lnTo>
                                <a:lnTo>
                                  <a:pt x="40" y="106"/>
                                </a:lnTo>
                                <a:lnTo>
                                  <a:pt x="43" y="93"/>
                                </a:lnTo>
                                <a:lnTo>
                                  <a:pt x="47" y="78"/>
                                </a:lnTo>
                                <a:lnTo>
                                  <a:pt x="50" y="63"/>
                                </a:lnTo>
                                <a:lnTo>
                                  <a:pt x="52" y="48"/>
                                </a:lnTo>
                                <a:lnTo>
                                  <a:pt x="53" y="38"/>
                                </a:lnTo>
                                <a:lnTo>
                                  <a:pt x="47" y="38"/>
                                </a:lnTo>
                                <a:lnTo>
                                  <a:pt x="46" y="38"/>
                                </a:lnTo>
                                <a:lnTo>
                                  <a:pt x="44" y="37"/>
                                </a:lnTo>
                                <a:lnTo>
                                  <a:pt x="43" y="36"/>
                                </a:lnTo>
                                <a:lnTo>
                                  <a:pt x="42" y="35"/>
                                </a:lnTo>
                                <a:close/>
                                <a:moveTo>
                                  <a:pt x="53" y="35"/>
                                </a:moveTo>
                                <a:lnTo>
                                  <a:pt x="53" y="35"/>
                                </a:lnTo>
                                <a:lnTo>
                                  <a:pt x="52" y="36"/>
                                </a:lnTo>
                                <a:lnTo>
                                  <a:pt x="51" y="37"/>
                                </a:lnTo>
                                <a:lnTo>
                                  <a:pt x="49" y="38"/>
                                </a:lnTo>
                                <a:lnTo>
                                  <a:pt x="53" y="38"/>
                                </a:lnTo>
                                <a:lnTo>
                                  <a:pt x="53" y="3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8" y="4"/>
                                </a:lnTo>
                                <a:lnTo>
                                  <a:pt x="47" y="13"/>
                                </a:lnTo>
                                <a:lnTo>
                                  <a:pt x="46" y="19"/>
                                </a:lnTo>
                                <a:lnTo>
                                  <a:pt x="45" y="24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7" y="19"/>
                                </a:lnTo>
                                <a:lnTo>
                                  <a:pt x="58" y="13"/>
                                </a:lnTo>
                                <a:lnTo>
                                  <a:pt x="59" y="5"/>
                                </a:lnTo>
                                <a:lnTo>
                                  <a:pt x="59" y="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6" y="24"/>
                                </a:move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AutoShape 1549"/>
                        <wps:cNvSpPr>
                          <a:spLocks/>
                        </wps:cNvSpPr>
                        <wps:spPr bwMode="auto">
                          <a:xfrm>
                            <a:off x="1547" y="1202"/>
                            <a:ext cx="425" cy="41"/>
                          </a:xfrm>
                          <a:custGeom>
                            <a:avLst/>
                            <a:gdLst>
                              <a:gd name="T0" fmla="+- 0 1708 1548"/>
                              <a:gd name="T1" fmla="*/ T0 w 425"/>
                              <a:gd name="T2" fmla="+- 0 1202 1202"/>
                              <a:gd name="T3" fmla="*/ 1202 h 41"/>
                              <a:gd name="T4" fmla="+- 0 1672 1548"/>
                              <a:gd name="T5" fmla="*/ T4 w 425"/>
                              <a:gd name="T6" fmla="+- 0 1204 1202"/>
                              <a:gd name="T7" fmla="*/ 1204 h 41"/>
                              <a:gd name="T8" fmla="+- 0 1658 1548"/>
                              <a:gd name="T9" fmla="*/ T8 w 425"/>
                              <a:gd name="T10" fmla="+- 0 1207 1202"/>
                              <a:gd name="T11" fmla="*/ 1207 h 41"/>
                              <a:gd name="T12" fmla="+- 0 1615 1548"/>
                              <a:gd name="T13" fmla="*/ T12 w 425"/>
                              <a:gd name="T14" fmla="+- 0 1219 1202"/>
                              <a:gd name="T15" fmla="*/ 1219 h 41"/>
                              <a:gd name="T16" fmla="+- 0 1597 1548"/>
                              <a:gd name="T17" fmla="*/ T16 w 425"/>
                              <a:gd name="T18" fmla="+- 0 1226 1202"/>
                              <a:gd name="T19" fmla="*/ 1226 h 41"/>
                              <a:gd name="T20" fmla="+- 0 1579 1548"/>
                              <a:gd name="T21" fmla="*/ T20 w 425"/>
                              <a:gd name="T22" fmla="+- 0 1230 1202"/>
                              <a:gd name="T23" fmla="*/ 1230 h 41"/>
                              <a:gd name="T24" fmla="+- 0 1561 1548"/>
                              <a:gd name="T25" fmla="*/ T24 w 425"/>
                              <a:gd name="T26" fmla="+- 0 1231 1202"/>
                              <a:gd name="T27" fmla="*/ 1231 h 41"/>
                              <a:gd name="T28" fmla="+- 0 1550 1548"/>
                              <a:gd name="T29" fmla="*/ T28 w 425"/>
                              <a:gd name="T30" fmla="+- 0 1231 1202"/>
                              <a:gd name="T31" fmla="*/ 1231 h 41"/>
                              <a:gd name="T32" fmla="+- 0 1548 1548"/>
                              <a:gd name="T33" fmla="*/ T32 w 425"/>
                              <a:gd name="T34" fmla="+- 0 1240 1202"/>
                              <a:gd name="T35" fmla="*/ 1240 h 41"/>
                              <a:gd name="T36" fmla="+- 0 1561 1548"/>
                              <a:gd name="T37" fmla="*/ T36 w 425"/>
                              <a:gd name="T38" fmla="+- 0 1242 1202"/>
                              <a:gd name="T39" fmla="*/ 1242 h 41"/>
                              <a:gd name="T40" fmla="+- 0 1592 1548"/>
                              <a:gd name="T41" fmla="*/ T40 w 425"/>
                              <a:gd name="T42" fmla="+- 0 1239 1202"/>
                              <a:gd name="T43" fmla="*/ 1239 h 41"/>
                              <a:gd name="T44" fmla="+- 0 1605 1548"/>
                              <a:gd name="T45" fmla="*/ T44 w 425"/>
                              <a:gd name="T46" fmla="+- 0 1234 1202"/>
                              <a:gd name="T47" fmla="*/ 1234 h 41"/>
                              <a:gd name="T48" fmla="+- 0 1626 1548"/>
                              <a:gd name="T49" fmla="*/ T48 w 425"/>
                              <a:gd name="T50" fmla="+- 0 1227 1202"/>
                              <a:gd name="T51" fmla="*/ 1227 h 41"/>
                              <a:gd name="T52" fmla="+- 0 1661 1548"/>
                              <a:gd name="T53" fmla="*/ T52 w 425"/>
                              <a:gd name="T54" fmla="+- 0 1218 1202"/>
                              <a:gd name="T55" fmla="*/ 1218 h 41"/>
                              <a:gd name="T56" fmla="+- 0 1675 1548"/>
                              <a:gd name="T57" fmla="*/ T56 w 425"/>
                              <a:gd name="T58" fmla="+- 0 1215 1202"/>
                              <a:gd name="T59" fmla="*/ 1215 h 41"/>
                              <a:gd name="T60" fmla="+- 0 1708 1548"/>
                              <a:gd name="T61" fmla="*/ T60 w 425"/>
                              <a:gd name="T62" fmla="+- 0 1213 1202"/>
                              <a:gd name="T63" fmla="*/ 1213 h 41"/>
                              <a:gd name="T64" fmla="+- 0 1822 1548"/>
                              <a:gd name="T65" fmla="*/ T64 w 425"/>
                              <a:gd name="T66" fmla="+- 0 1212 1202"/>
                              <a:gd name="T67" fmla="*/ 1212 h 41"/>
                              <a:gd name="T68" fmla="+- 0 1732 1548"/>
                              <a:gd name="T69" fmla="*/ T68 w 425"/>
                              <a:gd name="T70" fmla="+- 0 1212 1202"/>
                              <a:gd name="T71" fmla="*/ 1212 h 41"/>
                              <a:gd name="T72" fmla="+- 0 1730 1548"/>
                              <a:gd name="T73" fmla="*/ T72 w 425"/>
                              <a:gd name="T74" fmla="+- 0 1207 1202"/>
                              <a:gd name="T75" fmla="*/ 1207 h 41"/>
                              <a:gd name="T76" fmla="+- 0 1712 1548"/>
                              <a:gd name="T77" fmla="*/ T76 w 425"/>
                              <a:gd name="T78" fmla="+- 0 1205 1202"/>
                              <a:gd name="T79" fmla="*/ 1205 h 41"/>
                              <a:gd name="T80" fmla="+- 0 1712 1548"/>
                              <a:gd name="T81" fmla="*/ T80 w 425"/>
                              <a:gd name="T82" fmla="+- 0 1202 1202"/>
                              <a:gd name="T83" fmla="*/ 1202 h 41"/>
                              <a:gd name="T84" fmla="+- 0 1826 1548"/>
                              <a:gd name="T85" fmla="*/ T84 w 425"/>
                              <a:gd name="T86" fmla="+- 0 1213 1202"/>
                              <a:gd name="T87" fmla="*/ 1213 h 41"/>
                              <a:gd name="T88" fmla="+- 0 1719 1548"/>
                              <a:gd name="T89" fmla="*/ T88 w 425"/>
                              <a:gd name="T90" fmla="+- 0 1213 1202"/>
                              <a:gd name="T91" fmla="*/ 1213 h 41"/>
                              <a:gd name="T92" fmla="+- 0 1744 1548"/>
                              <a:gd name="T93" fmla="*/ T92 w 425"/>
                              <a:gd name="T94" fmla="+- 0 1215 1202"/>
                              <a:gd name="T95" fmla="*/ 1215 h 41"/>
                              <a:gd name="T96" fmla="+- 0 1764 1548"/>
                              <a:gd name="T97" fmla="*/ T96 w 425"/>
                              <a:gd name="T98" fmla="+- 0 1217 1202"/>
                              <a:gd name="T99" fmla="*/ 1217 h 41"/>
                              <a:gd name="T100" fmla="+- 0 1793 1548"/>
                              <a:gd name="T101" fmla="*/ T100 w 425"/>
                              <a:gd name="T102" fmla="+- 0 1220 1202"/>
                              <a:gd name="T103" fmla="*/ 1220 h 41"/>
                              <a:gd name="T104" fmla="+- 0 1848 1548"/>
                              <a:gd name="T105" fmla="*/ T104 w 425"/>
                              <a:gd name="T106" fmla="+- 0 1228 1202"/>
                              <a:gd name="T107" fmla="*/ 1228 h 41"/>
                              <a:gd name="T108" fmla="+- 0 1884 1548"/>
                              <a:gd name="T109" fmla="*/ T108 w 425"/>
                              <a:gd name="T110" fmla="+- 0 1236 1202"/>
                              <a:gd name="T111" fmla="*/ 1236 h 41"/>
                              <a:gd name="T112" fmla="+- 0 1907 1548"/>
                              <a:gd name="T113" fmla="*/ T112 w 425"/>
                              <a:gd name="T114" fmla="+- 0 1236 1202"/>
                              <a:gd name="T115" fmla="*/ 1236 h 41"/>
                              <a:gd name="T116" fmla="+- 0 1928 1548"/>
                              <a:gd name="T117" fmla="*/ T116 w 425"/>
                              <a:gd name="T118" fmla="+- 0 1230 1202"/>
                              <a:gd name="T119" fmla="*/ 1230 h 41"/>
                              <a:gd name="T120" fmla="+- 0 1941 1548"/>
                              <a:gd name="T121" fmla="*/ T120 w 425"/>
                              <a:gd name="T122" fmla="+- 0 1225 1202"/>
                              <a:gd name="T123" fmla="*/ 1225 h 41"/>
                              <a:gd name="T124" fmla="+- 0 1886 1548"/>
                              <a:gd name="T125" fmla="*/ T124 w 425"/>
                              <a:gd name="T126" fmla="+- 0 1225 1202"/>
                              <a:gd name="T127" fmla="*/ 1225 h 41"/>
                              <a:gd name="T128" fmla="+- 0 1876 1548"/>
                              <a:gd name="T129" fmla="*/ T128 w 425"/>
                              <a:gd name="T130" fmla="+- 0 1224 1202"/>
                              <a:gd name="T131" fmla="*/ 1224 h 41"/>
                              <a:gd name="T132" fmla="+- 0 1841 1548"/>
                              <a:gd name="T133" fmla="*/ T132 w 425"/>
                              <a:gd name="T134" fmla="+- 0 1215 1202"/>
                              <a:gd name="T135" fmla="*/ 1215 h 41"/>
                              <a:gd name="T136" fmla="+- 0 1963 1548"/>
                              <a:gd name="T137" fmla="*/ T136 w 425"/>
                              <a:gd name="T138" fmla="+- 0 1203 1202"/>
                              <a:gd name="T139" fmla="*/ 1203 h 41"/>
                              <a:gd name="T140" fmla="+- 0 1938 1548"/>
                              <a:gd name="T141" fmla="*/ T140 w 425"/>
                              <a:gd name="T142" fmla="+- 0 1214 1202"/>
                              <a:gd name="T143" fmla="*/ 1214 h 41"/>
                              <a:gd name="T144" fmla="+- 0 1917 1548"/>
                              <a:gd name="T145" fmla="*/ T144 w 425"/>
                              <a:gd name="T146" fmla="+- 0 1224 1202"/>
                              <a:gd name="T147" fmla="*/ 1224 h 41"/>
                              <a:gd name="T148" fmla="+- 0 1941 1548"/>
                              <a:gd name="T149" fmla="*/ T148 w 425"/>
                              <a:gd name="T150" fmla="+- 0 1225 1202"/>
                              <a:gd name="T151" fmla="*/ 1225 h 41"/>
                              <a:gd name="T152" fmla="+- 0 1962 1548"/>
                              <a:gd name="T153" fmla="*/ T152 w 425"/>
                              <a:gd name="T154" fmla="+- 0 1218 1202"/>
                              <a:gd name="T155" fmla="*/ 1218 h 41"/>
                              <a:gd name="T156" fmla="+- 0 1971 1548"/>
                              <a:gd name="T157" fmla="*/ T156 w 425"/>
                              <a:gd name="T158" fmla="+- 0 1212 1202"/>
                              <a:gd name="T159" fmla="*/ 1212 h 41"/>
                              <a:gd name="T160" fmla="+- 0 1966 1548"/>
                              <a:gd name="T161" fmla="*/ T160 w 425"/>
                              <a:gd name="T162" fmla="+- 0 1211 1202"/>
                              <a:gd name="T163" fmla="*/ 1211 h 41"/>
                              <a:gd name="T164" fmla="+- 0 1963 1548"/>
                              <a:gd name="T165" fmla="*/ T164 w 425"/>
                              <a:gd name="T166" fmla="+- 0 1207 1202"/>
                              <a:gd name="T167" fmla="*/ 1207 h 41"/>
                              <a:gd name="T168" fmla="+- 0 1741 1548"/>
                              <a:gd name="T169" fmla="*/ T168 w 425"/>
                              <a:gd name="T170" fmla="+- 0 1204 1202"/>
                              <a:gd name="T171" fmla="*/ 1204 h 41"/>
                              <a:gd name="T172" fmla="+- 0 1741 1548"/>
                              <a:gd name="T173" fmla="*/ T172 w 425"/>
                              <a:gd name="T174" fmla="+- 0 1210 1202"/>
                              <a:gd name="T175" fmla="*/ 1210 h 41"/>
                              <a:gd name="T176" fmla="+- 0 1822 1548"/>
                              <a:gd name="T177" fmla="*/ T176 w 425"/>
                              <a:gd name="T178" fmla="+- 0 1212 1202"/>
                              <a:gd name="T179" fmla="*/ 1212 h 41"/>
                              <a:gd name="T180" fmla="+- 0 1787 1548"/>
                              <a:gd name="T181" fmla="*/ T180 w 425"/>
                              <a:gd name="T182" fmla="+- 0 1208 1202"/>
                              <a:gd name="T183" fmla="*/ 1208 h 41"/>
                              <a:gd name="T184" fmla="+- 0 1765 1548"/>
                              <a:gd name="T185" fmla="*/ T184 w 425"/>
                              <a:gd name="T186" fmla="+- 0 1206 1202"/>
                              <a:gd name="T187" fmla="*/ 1206 h 41"/>
                              <a:gd name="T188" fmla="+- 0 1754 1548"/>
                              <a:gd name="T189" fmla="*/ T188 w 425"/>
                              <a:gd name="T190" fmla="+- 0 1205 1202"/>
                              <a:gd name="T191" fmla="*/ 1205 h 41"/>
                              <a:gd name="T192" fmla="+- 0 1741 1548"/>
                              <a:gd name="T193" fmla="*/ T192 w 425"/>
                              <a:gd name="T194" fmla="+- 0 1204 1202"/>
                              <a:gd name="T195" fmla="*/ 1204 h 41"/>
                              <a:gd name="T196" fmla="+- 0 1971 1548"/>
                              <a:gd name="T197" fmla="*/ T196 w 425"/>
                              <a:gd name="T198" fmla="+- 0 1211 1202"/>
                              <a:gd name="T199" fmla="*/ 1211 h 41"/>
                              <a:gd name="T200" fmla="+- 0 1971 1548"/>
                              <a:gd name="T201" fmla="*/ T200 w 425"/>
                              <a:gd name="T202" fmla="+- 0 1212 1202"/>
                              <a:gd name="T203" fmla="*/ 1212 h 41"/>
                              <a:gd name="T204" fmla="+- 0 1723 1548"/>
                              <a:gd name="T205" fmla="*/ T204 w 425"/>
                              <a:gd name="T206" fmla="+- 0 1202 1202"/>
                              <a:gd name="T207" fmla="*/ 1202 h 41"/>
                              <a:gd name="T208" fmla="+- 0 1720 1548"/>
                              <a:gd name="T209" fmla="*/ T208 w 425"/>
                              <a:gd name="T210" fmla="+- 0 1207 1202"/>
                              <a:gd name="T211" fmla="*/ 1207 h 41"/>
                              <a:gd name="T212" fmla="+- 0 1730 1548"/>
                              <a:gd name="T213" fmla="*/ T212 w 425"/>
                              <a:gd name="T214" fmla="+- 0 1204 1202"/>
                              <a:gd name="T215" fmla="*/ 1204 h 41"/>
                              <a:gd name="T216" fmla="+- 0 1725 1548"/>
                              <a:gd name="T217" fmla="*/ T216 w 425"/>
                              <a:gd name="T218" fmla="+- 0 1202 1202"/>
                              <a:gd name="T219" fmla="*/ 120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5" h="41">
                                <a:moveTo>
                                  <a:pt x="162" y="0"/>
                                </a:moveTo>
                                <a:lnTo>
                                  <a:pt x="160" y="0"/>
                                </a:lnTo>
                                <a:lnTo>
                                  <a:pt x="139" y="1"/>
                                </a:lnTo>
                                <a:lnTo>
                                  <a:pt x="124" y="2"/>
                                </a:lnTo>
                                <a:lnTo>
                                  <a:pt x="114" y="4"/>
                                </a:lnTo>
                                <a:lnTo>
                                  <a:pt x="110" y="5"/>
                                </a:lnTo>
                                <a:lnTo>
                                  <a:pt x="86" y="11"/>
                                </a:lnTo>
                                <a:lnTo>
                                  <a:pt x="67" y="17"/>
                                </a:lnTo>
                                <a:lnTo>
                                  <a:pt x="55" y="22"/>
                                </a:lnTo>
                                <a:lnTo>
                                  <a:pt x="49" y="24"/>
                                </a:lnTo>
                                <a:lnTo>
                                  <a:pt x="42" y="26"/>
                                </a:lnTo>
                                <a:lnTo>
                                  <a:pt x="31" y="28"/>
                                </a:lnTo>
                                <a:lnTo>
                                  <a:pt x="17" y="29"/>
                                </a:lnTo>
                                <a:lnTo>
                                  <a:pt x="13" y="29"/>
                                </a:lnTo>
                                <a:lnTo>
                                  <a:pt x="7" y="29"/>
                                </a:lnTo>
                                <a:lnTo>
                                  <a:pt x="2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8"/>
                                </a:lnTo>
                                <a:lnTo>
                                  <a:pt x="2" y="40"/>
                                </a:lnTo>
                                <a:lnTo>
                                  <a:pt x="13" y="40"/>
                                </a:lnTo>
                                <a:lnTo>
                                  <a:pt x="32" y="39"/>
                                </a:lnTo>
                                <a:lnTo>
                                  <a:pt x="44" y="37"/>
                                </a:lnTo>
                                <a:lnTo>
                                  <a:pt x="53" y="34"/>
                                </a:lnTo>
                                <a:lnTo>
                                  <a:pt x="57" y="32"/>
                                </a:lnTo>
                                <a:lnTo>
                                  <a:pt x="66" y="29"/>
                                </a:lnTo>
                                <a:lnTo>
                                  <a:pt x="78" y="25"/>
                                </a:lnTo>
                                <a:lnTo>
                                  <a:pt x="94" y="21"/>
                                </a:lnTo>
                                <a:lnTo>
                                  <a:pt x="113" y="16"/>
                                </a:lnTo>
                                <a:lnTo>
                                  <a:pt x="118" y="15"/>
                                </a:lnTo>
                                <a:lnTo>
                                  <a:pt x="127" y="13"/>
                                </a:lnTo>
                                <a:lnTo>
                                  <a:pt x="141" y="12"/>
                                </a:lnTo>
                                <a:lnTo>
                                  <a:pt x="160" y="11"/>
                                </a:lnTo>
                                <a:lnTo>
                                  <a:pt x="278" y="11"/>
                                </a:lnTo>
                                <a:lnTo>
                                  <a:pt x="274" y="10"/>
                                </a:lnTo>
                                <a:lnTo>
                                  <a:pt x="187" y="10"/>
                                </a:lnTo>
                                <a:lnTo>
                                  <a:pt x="184" y="10"/>
                                </a:lnTo>
                                <a:lnTo>
                                  <a:pt x="182" y="8"/>
                                </a:lnTo>
                                <a:lnTo>
                                  <a:pt x="182" y="5"/>
                                </a:lnTo>
                                <a:lnTo>
                                  <a:pt x="166" y="5"/>
                                </a:lnTo>
                                <a:lnTo>
                                  <a:pt x="164" y="3"/>
                                </a:lnTo>
                                <a:lnTo>
                                  <a:pt x="164" y="1"/>
                                </a:lnTo>
                                <a:lnTo>
                                  <a:pt x="164" y="0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78" y="11"/>
                                </a:moveTo>
                                <a:lnTo>
                                  <a:pt x="160" y="11"/>
                                </a:lnTo>
                                <a:lnTo>
                                  <a:pt x="171" y="11"/>
                                </a:lnTo>
                                <a:lnTo>
                                  <a:pt x="183" y="12"/>
                                </a:lnTo>
                                <a:lnTo>
                                  <a:pt x="196" y="13"/>
                                </a:lnTo>
                                <a:lnTo>
                                  <a:pt x="211" y="15"/>
                                </a:lnTo>
                                <a:lnTo>
                                  <a:pt x="216" y="15"/>
                                </a:lnTo>
                                <a:lnTo>
                                  <a:pt x="224" y="16"/>
                                </a:lnTo>
                                <a:lnTo>
                                  <a:pt x="245" y="18"/>
                                </a:lnTo>
                                <a:lnTo>
                                  <a:pt x="272" y="21"/>
                                </a:lnTo>
                                <a:lnTo>
                                  <a:pt x="300" y="26"/>
                                </a:lnTo>
                                <a:lnTo>
                                  <a:pt x="325" y="33"/>
                                </a:lnTo>
                                <a:lnTo>
                                  <a:pt x="336" y="34"/>
                                </a:lnTo>
                                <a:lnTo>
                                  <a:pt x="349" y="34"/>
                                </a:lnTo>
                                <a:lnTo>
                                  <a:pt x="359" y="34"/>
                                </a:lnTo>
                                <a:lnTo>
                                  <a:pt x="371" y="33"/>
                                </a:lnTo>
                                <a:lnTo>
                                  <a:pt x="380" y="28"/>
                                </a:lnTo>
                                <a:lnTo>
                                  <a:pt x="388" y="25"/>
                                </a:lnTo>
                                <a:lnTo>
                                  <a:pt x="393" y="23"/>
                                </a:lnTo>
                                <a:lnTo>
                                  <a:pt x="343" y="23"/>
                                </a:lnTo>
                                <a:lnTo>
                                  <a:pt x="338" y="23"/>
                                </a:lnTo>
                                <a:lnTo>
                                  <a:pt x="332" y="22"/>
                                </a:lnTo>
                                <a:lnTo>
                                  <a:pt x="328" y="22"/>
                                </a:lnTo>
                                <a:lnTo>
                                  <a:pt x="311" y="17"/>
                                </a:lnTo>
                                <a:lnTo>
                                  <a:pt x="293" y="13"/>
                                </a:lnTo>
                                <a:lnTo>
                                  <a:pt x="278" y="11"/>
                                </a:lnTo>
                                <a:close/>
                                <a:moveTo>
                                  <a:pt x="415" y="1"/>
                                </a:moveTo>
                                <a:lnTo>
                                  <a:pt x="410" y="6"/>
                                </a:lnTo>
                                <a:lnTo>
                                  <a:pt x="390" y="12"/>
                                </a:lnTo>
                                <a:lnTo>
                                  <a:pt x="376" y="18"/>
                                </a:lnTo>
                                <a:lnTo>
                                  <a:pt x="369" y="22"/>
                                </a:lnTo>
                                <a:lnTo>
                                  <a:pt x="359" y="23"/>
                                </a:lnTo>
                                <a:lnTo>
                                  <a:pt x="393" y="23"/>
                                </a:lnTo>
                                <a:lnTo>
                                  <a:pt x="400" y="21"/>
                                </a:lnTo>
                                <a:lnTo>
                                  <a:pt x="414" y="16"/>
                                </a:lnTo>
                                <a:lnTo>
                                  <a:pt x="417" y="15"/>
                                </a:lnTo>
                                <a:lnTo>
                                  <a:pt x="423" y="10"/>
                                </a:lnTo>
                                <a:lnTo>
                                  <a:pt x="419" y="10"/>
                                </a:lnTo>
                                <a:lnTo>
                                  <a:pt x="418" y="9"/>
                                </a:lnTo>
                                <a:lnTo>
                                  <a:pt x="416" y="8"/>
                                </a:lnTo>
                                <a:lnTo>
                                  <a:pt x="415" y="5"/>
                                </a:lnTo>
                                <a:lnTo>
                                  <a:pt x="415" y="1"/>
                                </a:lnTo>
                                <a:close/>
                                <a:moveTo>
                                  <a:pt x="193" y="2"/>
                                </a:moveTo>
                                <a:lnTo>
                                  <a:pt x="193" y="6"/>
                                </a:lnTo>
                                <a:lnTo>
                                  <a:pt x="193" y="8"/>
                                </a:lnTo>
                                <a:lnTo>
                                  <a:pt x="191" y="10"/>
                                </a:lnTo>
                                <a:lnTo>
                                  <a:pt x="274" y="10"/>
                                </a:lnTo>
                                <a:lnTo>
                                  <a:pt x="255" y="8"/>
                                </a:lnTo>
                                <a:lnTo>
                                  <a:pt x="239" y="6"/>
                                </a:lnTo>
                                <a:lnTo>
                                  <a:pt x="226" y="5"/>
                                </a:lnTo>
                                <a:lnTo>
                                  <a:pt x="217" y="4"/>
                                </a:lnTo>
                                <a:lnTo>
                                  <a:pt x="212" y="4"/>
                                </a:lnTo>
                                <a:lnTo>
                                  <a:pt x="206" y="3"/>
                                </a:lnTo>
                                <a:lnTo>
                                  <a:pt x="199" y="2"/>
                                </a:lnTo>
                                <a:lnTo>
                                  <a:pt x="193" y="2"/>
                                </a:lnTo>
                                <a:close/>
                                <a:moveTo>
                                  <a:pt x="424" y="8"/>
                                </a:moveTo>
                                <a:lnTo>
                                  <a:pt x="423" y="9"/>
                                </a:lnTo>
                                <a:lnTo>
                                  <a:pt x="422" y="10"/>
                                </a:lnTo>
                                <a:lnTo>
                                  <a:pt x="423" y="10"/>
                                </a:lnTo>
                                <a:lnTo>
                                  <a:pt x="424" y="8"/>
                                </a:lnTo>
                                <a:close/>
                                <a:moveTo>
                                  <a:pt x="175" y="0"/>
                                </a:moveTo>
                                <a:lnTo>
                                  <a:pt x="174" y="3"/>
                                </a:lnTo>
                                <a:lnTo>
                                  <a:pt x="172" y="5"/>
                                </a:lnTo>
                                <a:lnTo>
                                  <a:pt x="182" y="5"/>
                                </a:lnTo>
                                <a:lnTo>
                                  <a:pt x="182" y="2"/>
                                </a:lnTo>
                                <a:lnTo>
                                  <a:pt x="182" y="1"/>
                                </a:lnTo>
                                <a:lnTo>
                                  <a:pt x="177" y="0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Freeform 1550"/>
                        <wps:cNvSpPr>
                          <a:spLocks/>
                        </wps:cNvSpPr>
                        <wps:spPr bwMode="auto">
                          <a:xfrm>
                            <a:off x="1962" y="1200"/>
                            <a:ext cx="12" cy="12"/>
                          </a:xfrm>
                          <a:custGeom>
                            <a:avLst/>
                            <a:gdLst>
                              <a:gd name="T0" fmla="+- 0 1970 1963"/>
                              <a:gd name="T1" fmla="*/ T0 w 12"/>
                              <a:gd name="T2" fmla="+- 0 1201 1201"/>
                              <a:gd name="T3" fmla="*/ 1201 h 12"/>
                              <a:gd name="T4" fmla="+- 0 1967 1963"/>
                              <a:gd name="T5" fmla="*/ T4 w 12"/>
                              <a:gd name="T6" fmla="+- 0 1201 1201"/>
                              <a:gd name="T7" fmla="*/ 1201 h 12"/>
                              <a:gd name="T8" fmla="+- 0 1966 1963"/>
                              <a:gd name="T9" fmla="*/ T8 w 12"/>
                              <a:gd name="T10" fmla="+- 0 1201 1201"/>
                              <a:gd name="T11" fmla="*/ 1201 h 12"/>
                              <a:gd name="T12" fmla="+- 0 1963 1963"/>
                              <a:gd name="T13" fmla="*/ T12 w 12"/>
                              <a:gd name="T14" fmla="+- 0 1203 1201"/>
                              <a:gd name="T15" fmla="*/ 1203 h 12"/>
                              <a:gd name="T16" fmla="+- 0 1963 1963"/>
                              <a:gd name="T17" fmla="*/ T16 w 12"/>
                              <a:gd name="T18" fmla="+- 0 1207 1201"/>
                              <a:gd name="T19" fmla="*/ 1207 h 12"/>
                              <a:gd name="T20" fmla="+- 0 1964 1963"/>
                              <a:gd name="T21" fmla="*/ T20 w 12"/>
                              <a:gd name="T22" fmla="+- 0 1210 1201"/>
                              <a:gd name="T23" fmla="*/ 1210 h 12"/>
                              <a:gd name="T24" fmla="+- 0 1966 1963"/>
                              <a:gd name="T25" fmla="*/ T24 w 12"/>
                              <a:gd name="T26" fmla="+- 0 1211 1201"/>
                              <a:gd name="T27" fmla="*/ 1211 h 12"/>
                              <a:gd name="T28" fmla="+- 0 1967 1963"/>
                              <a:gd name="T29" fmla="*/ T28 w 12"/>
                              <a:gd name="T30" fmla="+- 0 1212 1201"/>
                              <a:gd name="T31" fmla="*/ 1212 h 12"/>
                              <a:gd name="T32" fmla="+- 0 1970 1963"/>
                              <a:gd name="T33" fmla="*/ T32 w 12"/>
                              <a:gd name="T34" fmla="+- 0 1212 1201"/>
                              <a:gd name="T35" fmla="*/ 1212 h 12"/>
                              <a:gd name="T36" fmla="+- 0 1971 1963"/>
                              <a:gd name="T37" fmla="*/ T36 w 12"/>
                              <a:gd name="T38" fmla="+- 0 1211 1201"/>
                              <a:gd name="T39" fmla="*/ 1211 h 12"/>
                              <a:gd name="T40" fmla="+- 0 1972 1963"/>
                              <a:gd name="T41" fmla="*/ T40 w 12"/>
                              <a:gd name="T42" fmla="+- 0 1210 1201"/>
                              <a:gd name="T43" fmla="*/ 1210 h 12"/>
                              <a:gd name="T44" fmla="+- 0 1974 1963"/>
                              <a:gd name="T45" fmla="*/ T44 w 12"/>
                              <a:gd name="T46" fmla="+- 0 1208 1201"/>
                              <a:gd name="T47" fmla="*/ 1208 h 12"/>
                              <a:gd name="T48" fmla="+- 0 1975 1963"/>
                              <a:gd name="T49" fmla="*/ T48 w 12"/>
                              <a:gd name="T50" fmla="+- 0 1205 1201"/>
                              <a:gd name="T51" fmla="*/ 1205 h 12"/>
                              <a:gd name="T52" fmla="+- 0 1971 1963"/>
                              <a:gd name="T53" fmla="*/ T52 w 12"/>
                              <a:gd name="T54" fmla="+- 0 1201 1201"/>
                              <a:gd name="T55" fmla="*/ 1201 h 12"/>
                              <a:gd name="T56" fmla="+- 0 1970 1963"/>
                              <a:gd name="T57" fmla="*/ T56 w 12"/>
                              <a:gd name="T58" fmla="+- 0 1201 1201"/>
                              <a:gd name="T59" fmla="*/ 12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0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AutoShape 1551"/>
                        <wps:cNvSpPr>
                          <a:spLocks/>
                        </wps:cNvSpPr>
                        <wps:spPr bwMode="auto">
                          <a:xfrm>
                            <a:off x="1508" y="204"/>
                            <a:ext cx="574" cy="467"/>
                          </a:xfrm>
                          <a:custGeom>
                            <a:avLst/>
                            <a:gdLst>
                              <a:gd name="T0" fmla="+- 0 1544 1508"/>
                              <a:gd name="T1" fmla="*/ T0 w 574"/>
                              <a:gd name="T2" fmla="+- 0 621 204"/>
                              <a:gd name="T3" fmla="*/ 621 h 467"/>
                              <a:gd name="T4" fmla="+- 0 1544 1508"/>
                              <a:gd name="T5" fmla="*/ T4 w 574"/>
                              <a:gd name="T6" fmla="+- 0 630 204"/>
                              <a:gd name="T7" fmla="*/ 630 h 467"/>
                              <a:gd name="T8" fmla="+- 0 1541 1508"/>
                              <a:gd name="T9" fmla="*/ T8 w 574"/>
                              <a:gd name="T10" fmla="+- 0 631 204"/>
                              <a:gd name="T11" fmla="*/ 631 h 467"/>
                              <a:gd name="T12" fmla="+- 0 1543 1508"/>
                              <a:gd name="T13" fmla="*/ T12 w 574"/>
                              <a:gd name="T14" fmla="+- 0 631 204"/>
                              <a:gd name="T15" fmla="*/ 631 h 467"/>
                              <a:gd name="T16" fmla="+- 0 1860 1508"/>
                              <a:gd name="T17" fmla="*/ T16 w 574"/>
                              <a:gd name="T18" fmla="+- 0 670 204"/>
                              <a:gd name="T19" fmla="*/ 670 h 467"/>
                              <a:gd name="T20" fmla="+- 0 1885 1508"/>
                              <a:gd name="T21" fmla="*/ T20 w 574"/>
                              <a:gd name="T22" fmla="+- 0 670 204"/>
                              <a:gd name="T23" fmla="*/ 670 h 467"/>
                              <a:gd name="T24" fmla="+- 0 1910 1508"/>
                              <a:gd name="T25" fmla="*/ T24 w 574"/>
                              <a:gd name="T26" fmla="+- 0 665 204"/>
                              <a:gd name="T27" fmla="*/ 665 h 467"/>
                              <a:gd name="T28" fmla="+- 0 1867 1508"/>
                              <a:gd name="T29" fmla="*/ T28 w 574"/>
                              <a:gd name="T30" fmla="+- 0 659 204"/>
                              <a:gd name="T31" fmla="*/ 659 h 467"/>
                              <a:gd name="T32" fmla="+- 0 1855 1508"/>
                              <a:gd name="T33" fmla="*/ T32 w 574"/>
                              <a:gd name="T34" fmla="+- 0 658 204"/>
                              <a:gd name="T35" fmla="*/ 658 h 467"/>
                              <a:gd name="T36" fmla="+- 0 1850 1508"/>
                              <a:gd name="T37" fmla="*/ T36 w 574"/>
                              <a:gd name="T38" fmla="+- 0 657 204"/>
                              <a:gd name="T39" fmla="*/ 657 h 467"/>
                              <a:gd name="T40" fmla="+- 0 1543 1508"/>
                              <a:gd name="T41" fmla="*/ T40 w 574"/>
                              <a:gd name="T42" fmla="+- 0 620 204"/>
                              <a:gd name="T43" fmla="*/ 620 h 467"/>
                              <a:gd name="T44" fmla="+- 0 2076 1508"/>
                              <a:gd name="T45" fmla="*/ T44 w 574"/>
                              <a:gd name="T46" fmla="+- 0 219 204"/>
                              <a:gd name="T47" fmla="*/ 219 h 467"/>
                              <a:gd name="T48" fmla="+- 0 2061 1508"/>
                              <a:gd name="T49" fmla="*/ T48 w 574"/>
                              <a:gd name="T50" fmla="+- 0 556 204"/>
                              <a:gd name="T51" fmla="*/ 556 h 467"/>
                              <a:gd name="T52" fmla="+- 0 2058 1508"/>
                              <a:gd name="T53" fmla="*/ T52 w 574"/>
                              <a:gd name="T54" fmla="+- 0 578 204"/>
                              <a:gd name="T55" fmla="*/ 578 h 467"/>
                              <a:gd name="T56" fmla="+- 0 2053 1508"/>
                              <a:gd name="T57" fmla="*/ T56 w 574"/>
                              <a:gd name="T58" fmla="+- 0 586 204"/>
                              <a:gd name="T59" fmla="*/ 586 h 467"/>
                              <a:gd name="T60" fmla="+- 0 2051 1508"/>
                              <a:gd name="T61" fmla="*/ T60 w 574"/>
                              <a:gd name="T62" fmla="+- 0 588 204"/>
                              <a:gd name="T63" fmla="*/ 588 h 467"/>
                              <a:gd name="T64" fmla="+- 0 1916 1508"/>
                              <a:gd name="T65" fmla="*/ T64 w 574"/>
                              <a:gd name="T66" fmla="+- 0 650 204"/>
                              <a:gd name="T67" fmla="*/ 650 h 467"/>
                              <a:gd name="T68" fmla="+- 0 1896 1508"/>
                              <a:gd name="T69" fmla="*/ T68 w 574"/>
                              <a:gd name="T70" fmla="+- 0 657 204"/>
                              <a:gd name="T71" fmla="*/ 657 h 467"/>
                              <a:gd name="T72" fmla="+- 0 1874 1508"/>
                              <a:gd name="T73" fmla="*/ T72 w 574"/>
                              <a:gd name="T74" fmla="+- 0 659 204"/>
                              <a:gd name="T75" fmla="*/ 659 h 467"/>
                              <a:gd name="T76" fmla="+- 0 2057 1508"/>
                              <a:gd name="T77" fmla="*/ T76 w 574"/>
                              <a:gd name="T78" fmla="+- 0 598 204"/>
                              <a:gd name="T79" fmla="*/ 598 h 467"/>
                              <a:gd name="T80" fmla="+- 0 2060 1508"/>
                              <a:gd name="T81" fmla="*/ T80 w 574"/>
                              <a:gd name="T82" fmla="+- 0 595 204"/>
                              <a:gd name="T83" fmla="*/ 595 h 467"/>
                              <a:gd name="T84" fmla="+- 0 2070 1508"/>
                              <a:gd name="T85" fmla="*/ T84 w 574"/>
                              <a:gd name="T86" fmla="+- 0 575 204"/>
                              <a:gd name="T87" fmla="*/ 575 h 467"/>
                              <a:gd name="T88" fmla="+- 0 2076 1508"/>
                              <a:gd name="T89" fmla="*/ T88 w 574"/>
                              <a:gd name="T90" fmla="+- 0 435 204"/>
                              <a:gd name="T91" fmla="*/ 435 h 467"/>
                              <a:gd name="T92" fmla="+- 0 2081 1508"/>
                              <a:gd name="T93" fmla="*/ T92 w 574"/>
                              <a:gd name="T94" fmla="+- 0 220 204"/>
                              <a:gd name="T95" fmla="*/ 220 h 467"/>
                              <a:gd name="T96" fmla="+- 0 2079 1508"/>
                              <a:gd name="T97" fmla="*/ T96 w 574"/>
                              <a:gd name="T98" fmla="+- 0 219 204"/>
                              <a:gd name="T99" fmla="*/ 219 h 467"/>
                              <a:gd name="T100" fmla="+- 0 1514 1508"/>
                              <a:gd name="T101" fmla="*/ T100 w 574"/>
                              <a:gd name="T102" fmla="+- 0 204 204"/>
                              <a:gd name="T103" fmla="*/ 204 h 467"/>
                              <a:gd name="T104" fmla="+- 0 1508 1508"/>
                              <a:gd name="T105" fmla="*/ T104 w 574"/>
                              <a:gd name="T106" fmla="+- 0 207 204"/>
                              <a:gd name="T107" fmla="*/ 207 h 467"/>
                              <a:gd name="T108" fmla="+- 0 1516 1508"/>
                              <a:gd name="T109" fmla="*/ T108 w 574"/>
                              <a:gd name="T110" fmla="+- 0 614 204"/>
                              <a:gd name="T111" fmla="*/ 614 h 467"/>
                              <a:gd name="T112" fmla="+- 0 1525 1508"/>
                              <a:gd name="T113" fmla="*/ T112 w 574"/>
                              <a:gd name="T114" fmla="+- 0 625 204"/>
                              <a:gd name="T115" fmla="*/ 625 h 467"/>
                              <a:gd name="T116" fmla="+- 0 1529 1508"/>
                              <a:gd name="T117" fmla="*/ T116 w 574"/>
                              <a:gd name="T118" fmla="+- 0 626 204"/>
                              <a:gd name="T119" fmla="*/ 626 h 467"/>
                              <a:gd name="T120" fmla="+- 0 1534 1508"/>
                              <a:gd name="T121" fmla="*/ T120 w 574"/>
                              <a:gd name="T122" fmla="+- 0 621 204"/>
                              <a:gd name="T123" fmla="*/ 621 h 467"/>
                              <a:gd name="T124" fmla="+- 0 1539 1508"/>
                              <a:gd name="T125" fmla="*/ T124 w 574"/>
                              <a:gd name="T126" fmla="+- 0 620 204"/>
                              <a:gd name="T127" fmla="*/ 620 h 467"/>
                              <a:gd name="T128" fmla="+- 0 1534 1508"/>
                              <a:gd name="T129" fmla="*/ T128 w 574"/>
                              <a:gd name="T130" fmla="+- 0 619 204"/>
                              <a:gd name="T131" fmla="*/ 619 h 467"/>
                              <a:gd name="T132" fmla="+- 0 1529 1508"/>
                              <a:gd name="T133" fmla="*/ T132 w 574"/>
                              <a:gd name="T134" fmla="+- 0 613 204"/>
                              <a:gd name="T135" fmla="*/ 613 h 467"/>
                              <a:gd name="T136" fmla="+- 0 1527 1508"/>
                              <a:gd name="T137" fmla="*/ T136 w 574"/>
                              <a:gd name="T138" fmla="+- 0 611 204"/>
                              <a:gd name="T139" fmla="*/ 611 h 467"/>
                              <a:gd name="T140" fmla="+- 0 1527 1508"/>
                              <a:gd name="T141" fmla="*/ T140 w 574"/>
                              <a:gd name="T142" fmla="+- 0 608 204"/>
                              <a:gd name="T143" fmla="*/ 608 h 467"/>
                              <a:gd name="T144" fmla="+- 0 1517 1508"/>
                              <a:gd name="T145" fmla="*/ T144 w 574"/>
                              <a:gd name="T146" fmla="+- 0 204 204"/>
                              <a:gd name="T147" fmla="*/ 204 h 467"/>
                              <a:gd name="T148" fmla="+- 0 1541 1508"/>
                              <a:gd name="T149" fmla="*/ T148 w 574"/>
                              <a:gd name="T150" fmla="+- 0 620 204"/>
                              <a:gd name="T151" fmla="*/ 620 h 467"/>
                              <a:gd name="T152" fmla="+- 0 1542 1508"/>
                              <a:gd name="T153" fmla="*/ T152 w 574"/>
                              <a:gd name="T154" fmla="+- 0 620 204"/>
                              <a:gd name="T155" fmla="*/ 62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74" h="467">
                                <a:moveTo>
                                  <a:pt x="35" y="416"/>
                                </a:moveTo>
                                <a:lnTo>
                                  <a:pt x="36" y="417"/>
                                </a:lnTo>
                                <a:lnTo>
                                  <a:pt x="38" y="423"/>
                                </a:lnTo>
                                <a:lnTo>
                                  <a:pt x="36" y="426"/>
                                </a:lnTo>
                                <a:lnTo>
                                  <a:pt x="34" y="427"/>
                                </a:lnTo>
                                <a:lnTo>
                                  <a:pt x="33" y="427"/>
                                </a:lnTo>
                                <a:lnTo>
                                  <a:pt x="35" y="427"/>
                                </a:lnTo>
                                <a:lnTo>
                                  <a:pt x="341" y="464"/>
                                </a:lnTo>
                                <a:lnTo>
                                  <a:pt x="352" y="466"/>
                                </a:lnTo>
                                <a:lnTo>
                                  <a:pt x="366" y="466"/>
                                </a:lnTo>
                                <a:lnTo>
                                  <a:pt x="377" y="466"/>
                                </a:lnTo>
                                <a:lnTo>
                                  <a:pt x="390" y="464"/>
                                </a:lnTo>
                                <a:lnTo>
                                  <a:pt x="402" y="461"/>
                                </a:lnTo>
                                <a:lnTo>
                                  <a:pt x="415" y="455"/>
                                </a:lnTo>
                                <a:lnTo>
                                  <a:pt x="359" y="455"/>
                                </a:lnTo>
                                <a:lnTo>
                                  <a:pt x="353" y="455"/>
                                </a:lnTo>
                                <a:lnTo>
                                  <a:pt x="347" y="454"/>
                                </a:lnTo>
                                <a:lnTo>
                                  <a:pt x="344" y="454"/>
                                </a:lnTo>
                                <a:lnTo>
                                  <a:pt x="342" y="453"/>
                                </a:lnTo>
                                <a:lnTo>
                                  <a:pt x="36" y="416"/>
                                </a:lnTo>
                                <a:lnTo>
                                  <a:pt x="35" y="416"/>
                                </a:lnTo>
                                <a:close/>
                                <a:moveTo>
                                  <a:pt x="571" y="15"/>
                                </a:moveTo>
                                <a:lnTo>
                                  <a:pt x="568" y="15"/>
                                </a:lnTo>
                                <a:lnTo>
                                  <a:pt x="565" y="18"/>
                                </a:lnTo>
                                <a:lnTo>
                                  <a:pt x="553" y="352"/>
                                </a:lnTo>
                                <a:lnTo>
                                  <a:pt x="553" y="366"/>
                                </a:lnTo>
                                <a:lnTo>
                                  <a:pt x="550" y="374"/>
                                </a:lnTo>
                                <a:lnTo>
                                  <a:pt x="546" y="381"/>
                                </a:lnTo>
                                <a:lnTo>
                                  <a:pt x="545" y="382"/>
                                </a:lnTo>
                                <a:lnTo>
                                  <a:pt x="544" y="383"/>
                                </a:lnTo>
                                <a:lnTo>
                                  <a:pt x="543" y="384"/>
                                </a:lnTo>
                                <a:lnTo>
                                  <a:pt x="408" y="446"/>
                                </a:lnTo>
                                <a:lnTo>
                                  <a:pt x="399" y="450"/>
                                </a:lnTo>
                                <a:lnTo>
                                  <a:pt x="388" y="453"/>
                                </a:lnTo>
                                <a:lnTo>
                                  <a:pt x="377" y="455"/>
                                </a:lnTo>
                                <a:lnTo>
                                  <a:pt x="366" y="455"/>
                                </a:lnTo>
                                <a:lnTo>
                                  <a:pt x="415" y="455"/>
                                </a:lnTo>
                                <a:lnTo>
                                  <a:pt x="549" y="394"/>
                                </a:lnTo>
                                <a:lnTo>
                                  <a:pt x="549" y="393"/>
                                </a:lnTo>
                                <a:lnTo>
                                  <a:pt x="552" y="391"/>
                                </a:lnTo>
                                <a:lnTo>
                                  <a:pt x="557" y="384"/>
                                </a:lnTo>
                                <a:lnTo>
                                  <a:pt x="562" y="371"/>
                                </a:lnTo>
                                <a:lnTo>
                                  <a:pt x="564" y="352"/>
                                </a:lnTo>
                                <a:lnTo>
                                  <a:pt x="568" y="231"/>
                                </a:lnTo>
                                <a:lnTo>
                                  <a:pt x="574" y="16"/>
                                </a:lnTo>
                                <a:lnTo>
                                  <a:pt x="573" y="16"/>
                                </a:lnTo>
                                <a:lnTo>
                                  <a:pt x="572" y="15"/>
                                </a:lnTo>
                                <a:lnTo>
                                  <a:pt x="571" y="15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8" y="404"/>
                                </a:lnTo>
                                <a:lnTo>
                                  <a:pt x="8" y="410"/>
                                </a:lnTo>
                                <a:lnTo>
                                  <a:pt x="14" y="418"/>
                                </a:lnTo>
                                <a:lnTo>
                                  <a:pt x="17" y="421"/>
                                </a:lnTo>
                                <a:lnTo>
                                  <a:pt x="21" y="423"/>
                                </a:lnTo>
                                <a:lnTo>
                                  <a:pt x="21" y="422"/>
                                </a:lnTo>
                                <a:lnTo>
                                  <a:pt x="22" y="421"/>
                                </a:lnTo>
                                <a:lnTo>
                                  <a:pt x="26" y="417"/>
                                </a:lnTo>
                                <a:lnTo>
                                  <a:pt x="31" y="416"/>
                                </a:lnTo>
                                <a:lnTo>
                                  <a:pt x="33" y="416"/>
                                </a:lnTo>
                                <a:lnTo>
                                  <a:pt x="26" y="415"/>
                                </a:lnTo>
                                <a:lnTo>
                                  <a:pt x="23" y="412"/>
                                </a:lnTo>
                                <a:lnTo>
                                  <a:pt x="21" y="409"/>
                                </a:lnTo>
                                <a:lnTo>
                                  <a:pt x="20" y="408"/>
                                </a:lnTo>
                                <a:lnTo>
                                  <a:pt x="19" y="407"/>
                                </a:lnTo>
                                <a:lnTo>
                                  <a:pt x="19" y="405"/>
                                </a:lnTo>
                                <a:lnTo>
                                  <a:pt x="19" y="40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416"/>
                                </a:moveTo>
                                <a:lnTo>
                                  <a:pt x="33" y="416"/>
                                </a:lnTo>
                                <a:lnTo>
                                  <a:pt x="35" y="416"/>
                                </a:lnTo>
                                <a:lnTo>
                                  <a:pt x="34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AutoShape 1552"/>
                        <wps:cNvSpPr>
                          <a:spLocks/>
                        </wps:cNvSpPr>
                        <wps:spPr bwMode="auto">
                          <a:xfrm>
                            <a:off x="2064" y="221"/>
                            <a:ext cx="47" cy="508"/>
                          </a:xfrm>
                          <a:custGeom>
                            <a:avLst/>
                            <a:gdLst>
                              <a:gd name="T0" fmla="+- 0 2082 2065"/>
                              <a:gd name="T1" fmla="*/ T0 w 47"/>
                              <a:gd name="T2" fmla="+- 0 718 221"/>
                              <a:gd name="T3" fmla="*/ 718 h 508"/>
                              <a:gd name="T4" fmla="+- 0 2070 2065"/>
                              <a:gd name="T5" fmla="*/ T4 w 47"/>
                              <a:gd name="T6" fmla="+- 0 718 221"/>
                              <a:gd name="T7" fmla="*/ 718 h 508"/>
                              <a:gd name="T8" fmla="+- 0 2071 2065"/>
                              <a:gd name="T9" fmla="*/ T8 w 47"/>
                              <a:gd name="T10" fmla="+- 0 719 221"/>
                              <a:gd name="T11" fmla="*/ 719 h 508"/>
                              <a:gd name="T12" fmla="+- 0 2074 2065"/>
                              <a:gd name="T13" fmla="*/ T12 w 47"/>
                              <a:gd name="T14" fmla="+- 0 724 221"/>
                              <a:gd name="T15" fmla="*/ 724 h 508"/>
                              <a:gd name="T16" fmla="+- 0 2073 2065"/>
                              <a:gd name="T17" fmla="*/ T16 w 47"/>
                              <a:gd name="T18" fmla="+- 0 727 221"/>
                              <a:gd name="T19" fmla="*/ 727 h 508"/>
                              <a:gd name="T20" fmla="+- 0 2070 2065"/>
                              <a:gd name="T21" fmla="*/ T20 w 47"/>
                              <a:gd name="T22" fmla="+- 0 728 221"/>
                              <a:gd name="T23" fmla="*/ 728 h 508"/>
                              <a:gd name="T24" fmla="+- 0 2071 2065"/>
                              <a:gd name="T25" fmla="*/ T24 w 47"/>
                              <a:gd name="T26" fmla="+- 0 728 221"/>
                              <a:gd name="T27" fmla="*/ 728 h 508"/>
                              <a:gd name="T28" fmla="+- 0 2076 2065"/>
                              <a:gd name="T29" fmla="*/ T28 w 47"/>
                              <a:gd name="T30" fmla="+- 0 725 221"/>
                              <a:gd name="T31" fmla="*/ 725 h 508"/>
                              <a:gd name="T32" fmla="+- 0 2082 2065"/>
                              <a:gd name="T33" fmla="*/ T32 w 47"/>
                              <a:gd name="T34" fmla="+- 0 718 221"/>
                              <a:gd name="T35" fmla="*/ 718 h 508"/>
                              <a:gd name="T36" fmla="+- 0 2106 2065"/>
                              <a:gd name="T37" fmla="*/ T36 w 47"/>
                              <a:gd name="T38" fmla="+- 0 221 221"/>
                              <a:gd name="T39" fmla="*/ 221 h 508"/>
                              <a:gd name="T40" fmla="+- 0 2103 2065"/>
                              <a:gd name="T41" fmla="*/ T40 w 47"/>
                              <a:gd name="T42" fmla="+- 0 221 221"/>
                              <a:gd name="T43" fmla="*/ 221 h 508"/>
                              <a:gd name="T44" fmla="+- 0 2100 2065"/>
                              <a:gd name="T45" fmla="*/ T44 w 47"/>
                              <a:gd name="T46" fmla="+- 0 224 221"/>
                              <a:gd name="T47" fmla="*/ 224 h 508"/>
                              <a:gd name="T48" fmla="+- 0 2082 2065"/>
                              <a:gd name="T49" fmla="*/ T48 w 47"/>
                              <a:gd name="T50" fmla="+- 0 688 221"/>
                              <a:gd name="T51" fmla="*/ 688 h 508"/>
                              <a:gd name="T52" fmla="+- 0 2082 2065"/>
                              <a:gd name="T53" fmla="*/ T52 w 47"/>
                              <a:gd name="T54" fmla="+- 0 699 221"/>
                              <a:gd name="T55" fmla="*/ 699 h 508"/>
                              <a:gd name="T56" fmla="+- 0 2077 2065"/>
                              <a:gd name="T57" fmla="*/ T56 w 47"/>
                              <a:gd name="T58" fmla="+- 0 707 221"/>
                              <a:gd name="T59" fmla="*/ 707 h 508"/>
                              <a:gd name="T60" fmla="+- 0 2071 2065"/>
                              <a:gd name="T61" fmla="*/ T60 w 47"/>
                              <a:gd name="T62" fmla="+- 0 714 221"/>
                              <a:gd name="T63" fmla="*/ 714 h 508"/>
                              <a:gd name="T64" fmla="+- 0 2069 2065"/>
                              <a:gd name="T65" fmla="*/ T64 w 47"/>
                              <a:gd name="T66" fmla="+- 0 716 221"/>
                              <a:gd name="T67" fmla="*/ 716 h 508"/>
                              <a:gd name="T68" fmla="+- 0 2067 2065"/>
                              <a:gd name="T69" fmla="*/ T68 w 47"/>
                              <a:gd name="T70" fmla="+- 0 717 221"/>
                              <a:gd name="T71" fmla="*/ 717 h 508"/>
                              <a:gd name="T72" fmla="+- 0 2065 2065"/>
                              <a:gd name="T73" fmla="*/ T72 w 47"/>
                              <a:gd name="T74" fmla="+- 0 719 221"/>
                              <a:gd name="T75" fmla="*/ 719 h 508"/>
                              <a:gd name="T76" fmla="+- 0 2066 2065"/>
                              <a:gd name="T77" fmla="*/ T76 w 47"/>
                              <a:gd name="T78" fmla="+- 0 718 221"/>
                              <a:gd name="T79" fmla="*/ 718 h 508"/>
                              <a:gd name="T80" fmla="+- 0 2067 2065"/>
                              <a:gd name="T81" fmla="*/ T80 w 47"/>
                              <a:gd name="T82" fmla="+- 0 718 221"/>
                              <a:gd name="T83" fmla="*/ 718 h 508"/>
                              <a:gd name="T84" fmla="+- 0 2082 2065"/>
                              <a:gd name="T85" fmla="*/ T84 w 47"/>
                              <a:gd name="T86" fmla="+- 0 718 221"/>
                              <a:gd name="T87" fmla="*/ 718 h 508"/>
                              <a:gd name="T88" fmla="+- 0 2087 2065"/>
                              <a:gd name="T89" fmla="*/ T88 w 47"/>
                              <a:gd name="T90" fmla="+- 0 712 221"/>
                              <a:gd name="T91" fmla="*/ 712 h 508"/>
                              <a:gd name="T92" fmla="+- 0 2093 2065"/>
                              <a:gd name="T93" fmla="*/ T92 w 47"/>
                              <a:gd name="T94" fmla="+- 0 702 221"/>
                              <a:gd name="T95" fmla="*/ 702 h 508"/>
                              <a:gd name="T96" fmla="+- 0 2094 2065"/>
                              <a:gd name="T97" fmla="*/ T96 w 47"/>
                              <a:gd name="T98" fmla="+- 0 687 221"/>
                              <a:gd name="T99" fmla="*/ 687 h 508"/>
                              <a:gd name="T100" fmla="+- 0 2111 2065"/>
                              <a:gd name="T101" fmla="*/ T100 w 47"/>
                              <a:gd name="T102" fmla="+- 0 224 221"/>
                              <a:gd name="T103" fmla="*/ 224 h 508"/>
                              <a:gd name="T104" fmla="+- 0 2109 2065"/>
                              <a:gd name="T105" fmla="*/ T104 w 47"/>
                              <a:gd name="T106" fmla="+- 0 222 221"/>
                              <a:gd name="T107" fmla="*/ 222 h 508"/>
                              <a:gd name="T108" fmla="+- 0 2106 2065"/>
                              <a:gd name="T109" fmla="*/ T108 w 47"/>
                              <a:gd name="T110" fmla="+- 0 221 221"/>
                              <a:gd name="T111" fmla="*/ 22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7" h="508">
                                <a:moveTo>
                                  <a:pt x="17" y="497"/>
                                </a:moveTo>
                                <a:lnTo>
                                  <a:pt x="5" y="497"/>
                                </a:lnTo>
                                <a:lnTo>
                                  <a:pt x="6" y="498"/>
                                </a:lnTo>
                                <a:lnTo>
                                  <a:pt x="9" y="503"/>
                                </a:lnTo>
                                <a:lnTo>
                                  <a:pt x="8" y="506"/>
                                </a:lnTo>
                                <a:lnTo>
                                  <a:pt x="5" y="507"/>
                                </a:lnTo>
                                <a:lnTo>
                                  <a:pt x="6" y="507"/>
                                </a:lnTo>
                                <a:lnTo>
                                  <a:pt x="11" y="504"/>
                                </a:lnTo>
                                <a:lnTo>
                                  <a:pt x="17" y="497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3"/>
                                </a:lnTo>
                                <a:lnTo>
                                  <a:pt x="17" y="467"/>
                                </a:lnTo>
                                <a:lnTo>
                                  <a:pt x="17" y="478"/>
                                </a:lnTo>
                                <a:lnTo>
                                  <a:pt x="12" y="486"/>
                                </a:lnTo>
                                <a:lnTo>
                                  <a:pt x="6" y="493"/>
                                </a:lnTo>
                                <a:lnTo>
                                  <a:pt x="4" y="495"/>
                                </a:lnTo>
                                <a:lnTo>
                                  <a:pt x="2" y="496"/>
                                </a:lnTo>
                                <a:lnTo>
                                  <a:pt x="0" y="498"/>
                                </a:lnTo>
                                <a:lnTo>
                                  <a:pt x="1" y="497"/>
                                </a:lnTo>
                                <a:lnTo>
                                  <a:pt x="2" y="497"/>
                                </a:lnTo>
                                <a:lnTo>
                                  <a:pt x="17" y="497"/>
                                </a:lnTo>
                                <a:lnTo>
                                  <a:pt x="22" y="491"/>
                                </a:lnTo>
                                <a:lnTo>
                                  <a:pt x="28" y="481"/>
                                </a:lnTo>
                                <a:lnTo>
                                  <a:pt x="29" y="466"/>
                                </a:lnTo>
                                <a:lnTo>
                                  <a:pt x="46" y="3"/>
                                </a:lnTo>
                                <a:lnTo>
                                  <a:pt x="44" y="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AutoShape 1553"/>
                        <wps:cNvSpPr>
                          <a:spLocks/>
                        </wps:cNvSpPr>
                        <wps:spPr bwMode="auto">
                          <a:xfrm>
                            <a:off x="1524" y="627"/>
                            <a:ext cx="19" cy="122"/>
                          </a:xfrm>
                          <a:custGeom>
                            <a:avLst/>
                            <a:gdLst>
                              <a:gd name="T0" fmla="+- 0 1529 1524"/>
                              <a:gd name="T1" fmla="*/ T0 w 19"/>
                              <a:gd name="T2" fmla="+- 0 627 627"/>
                              <a:gd name="T3" fmla="*/ 627 h 122"/>
                              <a:gd name="T4" fmla="+- 0 1526 1524"/>
                              <a:gd name="T5" fmla="*/ T4 w 19"/>
                              <a:gd name="T6" fmla="+- 0 631 627"/>
                              <a:gd name="T7" fmla="*/ 631 h 122"/>
                              <a:gd name="T8" fmla="+- 0 1524 1524"/>
                              <a:gd name="T9" fmla="*/ T8 w 19"/>
                              <a:gd name="T10" fmla="+- 0 636 627"/>
                              <a:gd name="T11" fmla="*/ 636 h 122"/>
                              <a:gd name="T12" fmla="+- 0 1525 1524"/>
                              <a:gd name="T13" fmla="*/ T12 w 19"/>
                              <a:gd name="T14" fmla="+- 0 645 627"/>
                              <a:gd name="T15" fmla="*/ 645 h 122"/>
                              <a:gd name="T16" fmla="+- 0 1531 1524"/>
                              <a:gd name="T17" fmla="*/ T16 w 19"/>
                              <a:gd name="T18" fmla="+- 0 749 627"/>
                              <a:gd name="T19" fmla="*/ 749 h 122"/>
                              <a:gd name="T20" fmla="+- 0 1532 1524"/>
                              <a:gd name="T21" fmla="*/ T20 w 19"/>
                              <a:gd name="T22" fmla="+- 0 745 627"/>
                              <a:gd name="T23" fmla="*/ 745 h 122"/>
                              <a:gd name="T24" fmla="+- 0 1534 1524"/>
                              <a:gd name="T25" fmla="*/ T24 w 19"/>
                              <a:gd name="T26" fmla="+- 0 743 627"/>
                              <a:gd name="T27" fmla="*/ 743 h 122"/>
                              <a:gd name="T28" fmla="+- 0 1542 1524"/>
                              <a:gd name="T29" fmla="*/ T28 w 19"/>
                              <a:gd name="T30" fmla="+- 0 743 627"/>
                              <a:gd name="T31" fmla="*/ 743 h 122"/>
                              <a:gd name="T32" fmla="+- 0 1536 1524"/>
                              <a:gd name="T33" fmla="*/ T32 w 19"/>
                              <a:gd name="T34" fmla="+- 0 650 627"/>
                              <a:gd name="T35" fmla="*/ 650 h 122"/>
                              <a:gd name="T36" fmla="+- 0 1535 1524"/>
                              <a:gd name="T37" fmla="*/ T36 w 19"/>
                              <a:gd name="T38" fmla="+- 0 650 627"/>
                              <a:gd name="T39" fmla="*/ 650 h 122"/>
                              <a:gd name="T40" fmla="+- 0 1532 1524"/>
                              <a:gd name="T41" fmla="*/ T40 w 19"/>
                              <a:gd name="T42" fmla="+- 0 649 627"/>
                              <a:gd name="T43" fmla="*/ 649 h 122"/>
                              <a:gd name="T44" fmla="+- 0 1531 1524"/>
                              <a:gd name="T45" fmla="*/ T44 w 19"/>
                              <a:gd name="T46" fmla="+- 0 645 627"/>
                              <a:gd name="T47" fmla="*/ 645 h 122"/>
                              <a:gd name="T48" fmla="+- 0 1532 1524"/>
                              <a:gd name="T49" fmla="*/ T48 w 19"/>
                              <a:gd name="T50" fmla="+- 0 641 627"/>
                              <a:gd name="T51" fmla="*/ 641 h 122"/>
                              <a:gd name="T52" fmla="+- 0 1534 1524"/>
                              <a:gd name="T53" fmla="*/ T52 w 19"/>
                              <a:gd name="T54" fmla="+- 0 640 627"/>
                              <a:gd name="T55" fmla="*/ 640 h 122"/>
                              <a:gd name="T56" fmla="+- 0 1536 1524"/>
                              <a:gd name="T57" fmla="*/ T56 w 19"/>
                              <a:gd name="T58" fmla="+- 0 639 627"/>
                              <a:gd name="T59" fmla="*/ 639 h 122"/>
                              <a:gd name="T60" fmla="+- 0 1536 1524"/>
                              <a:gd name="T61" fmla="*/ T60 w 19"/>
                              <a:gd name="T62" fmla="+- 0 636 627"/>
                              <a:gd name="T63" fmla="*/ 636 h 122"/>
                              <a:gd name="T64" fmla="+- 0 1538 1524"/>
                              <a:gd name="T65" fmla="*/ T64 w 19"/>
                              <a:gd name="T66" fmla="+- 0 634 627"/>
                              <a:gd name="T67" fmla="*/ 634 h 122"/>
                              <a:gd name="T68" fmla="+- 0 1539 1524"/>
                              <a:gd name="T69" fmla="*/ T68 w 19"/>
                              <a:gd name="T70" fmla="+- 0 632 627"/>
                              <a:gd name="T71" fmla="*/ 632 h 122"/>
                              <a:gd name="T72" fmla="+- 0 1541 1524"/>
                              <a:gd name="T73" fmla="*/ T72 w 19"/>
                              <a:gd name="T74" fmla="+- 0 631 627"/>
                              <a:gd name="T75" fmla="*/ 631 h 122"/>
                              <a:gd name="T76" fmla="+- 0 1536 1524"/>
                              <a:gd name="T77" fmla="*/ T76 w 19"/>
                              <a:gd name="T78" fmla="+- 0 630 627"/>
                              <a:gd name="T79" fmla="*/ 630 h 122"/>
                              <a:gd name="T80" fmla="+- 0 1532 1524"/>
                              <a:gd name="T81" fmla="*/ T80 w 19"/>
                              <a:gd name="T82" fmla="+- 0 629 627"/>
                              <a:gd name="T83" fmla="*/ 629 h 122"/>
                              <a:gd name="T84" fmla="+- 0 1529 1524"/>
                              <a:gd name="T85" fmla="*/ T84 w 19"/>
                              <a:gd name="T86" fmla="+- 0 627 627"/>
                              <a:gd name="T87" fmla="*/ 627 h 122"/>
                              <a:gd name="T88" fmla="+- 0 1542 1524"/>
                              <a:gd name="T89" fmla="*/ T88 w 19"/>
                              <a:gd name="T90" fmla="+- 0 743 627"/>
                              <a:gd name="T91" fmla="*/ 743 h 122"/>
                              <a:gd name="T92" fmla="+- 0 1537 1524"/>
                              <a:gd name="T93" fmla="*/ T92 w 19"/>
                              <a:gd name="T94" fmla="+- 0 743 627"/>
                              <a:gd name="T95" fmla="*/ 743 h 122"/>
                              <a:gd name="T96" fmla="+- 0 1540 1524"/>
                              <a:gd name="T97" fmla="*/ T96 w 19"/>
                              <a:gd name="T98" fmla="+- 0 743 627"/>
                              <a:gd name="T99" fmla="*/ 743 h 122"/>
                              <a:gd name="T100" fmla="+- 0 1542 1524"/>
                              <a:gd name="T101" fmla="*/ T100 w 19"/>
                              <a:gd name="T102" fmla="+- 0 745 627"/>
                              <a:gd name="T103" fmla="*/ 745 h 122"/>
                              <a:gd name="T104" fmla="+- 0 1542 1524"/>
                              <a:gd name="T105" fmla="*/ T104 w 19"/>
                              <a:gd name="T106" fmla="+- 0 748 627"/>
                              <a:gd name="T107" fmla="*/ 748 h 122"/>
                              <a:gd name="T108" fmla="+- 0 1542 1524"/>
                              <a:gd name="T109" fmla="*/ T108 w 19"/>
                              <a:gd name="T110" fmla="+- 0 743 627"/>
                              <a:gd name="T111" fmla="*/ 74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9" h="122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9"/>
                                </a:lnTo>
                                <a:lnTo>
                                  <a:pt x="1" y="18"/>
                                </a:lnTo>
                                <a:lnTo>
                                  <a:pt x="7" y="122"/>
                                </a:lnTo>
                                <a:lnTo>
                                  <a:pt x="8" y="118"/>
                                </a:lnTo>
                                <a:lnTo>
                                  <a:pt x="10" y="116"/>
                                </a:lnTo>
                                <a:lnTo>
                                  <a:pt x="18" y="116"/>
                                </a:lnTo>
                                <a:lnTo>
                                  <a:pt x="12" y="23"/>
                                </a:lnTo>
                                <a:lnTo>
                                  <a:pt x="11" y="23"/>
                                </a:lnTo>
                                <a:lnTo>
                                  <a:pt x="8" y="22"/>
                                </a:lnTo>
                                <a:lnTo>
                                  <a:pt x="7" y="18"/>
                                </a:lnTo>
                                <a:lnTo>
                                  <a:pt x="8" y="14"/>
                                </a:lnTo>
                                <a:lnTo>
                                  <a:pt x="10" y="13"/>
                                </a:lnTo>
                                <a:lnTo>
                                  <a:pt x="12" y="12"/>
                                </a:lnTo>
                                <a:lnTo>
                                  <a:pt x="12" y="9"/>
                                </a:lnTo>
                                <a:lnTo>
                                  <a:pt x="14" y="7"/>
                                </a:lnTo>
                                <a:lnTo>
                                  <a:pt x="15" y="5"/>
                                </a:lnTo>
                                <a:lnTo>
                                  <a:pt x="17" y="4"/>
                                </a:lnTo>
                                <a:lnTo>
                                  <a:pt x="12" y="3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" y="116"/>
                                </a:moveTo>
                                <a:lnTo>
                                  <a:pt x="13" y="116"/>
                                </a:lnTo>
                                <a:lnTo>
                                  <a:pt x="16" y="116"/>
                                </a:lnTo>
                                <a:lnTo>
                                  <a:pt x="18" y="118"/>
                                </a:lnTo>
                                <a:lnTo>
                                  <a:pt x="18" y="121"/>
                                </a:lnTo>
                                <a:lnTo>
                                  <a:pt x="18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Freeform 1554"/>
                        <wps:cNvSpPr>
                          <a:spLocks/>
                        </wps:cNvSpPr>
                        <wps:spPr bwMode="auto">
                          <a:xfrm>
                            <a:off x="1528" y="619"/>
                            <a:ext cx="18" cy="12"/>
                          </a:xfrm>
                          <a:custGeom>
                            <a:avLst/>
                            <a:gdLst>
                              <a:gd name="T0" fmla="+- 0 1542 1529"/>
                              <a:gd name="T1" fmla="*/ T0 w 18"/>
                              <a:gd name="T2" fmla="+- 0 620 620"/>
                              <a:gd name="T3" fmla="*/ 620 h 12"/>
                              <a:gd name="T4" fmla="+- 0 1539 1529"/>
                              <a:gd name="T5" fmla="*/ T4 w 18"/>
                              <a:gd name="T6" fmla="+- 0 620 620"/>
                              <a:gd name="T7" fmla="*/ 620 h 12"/>
                              <a:gd name="T8" fmla="+- 0 1539 1529"/>
                              <a:gd name="T9" fmla="*/ T8 w 18"/>
                              <a:gd name="T10" fmla="+- 0 620 620"/>
                              <a:gd name="T11" fmla="*/ 620 h 12"/>
                              <a:gd name="T12" fmla="+- 0 1534 1529"/>
                              <a:gd name="T13" fmla="*/ T12 w 18"/>
                              <a:gd name="T14" fmla="+- 0 621 620"/>
                              <a:gd name="T15" fmla="*/ 621 h 12"/>
                              <a:gd name="T16" fmla="+- 0 1530 1529"/>
                              <a:gd name="T17" fmla="*/ T16 w 18"/>
                              <a:gd name="T18" fmla="+- 0 625 620"/>
                              <a:gd name="T19" fmla="*/ 625 h 12"/>
                              <a:gd name="T20" fmla="+- 0 1529 1529"/>
                              <a:gd name="T21" fmla="*/ T20 w 18"/>
                              <a:gd name="T22" fmla="+- 0 626 620"/>
                              <a:gd name="T23" fmla="*/ 626 h 12"/>
                              <a:gd name="T24" fmla="+- 0 1529 1529"/>
                              <a:gd name="T25" fmla="*/ T24 w 18"/>
                              <a:gd name="T26" fmla="+- 0 627 620"/>
                              <a:gd name="T27" fmla="*/ 627 h 12"/>
                              <a:gd name="T28" fmla="+- 0 1532 1529"/>
                              <a:gd name="T29" fmla="*/ T28 w 18"/>
                              <a:gd name="T30" fmla="+- 0 629 620"/>
                              <a:gd name="T31" fmla="*/ 629 h 12"/>
                              <a:gd name="T32" fmla="+- 0 1536 1529"/>
                              <a:gd name="T33" fmla="*/ T32 w 18"/>
                              <a:gd name="T34" fmla="+- 0 630 620"/>
                              <a:gd name="T35" fmla="*/ 630 h 12"/>
                              <a:gd name="T36" fmla="+- 0 1541 1529"/>
                              <a:gd name="T37" fmla="*/ T36 w 18"/>
                              <a:gd name="T38" fmla="+- 0 631 620"/>
                              <a:gd name="T39" fmla="*/ 631 h 12"/>
                              <a:gd name="T40" fmla="+- 0 1542 1529"/>
                              <a:gd name="T41" fmla="*/ T40 w 18"/>
                              <a:gd name="T42" fmla="+- 0 631 620"/>
                              <a:gd name="T43" fmla="*/ 631 h 12"/>
                              <a:gd name="T44" fmla="+- 0 1544 1529"/>
                              <a:gd name="T45" fmla="*/ T44 w 18"/>
                              <a:gd name="T46" fmla="+- 0 630 620"/>
                              <a:gd name="T47" fmla="*/ 630 h 12"/>
                              <a:gd name="T48" fmla="+- 0 1546 1529"/>
                              <a:gd name="T49" fmla="*/ T48 w 18"/>
                              <a:gd name="T50" fmla="+- 0 627 620"/>
                              <a:gd name="T51" fmla="*/ 627 h 12"/>
                              <a:gd name="T52" fmla="+- 0 1544 1529"/>
                              <a:gd name="T53" fmla="*/ T52 w 18"/>
                              <a:gd name="T54" fmla="+- 0 621 620"/>
                              <a:gd name="T55" fmla="*/ 621 h 12"/>
                              <a:gd name="T56" fmla="+- 0 1542 1529"/>
                              <a:gd name="T57" fmla="*/ T56 w 18"/>
                              <a:gd name="T58" fmla="+- 0 620 620"/>
                              <a:gd name="T59" fmla="*/ 6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" h="12">
                                <a:moveTo>
                                  <a:pt x="13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9"/>
                                </a:lnTo>
                                <a:lnTo>
                                  <a:pt x="7" y="10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5" y="10"/>
                                </a:lnTo>
                                <a:lnTo>
                                  <a:pt x="17" y="7"/>
                                </a:lnTo>
                                <a:lnTo>
                                  <a:pt x="15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AutoShape 1555"/>
                        <wps:cNvSpPr>
                          <a:spLocks/>
                        </wps:cNvSpPr>
                        <wps:spPr bwMode="auto">
                          <a:xfrm>
                            <a:off x="1531" y="718"/>
                            <a:ext cx="540" cy="99"/>
                          </a:xfrm>
                          <a:custGeom>
                            <a:avLst/>
                            <a:gdLst>
                              <a:gd name="T0" fmla="+- 0 1862 1531"/>
                              <a:gd name="T1" fmla="*/ T0 w 540"/>
                              <a:gd name="T2" fmla="+- 0 804 719"/>
                              <a:gd name="T3" fmla="*/ 804 h 99"/>
                              <a:gd name="T4" fmla="+- 0 1865 1531"/>
                              <a:gd name="T5" fmla="*/ T4 w 540"/>
                              <a:gd name="T6" fmla="+- 0 816 719"/>
                              <a:gd name="T7" fmla="*/ 816 h 99"/>
                              <a:gd name="T8" fmla="+- 0 1876 1531"/>
                              <a:gd name="T9" fmla="*/ T8 w 540"/>
                              <a:gd name="T10" fmla="+- 0 817 719"/>
                              <a:gd name="T11" fmla="*/ 817 h 99"/>
                              <a:gd name="T12" fmla="+- 0 1907 1531"/>
                              <a:gd name="T13" fmla="*/ T12 w 540"/>
                              <a:gd name="T14" fmla="+- 0 806 719"/>
                              <a:gd name="T15" fmla="*/ 806 h 99"/>
                              <a:gd name="T16" fmla="+- 0 1874 1531"/>
                              <a:gd name="T17" fmla="*/ T16 w 540"/>
                              <a:gd name="T18" fmla="+- 0 806 719"/>
                              <a:gd name="T19" fmla="*/ 806 h 99"/>
                              <a:gd name="T20" fmla="+- 0 1865 1531"/>
                              <a:gd name="T21" fmla="*/ T20 w 540"/>
                              <a:gd name="T22" fmla="+- 0 805 719"/>
                              <a:gd name="T23" fmla="*/ 805 h 99"/>
                              <a:gd name="T24" fmla="+- 0 1836 1531"/>
                              <a:gd name="T25" fmla="*/ T24 w 540"/>
                              <a:gd name="T26" fmla="+- 0 801 719"/>
                              <a:gd name="T27" fmla="*/ 801 h 99"/>
                              <a:gd name="T28" fmla="+- 0 1834 1531"/>
                              <a:gd name="T29" fmla="*/ T28 w 540"/>
                              <a:gd name="T30" fmla="+- 0 801 719"/>
                              <a:gd name="T31" fmla="*/ 801 h 99"/>
                              <a:gd name="T32" fmla="+- 0 1839 1531"/>
                              <a:gd name="T33" fmla="*/ T32 w 540"/>
                              <a:gd name="T34" fmla="+- 0 803 719"/>
                              <a:gd name="T35" fmla="*/ 803 h 99"/>
                              <a:gd name="T36" fmla="+- 0 1839 1531"/>
                              <a:gd name="T37" fmla="*/ T36 w 540"/>
                              <a:gd name="T38" fmla="+- 0 809 719"/>
                              <a:gd name="T39" fmla="*/ 809 h 99"/>
                              <a:gd name="T40" fmla="+- 0 1853 1531"/>
                              <a:gd name="T41" fmla="*/ T40 w 540"/>
                              <a:gd name="T42" fmla="+- 0 814 719"/>
                              <a:gd name="T43" fmla="*/ 814 h 99"/>
                              <a:gd name="T44" fmla="+- 0 1856 1531"/>
                              <a:gd name="T45" fmla="*/ T44 w 540"/>
                              <a:gd name="T46" fmla="+- 0 805 719"/>
                              <a:gd name="T47" fmla="*/ 805 h 99"/>
                              <a:gd name="T48" fmla="+- 0 1862 1531"/>
                              <a:gd name="T49" fmla="*/ T48 w 540"/>
                              <a:gd name="T50" fmla="+- 0 804 719"/>
                              <a:gd name="T51" fmla="*/ 804 h 99"/>
                              <a:gd name="T52" fmla="+- 0 1918 1531"/>
                              <a:gd name="T53" fmla="*/ T52 w 540"/>
                              <a:gd name="T54" fmla="+- 0 811 719"/>
                              <a:gd name="T55" fmla="*/ 811 h 99"/>
                              <a:gd name="T56" fmla="+- 0 1917 1531"/>
                              <a:gd name="T57" fmla="*/ T56 w 540"/>
                              <a:gd name="T58" fmla="+- 0 813 719"/>
                              <a:gd name="T59" fmla="*/ 813 h 99"/>
                              <a:gd name="T60" fmla="+- 0 1917 1531"/>
                              <a:gd name="T61" fmla="*/ T60 w 540"/>
                              <a:gd name="T62" fmla="+- 0 814 719"/>
                              <a:gd name="T63" fmla="*/ 814 h 99"/>
                              <a:gd name="T64" fmla="+- 0 1918 1531"/>
                              <a:gd name="T65" fmla="*/ T64 w 540"/>
                              <a:gd name="T66" fmla="+- 0 811 719"/>
                              <a:gd name="T67" fmla="*/ 811 h 99"/>
                              <a:gd name="T68" fmla="+- 0 1674 1531"/>
                              <a:gd name="T69" fmla="*/ T68 w 540"/>
                              <a:gd name="T70" fmla="+- 0 777 719"/>
                              <a:gd name="T71" fmla="*/ 777 h 99"/>
                              <a:gd name="T72" fmla="+- 0 1677 1531"/>
                              <a:gd name="T73" fmla="*/ T72 w 540"/>
                              <a:gd name="T74" fmla="+- 0 789 719"/>
                              <a:gd name="T75" fmla="*/ 789 h 99"/>
                              <a:gd name="T76" fmla="+- 0 1828 1531"/>
                              <a:gd name="T77" fmla="*/ T76 w 540"/>
                              <a:gd name="T78" fmla="+- 0 807 719"/>
                              <a:gd name="T79" fmla="*/ 807 h 99"/>
                              <a:gd name="T80" fmla="+- 0 1830 1531"/>
                              <a:gd name="T81" fmla="*/ T80 w 540"/>
                              <a:gd name="T82" fmla="+- 0 801 719"/>
                              <a:gd name="T83" fmla="*/ 801 h 99"/>
                              <a:gd name="T84" fmla="+- 0 1674 1531"/>
                              <a:gd name="T85" fmla="*/ T84 w 540"/>
                              <a:gd name="T86" fmla="+- 0 777 719"/>
                              <a:gd name="T87" fmla="*/ 777 h 99"/>
                              <a:gd name="T88" fmla="+- 0 1921 1531"/>
                              <a:gd name="T89" fmla="*/ T88 w 540"/>
                              <a:gd name="T90" fmla="+- 0 804 719"/>
                              <a:gd name="T91" fmla="*/ 804 h 99"/>
                              <a:gd name="T92" fmla="+- 0 1927 1531"/>
                              <a:gd name="T93" fmla="*/ T92 w 540"/>
                              <a:gd name="T94" fmla="+- 0 804 719"/>
                              <a:gd name="T95" fmla="*/ 804 h 99"/>
                              <a:gd name="T96" fmla="+- 0 1929 1531"/>
                              <a:gd name="T97" fmla="*/ T96 w 540"/>
                              <a:gd name="T98" fmla="+- 0 807 719"/>
                              <a:gd name="T99" fmla="*/ 807 h 99"/>
                              <a:gd name="T100" fmla="+- 0 1931 1531"/>
                              <a:gd name="T101" fmla="*/ T100 w 540"/>
                              <a:gd name="T102" fmla="+- 0 808 719"/>
                              <a:gd name="T103" fmla="*/ 808 h 99"/>
                              <a:gd name="T104" fmla="+- 0 1934 1531"/>
                              <a:gd name="T105" fmla="*/ T104 w 540"/>
                              <a:gd name="T106" fmla="+- 0 806 719"/>
                              <a:gd name="T107" fmla="*/ 806 h 99"/>
                              <a:gd name="T108" fmla="+- 0 1939 1531"/>
                              <a:gd name="T109" fmla="*/ T108 w 540"/>
                              <a:gd name="T110" fmla="+- 0 803 719"/>
                              <a:gd name="T111" fmla="*/ 803 h 99"/>
                              <a:gd name="T112" fmla="+- 0 1917 1531"/>
                              <a:gd name="T113" fmla="*/ T112 w 540"/>
                              <a:gd name="T114" fmla="+- 0 804 719"/>
                              <a:gd name="T115" fmla="*/ 804 h 99"/>
                              <a:gd name="T116" fmla="+- 0 1918 1531"/>
                              <a:gd name="T117" fmla="*/ T116 w 540"/>
                              <a:gd name="T118" fmla="+- 0 807 719"/>
                              <a:gd name="T119" fmla="*/ 807 h 99"/>
                              <a:gd name="T120" fmla="+- 0 1919 1531"/>
                              <a:gd name="T121" fmla="*/ T120 w 540"/>
                              <a:gd name="T122" fmla="+- 0 806 719"/>
                              <a:gd name="T123" fmla="*/ 806 h 99"/>
                              <a:gd name="T124" fmla="+- 0 1938 1531"/>
                              <a:gd name="T125" fmla="*/ T124 w 540"/>
                              <a:gd name="T126" fmla="+- 0 804 719"/>
                              <a:gd name="T127" fmla="*/ 804 h 99"/>
                              <a:gd name="T128" fmla="+- 0 2065 1531"/>
                              <a:gd name="T129" fmla="*/ T128 w 540"/>
                              <a:gd name="T130" fmla="+- 0 719 719"/>
                              <a:gd name="T131" fmla="*/ 719 h 99"/>
                              <a:gd name="T132" fmla="+- 0 1919 1531"/>
                              <a:gd name="T133" fmla="*/ T132 w 540"/>
                              <a:gd name="T134" fmla="+- 0 801 719"/>
                              <a:gd name="T135" fmla="*/ 801 h 99"/>
                              <a:gd name="T136" fmla="+- 0 1897 1531"/>
                              <a:gd name="T137" fmla="*/ T136 w 540"/>
                              <a:gd name="T138" fmla="+- 0 806 719"/>
                              <a:gd name="T139" fmla="*/ 806 h 99"/>
                              <a:gd name="T140" fmla="+- 0 1907 1531"/>
                              <a:gd name="T141" fmla="*/ T140 w 540"/>
                              <a:gd name="T142" fmla="+- 0 806 719"/>
                              <a:gd name="T143" fmla="*/ 806 h 99"/>
                              <a:gd name="T144" fmla="+- 0 1912 1531"/>
                              <a:gd name="T145" fmla="*/ T144 w 540"/>
                              <a:gd name="T146" fmla="+- 0 803 719"/>
                              <a:gd name="T147" fmla="*/ 803 h 99"/>
                              <a:gd name="T148" fmla="+- 0 2069 1531"/>
                              <a:gd name="T149" fmla="*/ T148 w 540"/>
                              <a:gd name="T150" fmla="+- 0 729 719"/>
                              <a:gd name="T151" fmla="*/ 729 h 99"/>
                              <a:gd name="T152" fmla="+- 0 2064 1531"/>
                              <a:gd name="T153" fmla="*/ T152 w 540"/>
                              <a:gd name="T154" fmla="+- 0 728 719"/>
                              <a:gd name="T155" fmla="*/ 728 h 99"/>
                              <a:gd name="T156" fmla="+- 0 2062 1531"/>
                              <a:gd name="T157" fmla="*/ T156 w 540"/>
                              <a:gd name="T158" fmla="+- 0 720 719"/>
                              <a:gd name="T159" fmla="*/ 720 h 99"/>
                              <a:gd name="T160" fmla="+- 0 1828 1531"/>
                              <a:gd name="T161" fmla="*/ T160 w 540"/>
                              <a:gd name="T162" fmla="+- 0 806 719"/>
                              <a:gd name="T163" fmla="*/ 806 h 99"/>
                              <a:gd name="T164" fmla="+- 0 1828 1531"/>
                              <a:gd name="T165" fmla="*/ T164 w 540"/>
                              <a:gd name="T166" fmla="+- 0 806 719"/>
                              <a:gd name="T167" fmla="*/ 806 h 99"/>
                              <a:gd name="T168" fmla="+- 0 1531 1531"/>
                              <a:gd name="T169" fmla="*/ T168 w 540"/>
                              <a:gd name="T170" fmla="+- 0 749 719"/>
                              <a:gd name="T171" fmla="*/ 749 h 99"/>
                              <a:gd name="T172" fmla="+- 0 1537 1531"/>
                              <a:gd name="T173" fmla="*/ T172 w 540"/>
                              <a:gd name="T174" fmla="+- 0 764 719"/>
                              <a:gd name="T175" fmla="*/ 764 h 99"/>
                              <a:gd name="T176" fmla="+- 0 1553 1531"/>
                              <a:gd name="T177" fmla="*/ T176 w 540"/>
                              <a:gd name="T178" fmla="+- 0 771 719"/>
                              <a:gd name="T179" fmla="*/ 771 h 99"/>
                              <a:gd name="T180" fmla="+- 0 1665 1531"/>
                              <a:gd name="T181" fmla="*/ T180 w 540"/>
                              <a:gd name="T182" fmla="+- 0 780 719"/>
                              <a:gd name="T183" fmla="*/ 780 h 99"/>
                              <a:gd name="T184" fmla="+- 0 1671 1531"/>
                              <a:gd name="T185" fmla="*/ T184 w 540"/>
                              <a:gd name="T186" fmla="+- 0 777 719"/>
                              <a:gd name="T187" fmla="*/ 777 h 99"/>
                              <a:gd name="T188" fmla="+- 0 1555 1531"/>
                              <a:gd name="T189" fmla="*/ T188 w 540"/>
                              <a:gd name="T190" fmla="+- 0 760 719"/>
                              <a:gd name="T191" fmla="*/ 760 h 99"/>
                              <a:gd name="T192" fmla="+- 0 1545 1531"/>
                              <a:gd name="T193" fmla="*/ T192 w 540"/>
                              <a:gd name="T194" fmla="+- 0 756 719"/>
                              <a:gd name="T195" fmla="*/ 756 h 99"/>
                              <a:gd name="T196" fmla="+- 0 1534 1531"/>
                              <a:gd name="T197" fmla="*/ T196 w 540"/>
                              <a:gd name="T198" fmla="+- 0 754 719"/>
                              <a:gd name="T199" fmla="*/ 754 h 99"/>
                              <a:gd name="T200" fmla="+- 0 1531 1531"/>
                              <a:gd name="T201" fmla="*/ T200 w 540"/>
                              <a:gd name="T202" fmla="+- 0 749 719"/>
                              <a:gd name="T203" fmla="*/ 749 h 99"/>
                              <a:gd name="T204" fmla="+- 0 1543 1531"/>
                              <a:gd name="T205" fmla="*/ T204 w 540"/>
                              <a:gd name="T206" fmla="+- 0 751 719"/>
                              <a:gd name="T207" fmla="*/ 751 h 99"/>
                              <a:gd name="T208" fmla="+- 0 1537 1531"/>
                              <a:gd name="T209" fmla="*/ T208 w 540"/>
                              <a:gd name="T210" fmla="+- 0 754 719"/>
                              <a:gd name="T211" fmla="*/ 754 h 99"/>
                              <a:gd name="T212" fmla="+- 0 1544 1531"/>
                              <a:gd name="T213" fmla="*/ T212 w 540"/>
                              <a:gd name="T214" fmla="+- 0 753 719"/>
                              <a:gd name="T215" fmla="*/ 753 h 99"/>
                              <a:gd name="T216" fmla="+- 0 1542 1531"/>
                              <a:gd name="T217" fmla="*/ T216 w 540"/>
                              <a:gd name="T218" fmla="+- 0 749 719"/>
                              <a:gd name="T219" fmla="*/ 749 h 99"/>
                              <a:gd name="T220" fmla="+- 0 2069 1531"/>
                              <a:gd name="T221" fmla="*/ T220 w 540"/>
                              <a:gd name="T222" fmla="+- 0 729 719"/>
                              <a:gd name="T223" fmla="*/ 729 h 99"/>
                              <a:gd name="T224" fmla="+- 0 2069 1531"/>
                              <a:gd name="T225" fmla="*/ T224 w 540"/>
                              <a:gd name="T226" fmla="+- 0 729 719"/>
                              <a:gd name="T227" fmla="*/ 729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40" h="99">
                                <a:moveTo>
                                  <a:pt x="331" y="85"/>
                                </a:moveTo>
                                <a:lnTo>
                                  <a:pt x="331" y="85"/>
                                </a:lnTo>
                                <a:lnTo>
                                  <a:pt x="334" y="88"/>
                                </a:lnTo>
                                <a:lnTo>
                                  <a:pt x="334" y="97"/>
                                </a:lnTo>
                                <a:lnTo>
                                  <a:pt x="337" y="97"/>
                                </a:lnTo>
                                <a:lnTo>
                                  <a:pt x="345" y="98"/>
                                </a:lnTo>
                                <a:lnTo>
                                  <a:pt x="358" y="98"/>
                                </a:lnTo>
                                <a:lnTo>
                                  <a:pt x="376" y="87"/>
                                </a:lnTo>
                                <a:lnTo>
                                  <a:pt x="348" y="87"/>
                                </a:lnTo>
                                <a:lnTo>
                                  <a:pt x="343" y="87"/>
                                </a:lnTo>
                                <a:lnTo>
                                  <a:pt x="337" y="86"/>
                                </a:lnTo>
                                <a:lnTo>
                                  <a:pt x="334" y="86"/>
                                </a:lnTo>
                                <a:lnTo>
                                  <a:pt x="331" y="85"/>
                                </a:lnTo>
                                <a:close/>
                                <a:moveTo>
                                  <a:pt x="305" y="82"/>
                                </a:moveTo>
                                <a:lnTo>
                                  <a:pt x="299" y="82"/>
                                </a:lnTo>
                                <a:lnTo>
                                  <a:pt x="303" y="82"/>
                                </a:lnTo>
                                <a:lnTo>
                                  <a:pt x="306" y="82"/>
                                </a:lnTo>
                                <a:lnTo>
                                  <a:pt x="308" y="84"/>
                                </a:lnTo>
                                <a:lnTo>
                                  <a:pt x="308" y="86"/>
                                </a:lnTo>
                                <a:lnTo>
                                  <a:pt x="308" y="90"/>
                                </a:lnTo>
                                <a:lnTo>
                                  <a:pt x="307" y="93"/>
                                </a:lnTo>
                                <a:lnTo>
                                  <a:pt x="322" y="95"/>
                                </a:lnTo>
                                <a:lnTo>
                                  <a:pt x="323" y="88"/>
                                </a:lnTo>
                                <a:lnTo>
                                  <a:pt x="325" y="86"/>
                                </a:lnTo>
                                <a:lnTo>
                                  <a:pt x="328" y="85"/>
                                </a:lnTo>
                                <a:lnTo>
                                  <a:pt x="331" y="85"/>
                                </a:lnTo>
                                <a:lnTo>
                                  <a:pt x="305" y="82"/>
                                </a:lnTo>
                                <a:close/>
                                <a:moveTo>
                                  <a:pt x="387" y="92"/>
                                </a:moveTo>
                                <a:lnTo>
                                  <a:pt x="387" y="93"/>
                                </a:lnTo>
                                <a:lnTo>
                                  <a:pt x="386" y="94"/>
                                </a:lnTo>
                                <a:lnTo>
                                  <a:pt x="385" y="95"/>
                                </a:lnTo>
                                <a:lnTo>
                                  <a:pt x="386" y="95"/>
                                </a:lnTo>
                                <a:lnTo>
                                  <a:pt x="387" y="94"/>
                                </a:lnTo>
                                <a:lnTo>
                                  <a:pt x="387" y="92"/>
                                </a:lnTo>
                                <a:close/>
                                <a:moveTo>
                                  <a:pt x="143" y="58"/>
                                </a:moveTo>
                                <a:lnTo>
                                  <a:pt x="143" y="58"/>
                                </a:lnTo>
                                <a:lnTo>
                                  <a:pt x="145" y="60"/>
                                </a:lnTo>
                                <a:lnTo>
                                  <a:pt x="146" y="70"/>
                                </a:lnTo>
                                <a:lnTo>
                                  <a:pt x="296" y="92"/>
                                </a:lnTo>
                                <a:lnTo>
                                  <a:pt x="297" y="88"/>
                                </a:lnTo>
                                <a:lnTo>
                                  <a:pt x="297" y="84"/>
                                </a:lnTo>
                                <a:lnTo>
                                  <a:pt x="299" y="82"/>
                                </a:lnTo>
                                <a:lnTo>
                                  <a:pt x="305" y="82"/>
                                </a:lnTo>
                                <a:lnTo>
                                  <a:pt x="143" y="58"/>
                                </a:lnTo>
                                <a:close/>
                                <a:moveTo>
                                  <a:pt x="407" y="85"/>
                                </a:moveTo>
                                <a:lnTo>
                                  <a:pt x="390" y="85"/>
                                </a:lnTo>
                                <a:lnTo>
                                  <a:pt x="394" y="85"/>
                                </a:lnTo>
                                <a:lnTo>
                                  <a:pt x="396" y="85"/>
                                </a:lnTo>
                                <a:lnTo>
                                  <a:pt x="398" y="87"/>
                                </a:lnTo>
                                <a:lnTo>
                                  <a:pt x="398" y="88"/>
                                </a:lnTo>
                                <a:lnTo>
                                  <a:pt x="398" y="90"/>
                                </a:lnTo>
                                <a:lnTo>
                                  <a:pt x="400" y="89"/>
                                </a:lnTo>
                                <a:lnTo>
                                  <a:pt x="402" y="88"/>
                                </a:lnTo>
                                <a:lnTo>
                                  <a:pt x="403" y="87"/>
                                </a:lnTo>
                                <a:lnTo>
                                  <a:pt x="407" y="85"/>
                                </a:lnTo>
                                <a:close/>
                                <a:moveTo>
                                  <a:pt x="408" y="84"/>
                                </a:moveTo>
                                <a:lnTo>
                                  <a:pt x="384" y="84"/>
                                </a:lnTo>
                                <a:lnTo>
                                  <a:pt x="386" y="85"/>
                                </a:lnTo>
                                <a:lnTo>
                                  <a:pt x="387" y="88"/>
                                </a:lnTo>
                                <a:lnTo>
                                  <a:pt x="388" y="89"/>
                                </a:lnTo>
                                <a:lnTo>
                                  <a:pt x="388" y="87"/>
                                </a:lnTo>
                                <a:lnTo>
                                  <a:pt x="390" y="85"/>
                                </a:lnTo>
                                <a:lnTo>
                                  <a:pt x="407" y="85"/>
                                </a:lnTo>
                                <a:lnTo>
                                  <a:pt x="408" y="84"/>
                                </a:lnTo>
                                <a:close/>
                                <a:moveTo>
                                  <a:pt x="534" y="0"/>
                                </a:moveTo>
                                <a:lnTo>
                                  <a:pt x="397" y="78"/>
                                </a:lnTo>
                                <a:lnTo>
                                  <a:pt x="388" y="82"/>
                                </a:lnTo>
                                <a:lnTo>
                                  <a:pt x="377" y="85"/>
                                </a:lnTo>
                                <a:lnTo>
                                  <a:pt x="366" y="87"/>
                                </a:lnTo>
                                <a:lnTo>
                                  <a:pt x="355" y="87"/>
                                </a:lnTo>
                                <a:lnTo>
                                  <a:pt x="376" y="87"/>
                                </a:lnTo>
                                <a:lnTo>
                                  <a:pt x="380" y="85"/>
                                </a:lnTo>
                                <a:lnTo>
                                  <a:pt x="381" y="84"/>
                                </a:lnTo>
                                <a:lnTo>
                                  <a:pt x="408" y="84"/>
                                </a:lnTo>
                                <a:lnTo>
                                  <a:pt x="538" y="10"/>
                                </a:lnTo>
                                <a:lnTo>
                                  <a:pt x="535" y="10"/>
                                </a:lnTo>
                                <a:lnTo>
                                  <a:pt x="533" y="9"/>
                                </a:lnTo>
                                <a:lnTo>
                                  <a:pt x="530" y="5"/>
                                </a:lnTo>
                                <a:lnTo>
                                  <a:pt x="531" y="1"/>
                                </a:lnTo>
                                <a:lnTo>
                                  <a:pt x="534" y="0"/>
                                </a:lnTo>
                                <a:close/>
                                <a:moveTo>
                                  <a:pt x="297" y="87"/>
                                </a:moveTo>
                                <a:lnTo>
                                  <a:pt x="297" y="87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1" y="35"/>
                                </a:lnTo>
                                <a:lnTo>
                                  <a:pt x="6" y="45"/>
                                </a:lnTo>
                                <a:lnTo>
                                  <a:pt x="12" y="50"/>
                                </a:lnTo>
                                <a:lnTo>
                                  <a:pt x="22" y="52"/>
                                </a:lnTo>
                                <a:lnTo>
                                  <a:pt x="135" y="68"/>
                                </a:lnTo>
                                <a:lnTo>
                                  <a:pt x="134" y="61"/>
                                </a:lnTo>
                                <a:lnTo>
                                  <a:pt x="137" y="58"/>
                                </a:lnTo>
                                <a:lnTo>
                                  <a:pt x="140" y="58"/>
                                </a:lnTo>
                                <a:lnTo>
                                  <a:pt x="143" y="58"/>
                                </a:lnTo>
                                <a:lnTo>
                                  <a:pt x="24" y="41"/>
                                </a:lnTo>
                                <a:lnTo>
                                  <a:pt x="17" y="39"/>
                                </a:lnTo>
                                <a:lnTo>
                                  <a:pt x="14" y="37"/>
                                </a:lnTo>
                                <a:lnTo>
                                  <a:pt x="13" y="35"/>
                                </a:lnTo>
                                <a:lnTo>
                                  <a:pt x="3" y="35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11" y="30"/>
                                </a:moveTo>
                                <a:lnTo>
                                  <a:pt x="12" y="32"/>
                                </a:lnTo>
                                <a:lnTo>
                                  <a:pt x="9" y="35"/>
                                </a:lnTo>
                                <a:lnTo>
                                  <a:pt x="6" y="35"/>
                                </a:lnTo>
                                <a:lnTo>
                                  <a:pt x="13" y="35"/>
                                </a:lnTo>
                                <a:lnTo>
                                  <a:pt x="13" y="34"/>
                                </a:lnTo>
                                <a:lnTo>
                                  <a:pt x="12" y="31"/>
                                </a:lnTo>
                                <a:lnTo>
                                  <a:pt x="11" y="30"/>
                                </a:lnTo>
                                <a:close/>
                                <a:moveTo>
                                  <a:pt x="539" y="9"/>
                                </a:moveTo>
                                <a:lnTo>
                                  <a:pt x="538" y="10"/>
                                </a:lnTo>
                                <a:lnTo>
                                  <a:pt x="53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Freeform 1556"/>
                        <wps:cNvSpPr>
                          <a:spLocks/>
                        </wps:cNvSpPr>
                        <wps:spPr bwMode="auto">
                          <a:xfrm>
                            <a:off x="1917" y="803"/>
                            <a:ext cx="12" cy="10"/>
                          </a:xfrm>
                          <a:custGeom>
                            <a:avLst/>
                            <a:gdLst>
                              <a:gd name="T0" fmla="+- 0 1924 1918"/>
                              <a:gd name="T1" fmla="*/ T0 w 12"/>
                              <a:gd name="T2" fmla="+- 0 804 804"/>
                              <a:gd name="T3" fmla="*/ 804 h 10"/>
                              <a:gd name="T4" fmla="+- 0 1921 1918"/>
                              <a:gd name="T5" fmla="*/ T4 w 12"/>
                              <a:gd name="T6" fmla="+- 0 804 804"/>
                              <a:gd name="T7" fmla="*/ 804 h 10"/>
                              <a:gd name="T8" fmla="+- 0 1919 1918"/>
                              <a:gd name="T9" fmla="*/ T8 w 12"/>
                              <a:gd name="T10" fmla="+- 0 806 804"/>
                              <a:gd name="T11" fmla="*/ 806 h 10"/>
                              <a:gd name="T12" fmla="+- 0 1919 1918"/>
                              <a:gd name="T13" fmla="*/ T12 w 12"/>
                              <a:gd name="T14" fmla="+- 0 808 804"/>
                              <a:gd name="T15" fmla="*/ 808 h 10"/>
                              <a:gd name="T16" fmla="+- 0 1919 1918"/>
                              <a:gd name="T17" fmla="*/ T16 w 12"/>
                              <a:gd name="T18" fmla="+- 0 810 804"/>
                              <a:gd name="T19" fmla="*/ 810 h 10"/>
                              <a:gd name="T20" fmla="+- 0 1918 1918"/>
                              <a:gd name="T21" fmla="*/ T20 w 12"/>
                              <a:gd name="T22" fmla="+- 0 811 804"/>
                              <a:gd name="T23" fmla="*/ 811 h 10"/>
                              <a:gd name="T24" fmla="+- 0 1918 1918"/>
                              <a:gd name="T25" fmla="*/ T24 w 12"/>
                              <a:gd name="T26" fmla="+- 0 813 804"/>
                              <a:gd name="T27" fmla="*/ 813 h 10"/>
                              <a:gd name="T28" fmla="+- 0 1922 1918"/>
                              <a:gd name="T29" fmla="*/ T28 w 12"/>
                              <a:gd name="T30" fmla="+- 0 812 804"/>
                              <a:gd name="T31" fmla="*/ 812 h 10"/>
                              <a:gd name="T32" fmla="+- 0 1926 1918"/>
                              <a:gd name="T33" fmla="*/ T32 w 12"/>
                              <a:gd name="T34" fmla="+- 0 811 804"/>
                              <a:gd name="T35" fmla="*/ 811 h 10"/>
                              <a:gd name="T36" fmla="+- 0 1929 1918"/>
                              <a:gd name="T37" fmla="*/ T36 w 12"/>
                              <a:gd name="T38" fmla="+- 0 809 804"/>
                              <a:gd name="T39" fmla="*/ 809 h 10"/>
                              <a:gd name="T40" fmla="+- 0 1929 1918"/>
                              <a:gd name="T41" fmla="*/ T40 w 12"/>
                              <a:gd name="T42" fmla="+- 0 806 804"/>
                              <a:gd name="T43" fmla="*/ 806 h 10"/>
                              <a:gd name="T44" fmla="+- 0 1927 1918"/>
                              <a:gd name="T45" fmla="*/ T44 w 12"/>
                              <a:gd name="T46" fmla="+- 0 804 804"/>
                              <a:gd name="T47" fmla="*/ 804 h 10"/>
                              <a:gd name="T48" fmla="+- 0 1924 1918"/>
                              <a:gd name="T49" fmla="*/ T48 w 12"/>
                              <a:gd name="T50" fmla="+- 0 804 804"/>
                              <a:gd name="T51" fmla="*/ 80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4" y="8"/>
                                </a:lnTo>
                                <a:lnTo>
                                  <a:pt x="8" y="7"/>
                                </a:lnTo>
                                <a:lnTo>
                                  <a:pt x="11" y="5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Freeform 1557"/>
                        <wps:cNvSpPr>
                          <a:spLocks/>
                        </wps:cNvSpPr>
                        <wps:spPr bwMode="auto">
                          <a:xfrm>
                            <a:off x="2061" y="718"/>
                            <a:ext cx="13" cy="12"/>
                          </a:xfrm>
                          <a:custGeom>
                            <a:avLst/>
                            <a:gdLst>
                              <a:gd name="T0" fmla="+- 0 2070 2061"/>
                              <a:gd name="T1" fmla="*/ T0 w 13"/>
                              <a:gd name="T2" fmla="+- 0 718 718"/>
                              <a:gd name="T3" fmla="*/ 718 h 12"/>
                              <a:gd name="T4" fmla="+- 0 2067 2061"/>
                              <a:gd name="T5" fmla="*/ T4 w 13"/>
                              <a:gd name="T6" fmla="+- 0 718 718"/>
                              <a:gd name="T7" fmla="*/ 718 h 12"/>
                              <a:gd name="T8" fmla="+- 0 2066 2061"/>
                              <a:gd name="T9" fmla="*/ T8 w 13"/>
                              <a:gd name="T10" fmla="+- 0 718 718"/>
                              <a:gd name="T11" fmla="*/ 718 h 12"/>
                              <a:gd name="T12" fmla="+- 0 2062 2061"/>
                              <a:gd name="T13" fmla="*/ T12 w 13"/>
                              <a:gd name="T14" fmla="+- 0 720 718"/>
                              <a:gd name="T15" fmla="*/ 720 h 12"/>
                              <a:gd name="T16" fmla="+- 0 2061 2061"/>
                              <a:gd name="T17" fmla="*/ T16 w 13"/>
                              <a:gd name="T18" fmla="+- 0 724 718"/>
                              <a:gd name="T19" fmla="*/ 724 h 12"/>
                              <a:gd name="T20" fmla="+- 0 2064 2061"/>
                              <a:gd name="T21" fmla="*/ T20 w 13"/>
                              <a:gd name="T22" fmla="+- 0 728 718"/>
                              <a:gd name="T23" fmla="*/ 728 h 12"/>
                              <a:gd name="T24" fmla="+- 0 2066 2061"/>
                              <a:gd name="T25" fmla="*/ T24 w 13"/>
                              <a:gd name="T26" fmla="+- 0 729 718"/>
                              <a:gd name="T27" fmla="*/ 729 h 12"/>
                              <a:gd name="T28" fmla="+- 0 2069 2061"/>
                              <a:gd name="T29" fmla="*/ T28 w 13"/>
                              <a:gd name="T30" fmla="+- 0 729 718"/>
                              <a:gd name="T31" fmla="*/ 729 h 12"/>
                              <a:gd name="T32" fmla="+- 0 2069 2061"/>
                              <a:gd name="T33" fmla="*/ T32 w 13"/>
                              <a:gd name="T34" fmla="+- 0 729 718"/>
                              <a:gd name="T35" fmla="*/ 729 h 12"/>
                              <a:gd name="T36" fmla="+- 0 2070 2061"/>
                              <a:gd name="T37" fmla="*/ T36 w 13"/>
                              <a:gd name="T38" fmla="+- 0 728 718"/>
                              <a:gd name="T39" fmla="*/ 728 h 12"/>
                              <a:gd name="T40" fmla="+- 0 2073 2061"/>
                              <a:gd name="T41" fmla="*/ T40 w 13"/>
                              <a:gd name="T42" fmla="+- 0 727 718"/>
                              <a:gd name="T43" fmla="*/ 727 h 12"/>
                              <a:gd name="T44" fmla="+- 0 2074 2061"/>
                              <a:gd name="T45" fmla="*/ T44 w 13"/>
                              <a:gd name="T46" fmla="+- 0 724 718"/>
                              <a:gd name="T47" fmla="*/ 724 h 12"/>
                              <a:gd name="T48" fmla="+- 0 2071 2061"/>
                              <a:gd name="T49" fmla="*/ T48 w 13"/>
                              <a:gd name="T50" fmla="+- 0 719 718"/>
                              <a:gd name="T51" fmla="*/ 719 h 12"/>
                              <a:gd name="T52" fmla="+- 0 2070 2061"/>
                              <a:gd name="T53" fmla="*/ T52 w 13"/>
                              <a:gd name="T54" fmla="+- 0 718 718"/>
                              <a:gd name="T55" fmla="*/ 7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1" y="2"/>
                                </a:lnTo>
                                <a:lnTo>
                                  <a:pt x="0" y="6"/>
                                </a:lnTo>
                                <a:lnTo>
                                  <a:pt x="3" y="10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0"/>
                                </a:lnTo>
                                <a:lnTo>
                                  <a:pt x="12" y="9"/>
                                </a:lnTo>
                                <a:lnTo>
                                  <a:pt x="13" y="6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Freeform 1558"/>
                        <wps:cNvSpPr>
                          <a:spLocks/>
                        </wps:cNvSpPr>
                        <wps:spPr bwMode="auto">
                          <a:xfrm>
                            <a:off x="1531" y="743"/>
                            <a:ext cx="12" cy="12"/>
                          </a:xfrm>
                          <a:custGeom>
                            <a:avLst/>
                            <a:gdLst>
                              <a:gd name="T0" fmla="+- 0 1537 1532"/>
                              <a:gd name="T1" fmla="*/ T0 w 12"/>
                              <a:gd name="T2" fmla="+- 0 743 743"/>
                              <a:gd name="T3" fmla="*/ 743 h 12"/>
                              <a:gd name="T4" fmla="+- 0 1534 1532"/>
                              <a:gd name="T5" fmla="*/ T4 w 12"/>
                              <a:gd name="T6" fmla="+- 0 743 743"/>
                              <a:gd name="T7" fmla="*/ 743 h 12"/>
                              <a:gd name="T8" fmla="+- 0 1532 1532"/>
                              <a:gd name="T9" fmla="*/ T8 w 12"/>
                              <a:gd name="T10" fmla="+- 0 745 743"/>
                              <a:gd name="T11" fmla="*/ 745 h 12"/>
                              <a:gd name="T12" fmla="+- 0 1532 1532"/>
                              <a:gd name="T13" fmla="*/ T12 w 12"/>
                              <a:gd name="T14" fmla="+- 0 751 743"/>
                              <a:gd name="T15" fmla="*/ 751 h 12"/>
                              <a:gd name="T16" fmla="+- 0 1532 1532"/>
                              <a:gd name="T17" fmla="*/ T16 w 12"/>
                              <a:gd name="T18" fmla="+- 0 752 743"/>
                              <a:gd name="T19" fmla="*/ 752 h 12"/>
                              <a:gd name="T20" fmla="+- 0 1534 1532"/>
                              <a:gd name="T21" fmla="*/ T20 w 12"/>
                              <a:gd name="T22" fmla="+- 0 754 743"/>
                              <a:gd name="T23" fmla="*/ 754 h 12"/>
                              <a:gd name="T24" fmla="+- 0 1537 1532"/>
                              <a:gd name="T25" fmla="*/ T24 w 12"/>
                              <a:gd name="T26" fmla="+- 0 754 743"/>
                              <a:gd name="T27" fmla="*/ 754 h 12"/>
                              <a:gd name="T28" fmla="+- 0 1540 1532"/>
                              <a:gd name="T29" fmla="*/ T28 w 12"/>
                              <a:gd name="T30" fmla="+- 0 754 743"/>
                              <a:gd name="T31" fmla="*/ 754 h 12"/>
                              <a:gd name="T32" fmla="+- 0 1543 1532"/>
                              <a:gd name="T33" fmla="*/ T32 w 12"/>
                              <a:gd name="T34" fmla="+- 0 751 743"/>
                              <a:gd name="T35" fmla="*/ 751 h 12"/>
                              <a:gd name="T36" fmla="+- 0 1542 1532"/>
                              <a:gd name="T37" fmla="*/ T36 w 12"/>
                              <a:gd name="T38" fmla="+- 0 745 743"/>
                              <a:gd name="T39" fmla="*/ 745 h 12"/>
                              <a:gd name="T40" fmla="+- 0 1540 1532"/>
                              <a:gd name="T41" fmla="*/ T40 w 12"/>
                              <a:gd name="T42" fmla="+- 0 743 743"/>
                              <a:gd name="T43" fmla="*/ 743 h 12"/>
                              <a:gd name="T44" fmla="+- 0 1537 1532"/>
                              <a:gd name="T45" fmla="*/ T44 w 12"/>
                              <a:gd name="T46" fmla="+- 0 743 743"/>
                              <a:gd name="T47" fmla="*/ 74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AutoShape 1559"/>
                        <wps:cNvSpPr>
                          <a:spLocks/>
                        </wps:cNvSpPr>
                        <wps:spPr bwMode="auto">
                          <a:xfrm>
                            <a:off x="1703" y="875"/>
                            <a:ext cx="22" cy="327"/>
                          </a:xfrm>
                          <a:custGeom>
                            <a:avLst/>
                            <a:gdLst>
                              <a:gd name="T0" fmla="+- 0 1721 1703"/>
                              <a:gd name="T1" fmla="*/ T0 w 22"/>
                              <a:gd name="T2" fmla="+- 0 1133 876"/>
                              <a:gd name="T3" fmla="*/ 1133 h 327"/>
                              <a:gd name="T4" fmla="+- 0 1713 1703"/>
                              <a:gd name="T5" fmla="*/ T4 w 22"/>
                              <a:gd name="T6" fmla="+- 0 1149 876"/>
                              <a:gd name="T7" fmla="*/ 1149 h 327"/>
                              <a:gd name="T8" fmla="+- 0 1715 1703"/>
                              <a:gd name="T9" fmla="*/ T8 w 22"/>
                              <a:gd name="T10" fmla="+- 0 1154 876"/>
                              <a:gd name="T11" fmla="*/ 1154 h 327"/>
                              <a:gd name="T12" fmla="+- 0 1716 1703"/>
                              <a:gd name="T13" fmla="*/ T12 w 22"/>
                              <a:gd name="T14" fmla="+- 0 1161 876"/>
                              <a:gd name="T15" fmla="*/ 1161 h 327"/>
                              <a:gd name="T16" fmla="+- 0 1713 1703"/>
                              <a:gd name="T17" fmla="*/ T16 w 22"/>
                              <a:gd name="T18" fmla="+- 0 1164 876"/>
                              <a:gd name="T19" fmla="*/ 1164 h 327"/>
                              <a:gd name="T20" fmla="+- 0 1712 1703"/>
                              <a:gd name="T21" fmla="*/ T20 w 22"/>
                              <a:gd name="T22" fmla="+- 0 1189 876"/>
                              <a:gd name="T23" fmla="*/ 1189 h 327"/>
                              <a:gd name="T24" fmla="+- 0 1715 1703"/>
                              <a:gd name="T25" fmla="*/ T24 w 22"/>
                              <a:gd name="T26" fmla="+- 0 1202 876"/>
                              <a:gd name="T27" fmla="*/ 1202 h 327"/>
                              <a:gd name="T28" fmla="+- 0 1723 1703"/>
                              <a:gd name="T29" fmla="*/ T28 w 22"/>
                              <a:gd name="T30" fmla="+- 0 1202 876"/>
                              <a:gd name="T31" fmla="*/ 1202 h 327"/>
                              <a:gd name="T32" fmla="+- 0 1723 1703"/>
                              <a:gd name="T33" fmla="*/ T32 w 22"/>
                              <a:gd name="T34" fmla="+- 0 1175 876"/>
                              <a:gd name="T35" fmla="*/ 1175 h 327"/>
                              <a:gd name="T36" fmla="+- 0 1725 1703"/>
                              <a:gd name="T37" fmla="*/ T36 w 22"/>
                              <a:gd name="T38" fmla="+- 0 1140 876"/>
                              <a:gd name="T39" fmla="*/ 1140 h 327"/>
                              <a:gd name="T40" fmla="+- 0 1725 1703"/>
                              <a:gd name="T41" fmla="*/ T40 w 22"/>
                              <a:gd name="T42" fmla="+- 0 1120 876"/>
                              <a:gd name="T43" fmla="*/ 1120 h 327"/>
                              <a:gd name="T44" fmla="+- 0 1725 1703"/>
                              <a:gd name="T45" fmla="*/ T44 w 22"/>
                              <a:gd name="T46" fmla="+- 0 1121 876"/>
                              <a:gd name="T47" fmla="*/ 1121 h 327"/>
                              <a:gd name="T48" fmla="+- 0 1721 1703"/>
                              <a:gd name="T49" fmla="*/ T48 w 22"/>
                              <a:gd name="T50" fmla="+- 0 927 876"/>
                              <a:gd name="T51" fmla="*/ 927 h 327"/>
                              <a:gd name="T52" fmla="+- 0 1716 1703"/>
                              <a:gd name="T53" fmla="*/ T52 w 22"/>
                              <a:gd name="T54" fmla="+- 0 929 876"/>
                              <a:gd name="T55" fmla="*/ 929 h 327"/>
                              <a:gd name="T56" fmla="+- 0 1716 1703"/>
                              <a:gd name="T57" fmla="*/ T56 w 22"/>
                              <a:gd name="T58" fmla="+- 0 937 876"/>
                              <a:gd name="T59" fmla="*/ 937 h 327"/>
                              <a:gd name="T60" fmla="+- 0 1713 1703"/>
                              <a:gd name="T61" fmla="*/ T60 w 22"/>
                              <a:gd name="T62" fmla="+- 0 938 876"/>
                              <a:gd name="T63" fmla="*/ 938 h 327"/>
                              <a:gd name="T64" fmla="+- 0 1712 1703"/>
                              <a:gd name="T65" fmla="*/ T64 w 22"/>
                              <a:gd name="T66" fmla="+- 0 939 876"/>
                              <a:gd name="T67" fmla="*/ 939 h 327"/>
                              <a:gd name="T68" fmla="+- 0 1712 1703"/>
                              <a:gd name="T69" fmla="*/ T68 w 22"/>
                              <a:gd name="T70" fmla="+- 0 952 876"/>
                              <a:gd name="T71" fmla="*/ 952 h 327"/>
                              <a:gd name="T72" fmla="+- 0 1714 1703"/>
                              <a:gd name="T73" fmla="*/ T72 w 22"/>
                              <a:gd name="T74" fmla="+- 0 989 876"/>
                              <a:gd name="T75" fmla="*/ 989 h 327"/>
                              <a:gd name="T76" fmla="+- 0 1714 1703"/>
                              <a:gd name="T77" fmla="*/ T76 w 22"/>
                              <a:gd name="T78" fmla="+- 0 1059 876"/>
                              <a:gd name="T79" fmla="*/ 1059 h 327"/>
                              <a:gd name="T80" fmla="+- 0 1713 1703"/>
                              <a:gd name="T81" fmla="*/ T80 w 22"/>
                              <a:gd name="T82" fmla="+- 0 1098 876"/>
                              <a:gd name="T83" fmla="*/ 1098 h 327"/>
                              <a:gd name="T84" fmla="+- 0 1714 1703"/>
                              <a:gd name="T85" fmla="*/ T84 w 22"/>
                              <a:gd name="T86" fmla="+- 0 1120 876"/>
                              <a:gd name="T87" fmla="*/ 1120 h 327"/>
                              <a:gd name="T88" fmla="+- 0 1717 1703"/>
                              <a:gd name="T89" fmla="*/ T88 w 22"/>
                              <a:gd name="T90" fmla="+- 0 1116 876"/>
                              <a:gd name="T91" fmla="*/ 1116 h 327"/>
                              <a:gd name="T92" fmla="+- 0 1725 1703"/>
                              <a:gd name="T93" fmla="*/ T92 w 22"/>
                              <a:gd name="T94" fmla="+- 0 1109 876"/>
                              <a:gd name="T95" fmla="*/ 1109 h 327"/>
                              <a:gd name="T96" fmla="+- 0 1725 1703"/>
                              <a:gd name="T97" fmla="*/ T96 w 22"/>
                              <a:gd name="T98" fmla="+- 0 1072 876"/>
                              <a:gd name="T99" fmla="*/ 1072 h 327"/>
                              <a:gd name="T100" fmla="+- 0 1725 1703"/>
                              <a:gd name="T101" fmla="*/ T100 w 22"/>
                              <a:gd name="T102" fmla="+- 0 1030 876"/>
                              <a:gd name="T103" fmla="*/ 1030 h 327"/>
                              <a:gd name="T104" fmla="+- 0 1725 1703"/>
                              <a:gd name="T105" fmla="*/ T104 w 22"/>
                              <a:gd name="T106" fmla="+- 0 975 876"/>
                              <a:gd name="T107" fmla="*/ 975 h 327"/>
                              <a:gd name="T108" fmla="+- 0 1723 1703"/>
                              <a:gd name="T109" fmla="*/ T108 w 22"/>
                              <a:gd name="T110" fmla="+- 0 946 876"/>
                              <a:gd name="T111" fmla="*/ 946 h 327"/>
                              <a:gd name="T112" fmla="+- 0 1721 1703"/>
                              <a:gd name="T113" fmla="*/ T112 w 22"/>
                              <a:gd name="T114" fmla="+- 0 927 876"/>
                              <a:gd name="T115" fmla="*/ 927 h 327"/>
                              <a:gd name="T116" fmla="+- 0 1720 1703"/>
                              <a:gd name="T117" fmla="*/ T116 w 22"/>
                              <a:gd name="T118" fmla="+- 0 1116 876"/>
                              <a:gd name="T119" fmla="*/ 1116 h 327"/>
                              <a:gd name="T120" fmla="+- 0 1724 1703"/>
                              <a:gd name="T121" fmla="*/ T120 w 22"/>
                              <a:gd name="T122" fmla="+- 0 1118 876"/>
                              <a:gd name="T123" fmla="*/ 1118 h 327"/>
                              <a:gd name="T124" fmla="+- 0 1725 1703"/>
                              <a:gd name="T125" fmla="*/ T124 w 22"/>
                              <a:gd name="T126" fmla="+- 0 1116 876"/>
                              <a:gd name="T127" fmla="*/ 1116 h 327"/>
                              <a:gd name="T128" fmla="+- 0 1705 1703"/>
                              <a:gd name="T129" fmla="*/ T128 w 22"/>
                              <a:gd name="T130" fmla="+- 0 879 876"/>
                              <a:gd name="T131" fmla="*/ 879 h 327"/>
                              <a:gd name="T132" fmla="+- 0 1707 1703"/>
                              <a:gd name="T133" fmla="*/ T132 w 22"/>
                              <a:gd name="T134" fmla="+- 0 887 876"/>
                              <a:gd name="T135" fmla="*/ 887 h 327"/>
                              <a:gd name="T136" fmla="+- 0 1708 1703"/>
                              <a:gd name="T137" fmla="*/ T136 w 22"/>
                              <a:gd name="T138" fmla="+- 0 892 876"/>
                              <a:gd name="T139" fmla="*/ 892 h 327"/>
                              <a:gd name="T140" fmla="+- 0 1709 1703"/>
                              <a:gd name="T141" fmla="*/ T140 w 22"/>
                              <a:gd name="T142" fmla="+- 0 910 876"/>
                              <a:gd name="T143" fmla="*/ 910 h 327"/>
                              <a:gd name="T144" fmla="+- 0 1710 1703"/>
                              <a:gd name="T145" fmla="*/ T144 w 22"/>
                              <a:gd name="T146" fmla="+- 0 927 876"/>
                              <a:gd name="T147" fmla="*/ 927 h 327"/>
                              <a:gd name="T148" fmla="+- 0 1711 1703"/>
                              <a:gd name="T149" fmla="*/ T148 w 22"/>
                              <a:gd name="T150" fmla="+- 0 927 876"/>
                              <a:gd name="T151" fmla="*/ 927 h 327"/>
                              <a:gd name="T152" fmla="+- 0 1720 1703"/>
                              <a:gd name="T153" fmla="*/ T152 w 22"/>
                              <a:gd name="T154" fmla="+- 0 919 876"/>
                              <a:gd name="T155" fmla="*/ 919 h 327"/>
                              <a:gd name="T156" fmla="+- 0 1719 1703"/>
                              <a:gd name="T157" fmla="*/ T156 w 22"/>
                              <a:gd name="T158" fmla="+- 0 901 876"/>
                              <a:gd name="T159" fmla="*/ 901 h 327"/>
                              <a:gd name="T160" fmla="+- 0 1718 1703"/>
                              <a:gd name="T161" fmla="*/ T160 w 22"/>
                              <a:gd name="T162" fmla="+- 0 884 876"/>
                              <a:gd name="T163" fmla="*/ 884 h 327"/>
                              <a:gd name="T164" fmla="+- 0 1716 1703"/>
                              <a:gd name="T165" fmla="*/ T164 w 22"/>
                              <a:gd name="T166" fmla="+- 0 878 876"/>
                              <a:gd name="T167" fmla="*/ 878 h 327"/>
                              <a:gd name="T168" fmla="+- 0 1708 1703"/>
                              <a:gd name="T169" fmla="*/ T168 w 22"/>
                              <a:gd name="T170" fmla="+- 0 877 876"/>
                              <a:gd name="T171" fmla="*/ 877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" h="327">
                                <a:moveTo>
                                  <a:pt x="22" y="246"/>
                                </a:moveTo>
                                <a:lnTo>
                                  <a:pt x="18" y="257"/>
                                </a:lnTo>
                                <a:lnTo>
                                  <a:pt x="14" y="266"/>
                                </a:lnTo>
                                <a:lnTo>
                                  <a:pt x="10" y="273"/>
                                </a:lnTo>
                                <a:lnTo>
                                  <a:pt x="10" y="277"/>
                                </a:lnTo>
                                <a:lnTo>
                                  <a:pt x="12" y="278"/>
                                </a:lnTo>
                                <a:lnTo>
                                  <a:pt x="14" y="280"/>
                                </a:lnTo>
                                <a:lnTo>
                                  <a:pt x="13" y="285"/>
                                </a:lnTo>
                                <a:lnTo>
                                  <a:pt x="12" y="287"/>
                                </a:lnTo>
                                <a:lnTo>
                                  <a:pt x="10" y="288"/>
                                </a:lnTo>
                                <a:lnTo>
                                  <a:pt x="9" y="300"/>
                                </a:lnTo>
                                <a:lnTo>
                                  <a:pt x="9" y="313"/>
                                </a:lnTo>
                                <a:lnTo>
                                  <a:pt x="9" y="326"/>
                                </a:lnTo>
                                <a:lnTo>
                                  <a:pt x="12" y="326"/>
                                </a:lnTo>
                                <a:lnTo>
                                  <a:pt x="16" y="326"/>
                                </a:lnTo>
                                <a:lnTo>
                                  <a:pt x="20" y="326"/>
                                </a:lnTo>
                                <a:lnTo>
                                  <a:pt x="20" y="313"/>
                                </a:lnTo>
                                <a:lnTo>
                                  <a:pt x="20" y="299"/>
                                </a:lnTo>
                                <a:lnTo>
                                  <a:pt x="21" y="285"/>
                                </a:lnTo>
                                <a:lnTo>
                                  <a:pt x="22" y="264"/>
                                </a:lnTo>
                                <a:lnTo>
                                  <a:pt x="22" y="246"/>
                                </a:lnTo>
                                <a:close/>
                                <a:moveTo>
                                  <a:pt x="22" y="244"/>
                                </a:moveTo>
                                <a:lnTo>
                                  <a:pt x="22" y="246"/>
                                </a:lnTo>
                                <a:lnTo>
                                  <a:pt x="22" y="245"/>
                                </a:lnTo>
                                <a:lnTo>
                                  <a:pt x="22" y="244"/>
                                </a:lnTo>
                                <a:close/>
                                <a:moveTo>
                                  <a:pt x="18" y="51"/>
                                </a:moveTo>
                                <a:lnTo>
                                  <a:pt x="11" y="51"/>
                                </a:lnTo>
                                <a:lnTo>
                                  <a:pt x="13" y="53"/>
                                </a:lnTo>
                                <a:lnTo>
                                  <a:pt x="15" y="58"/>
                                </a:lnTo>
                                <a:lnTo>
                                  <a:pt x="13" y="61"/>
                                </a:lnTo>
                                <a:lnTo>
                                  <a:pt x="10" y="62"/>
                                </a:lnTo>
                                <a:lnTo>
                                  <a:pt x="9" y="63"/>
                                </a:lnTo>
                                <a:lnTo>
                                  <a:pt x="8" y="64"/>
                                </a:lnTo>
                                <a:lnTo>
                                  <a:pt x="9" y="76"/>
                                </a:lnTo>
                                <a:lnTo>
                                  <a:pt x="11" y="87"/>
                                </a:lnTo>
                                <a:lnTo>
                                  <a:pt x="11" y="113"/>
                                </a:lnTo>
                                <a:lnTo>
                                  <a:pt x="11" y="154"/>
                                </a:lnTo>
                                <a:lnTo>
                                  <a:pt x="11" y="183"/>
                                </a:lnTo>
                                <a:lnTo>
                                  <a:pt x="11" y="196"/>
                                </a:lnTo>
                                <a:lnTo>
                                  <a:pt x="10" y="222"/>
                                </a:lnTo>
                                <a:lnTo>
                                  <a:pt x="11" y="233"/>
                                </a:lnTo>
                                <a:lnTo>
                                  <a:pt x="11" y="244"/>
                                </a:lnTo>
                                <a:lnTo>
                                  <a:pt x="12" y="242"/>
                                </a:lnTo>
                                <a:lnTo>
                                  <a:pt x="14" y="240"/>
                                </a:lnTo>
                                <a:lnTo>
                                  <a:pt x="22" y="240"/>
                                </a:lnTo>
                                <a:lnTo>
                                  <a:pt x="22" y="233"/>
                                </a:lnTo>
                                <a:lnTo>
                                  <a:pt x="22" y="222"/>
                                </a:lnTo>
                                <a:lnTo>
                                  <a:pt x="22" y="196"/>
                                </a:lnTo>
                                <a:lnTo>
                                  <a:pt x="22" y="183"/>
                                </a:lnTo>
                                <a:lnTo>
                                  <a:pt x="22" y="154"/>
                                </a:lnTo>
                                <a:lnTo>
                                  <a:pt x="22" y="113"/>
                                </a:lnTo>
                                <a:lnTo>
                                  <a:pt x="22" y="99"/>
                                </a:lnTo>
                                <a:lnTo>
                                  <a:pt x="21" y="84"/>
                                </a:lnTo>
                                <a:lnTo>
                                  <a:pt x="20" y="70"/>
                                </a:lnTo>
                                <a:lnTo>
                                  <a:pt x="18" y="56"/>
                                </a:lnTo>
                                <a:lnTo>
                                  <a:pt x="18" y="51"/>
                                </a:lnTo>
                                <a:close/>
                                <a:moveTo>
                                  <a:pt x="22" y="240"/>
                                </a:moveTo>
                                <a:lnTo>
                                  <a:pt x="17" y="240"/>
                                </a:lnTo>
                                <a:lnTo>
                                  <a:pt x="21" y="242"/>
                                </a:lnTo>
                                <a:lnTo>
                                  <a:pt x="22" y="244"/>
                                </a:lnTo>
                                <a:lnTo>
                                  <a:pt x="22" y="24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3" y="6"/>
                                </a:lnTo>
                                <a:lnTo>
                                  <a:pt x="4" y="11"/>
                                </a:lnTo>
                                <a:lnTo>
                                  <a:pt x="5" y="13"/>
                                </a:lnTo>
                                <a:lnTo>
                                  <a:pt x="5" y="16"/>
                                </a:lnTo>
                                <a:lnTo>
                                  <a:pt x="5" y="26"/>
                                </a:lnTo>
                                <a:lnTo>
                                  <a:pt x="6" y="34"/>
                                </a:lnTo>
                                <a:lnTo>
                                  <a:pt x="6" y="46"/>
                                </a:lnTo>
                                <a:lnTo>
                                  <a:pt x="7" y="51"/>
                                </a:lnTo>
                                <a:lnTo>
                                  <a:pt x="8" y="51"/>
                                </a:lnTo>
                                <a:lnTo>
                                  <a:pt x="18" y="51"/>
                                </a:lnTo>
                                <a:lnTo>
                                  <a:pt x="17" y="43"/>
                                </a:lnTo>
                                <a:lnTo>
                                  <a:pt x="17" y="33"/>
                                </a:lnTo>
                                <a:lnTo>
                                  <a:pt x="16" y="25"/>
                                </a:lnTo>
                                <a:lnTo>
                                  <a:pt x="16" y="11"/>
                                </a:lnTo>
                                <a:lnTo>
                                  <a:pt x="15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9" y="2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Freeform 1560"/>
                        <wps:cNvSpPr>
                          <a:spLocks/>
                        </wps:cNvSpPr>
                        <wps:spPr bwMode="auto">
                          <a:xfrm>
                            <a:off x="1709" y="926"/>
                            <a:ext cx="8" cy="14"/>
                          </a:xfrm>
                          <a:custGeom>
                            <a:avLst/>
                            <a:gdLst>
                              <a:gd name="T0" fmla="+- 0 1714 1710"/>
                              <a:gd name="T1" fmla="*/ T0 w 8"/>
                              <a:gd name="T2" fmla="+- 0 927 927"/>
                              <a:gd name="T3" fmla="*/ 927 h 14"/>
                              <a:gd name="T4" fmla="+- 0 1712 1710"/>
                              <a:gd name="T5" fmla="*/ T4 w 8"/>
                              <a:gd name="T6" fmla="+- 0 927 927"/>
                              <a:gd name="T7" fmla="*/ 927 h 14"/>
                              <a:gd name="T8" fmla="+- 0 1711 1710"/>
                              <a:gd name="T9" fmla="*/ T8 w 8"/>
                              <a:gd name="T10" fmla="+- 0 927 927"/>
                              <a:gd name="T11" fmla="*/ 927 h 14"/>
                              <a:gd name="T12" fmla="+- 0 1710 1710"/>
                              <a:gd name="T13" fmla="*/ T12 w 8"/>
                              <a:gd name="T14" fmla="+- 0 927 927"/>
                              <a:gd name="T15" fmla="*/ 927 h 14"/>
                              <a:gd name="T16" fmla="+- 0 1710 1710"/>
                              <a:gd name="T17" fmla="*/ T16 w 8"/>
                              <a:gd name="T18" fmla="+- 0 931 927"/>
                              <a:gd name="T19" fmla="*/ 931 h 14"/>
                              <a:gd name="T20" fmla="+- 0 1711 1710"/>
                              <a:gd name="T21" fmla="*/ T20 w 8"/>
                              <a:gd name="T22" fmla="+- 0 940 927"/>
                              <a:gd name="T23" fmla="*/ 940 h 14"/>
                              <a:gd name="T24" fmla="+- 0 1712 1710"/>
                              <a:gd name="T25" fmla="*/ T24 w 8"/>
                              <a:gd name="T26" fmla="+- 0 939 927"/>
                              <a:gd name="T27" fmla="*/ 939 h 14"/>
                              <a:gd name="T28" fmla="+- 0 1712 1710"/>
                              <a:gd name="T29" fmla="*/ T28 w 8"/>
                              <a:gd name="T30" fmla="+- 0 939 927"/>
                              <a:gd name="T31" fmla="*/ 939 h 14"/>
                              <a:gd name="T32" fmla="+- 0 1713 1710"/>
                              <a:gd name="T33" fmla="*/ T32 w 8"/>
                              <a:gd name="T34" fmla="+- 0 938 927"/>
                              <a:gd name="T35" fmla="*/ 938 h 14"/>
                              <a:gd name="T36" fmla="+- 0 1713 1710"/>
                              <a:gd name="T37" fmla="*/ T36 w 8"/>
                              <a:gd name="T38" fmla="+- 0 938 927"/>
                              <a:gd name="T39" fmla="*/ 938 h 14"/>
                              <a:gd name="T40" fmla="+- 0 1716 1710"/>
                              <a:gd name="T41" fmla="*/ T40 w 8"/>
                              <a:gd name="T42" fmla="+- 0 937 927"/>
                              <a:gd name="T43" fmla="*/ 937 h 14"/>
                              <a:gd name="T44" fmla="+- 0 1718 1710"/>
                              <a:gd name="T45" fmla="*/ T44 w 8"/>
                              <a:gd name="T46" fmla="+- 0 934 927"/>
                              <a:gd name="T47" fmla="*/ 934 h 14"/>
                              <a:gd name="T48" fmla="+- 0 1716 1710"/>
                              <a:gd name="T49" fmla="*/ T48 w 8"/>
                              <a:gd name="T50" fmla="+- 0 929 927"/>
                              <a:gd name="T51" fmla="*/ 929 h 14"/>
                              <a:gd name="T52" fmla="+- 0 1714 1710"/>
                              <a:gd name="T53" fmla="*/ T52 w 8"/>
                              <a:gd name="T54" fmla="+- 0 927 927"/>
                              <a:gd name="T55" fmla="*/ 92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" y="13"/>
                                </a:lnTo>
                                <a:lnTo>
                                  <a:pt x="2" y="12"/>
                                </a:lnTo>
                                <a:lnTo>
                                  <a:pt x="3" y="11"/>
                                </a:lnTo>
                                <a:lnTo>
                                  <a:pt x="6" y="10"/>
                                </a:lnTo>
                                <a:lnTo>
                                  <a:pt x="8" y="7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Freeform 1561"/>
                        <wps:cNvSpPr>
                          <a:spLocks/>
                        </wps:cNvSpPr>
                        <wps:spPr bwMode="auto">
                          <a:xfrm>
                            <a:off x="1711" y="1202"/>
                            <a:ext cx="12" cy="6"/>
                          </a:xfrm>
                          <a:custGeom>
                            <a:avLst/>
                            <a:gdLst>
                              <a:gd name="T0" fmla="+- 0 1712 1712"/>
                              <a:gd name="T1" fmla="*/ T0 w 12"/>
                              <a:gd name="T2" fmla="+- 0 1202 1202"/>
                              <a:gd name="T3" fmla="*/ 1202 h 6"/>
                              <a:gd name="T4" fmla="+- 0 1712 1712"/>
                              <a:gd name="T5" fmla="*/ T4 w 12"/>
                              <a:gd name="T6" fmla="+- 0 1205 1202"/>
                              <a:gd name="T7" fmla="*/ 1205 h 6"/>
                              <a:gd name="T8" fmla="+- 0 1714 1712"/>
                              <a:gd name="T9" fmla="*/ T8 w 12"/>
                              <a:gd name="T10" fmla="+- 0 1207 1202"/>
                              <a:gd name="T11" fmla="*/ 1207 h 6"/>
                              <a:gd name="T12" fmla="+- 0 1720 1712"/>
                              <a:gd name="T13" fmla="*/ T12 w 12"/>
                              <a:gd name="T14" fmla="+- 0 1207 1202"/>
                              <a:gd name="T15" fmla="*/ 1207 h 6"/>
                              <a:gd name="T16" fmla="+- 0 1722 1712"/>
                              <a:gd name="T17" fmla="*/ T16 w 12"/>
                              <a:gd name="T18" fmla="+- 0 1205 1202"/>
                              <a:gd name="T19" fmla="*/ 1205 h 6"/>
                              <a:gd name="T20" fmla="+- 0 1723 1712"/>
                              <a:gd name="T21" fmla="*/ T20 w 12"/>
                              <a:gd name="T22" fmla="+- 0 1202 1202"/>
                              <a:gd name="T23" fmla="*/ 1202 h 6"/>
                              <a:gd name="T24" fmla="+- 0 1719 1712"/>
                              <a:gd name="T25" fmla="*/ T24 w 12"/>
                              <a:gd name="T26" fmla="+- 0 1202 1202"/>
                              <a:gd name="T27" fmla="*/ 1202 h 6"/>
                              <a:gd name="T28" fmla="+- 0 1715 1712"/>
                              <a:gd name="T29" fmla="*/ T28 w 12"/>
                              <a:gd name="T30" fmla="+- 0 1202 1202"/>
                              <a:gd name="T31" fmla="*/ 1202 h 6"/>
                              <a:gd name="T32" fmla="+- 0 1712 1712"/>
                              <a:gd name="T33" fmla="*/ T32 w 12"/>
                              <a:gd name="T34" fmla="+- 0 1202 1202"/>
                              <a:gd name="T35" fmla="*/ 12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AutoShape 1562"/>
                        <wps:cNvSpPr>
                          <a:spLocks/>
                        </wps:cNvSpPr>
                        <wps:spPr bwMode="auto">
                          <a:xfrm>
                            <a:off x="1729" y="883"/>
                            <a:ext cx="39" cy="321"/>
                          </a:xfrm>
                          <a:custGeom>
                            <a:avLst/>
                            <a:gdLst>
                              <a:gd name="T0" fmla="+- 0 1756 1729"/>
                              <a:gd name="T1" fmla="*/ T0 w 39"/>
                              <a:gd name="T2" fmla="+- 0 886 883"/>
                              <a:gd name="T3" fmla="*/ 886 h 321"/>
                              <a:gd name="T4" fmla="+- 0 1755 1729"/>
                              <a:gd name="T5" fmla="*/ T4 w 39"/>
                              <a:gd name="T6" fmla="+- 0 891 883"/>
                              <a:gd name="T7" fmla="*/ 891 h 321"/>
                              <a:gd name="T8" fmla="+- 0 1753 1729"/>
                              <a:gd name="T9" fmla="*/ T8 w 39"/>
                              <a:gd name="T10" fmla="+- 0 897 883"/>
                              <a:gd name="T11" fmla="*/ 897 h 321"/>
                              <a:gd name="T12" fmla="+- 0 1749 1729"/>
                              <a:gd name="T13" fmla="*/ T12 w 39"/>
                              <a:gd name="T14" fmla="+- 0 914 883"/>
                              <a:gd name="T15" fmla="*/ 914 h 321"/>
                              <a:gd name="T16" fmla="+- 0 1748 1729"/>
                              <a:gd name="T17" fmla="*/ T16 w 39"/>
                              <a:gd name="T18" fmla="+- 0 925 883"/>
                              <a:gd name="T19" fmla="*/ 925 h 321"/>
                              <a:gd name="T20" fmla="+- 0 1744 1729"/>
                              <a:gd name="T21" fmla="*/ T20 w 39"/>
                              <a:gd name="T22" fmla="+- 0 936 883"/>
                              <a:gd name="T23" fmla="*/ 936 h 321"/>
                              <a:gd name="T24" fmla="+- 0 1743 1729"/>
                              <a:gd name="T25" fmla="*/ T24 w 39"/>
                              <a:gd name="T26" fmla="+- 0 952 883"/>
                              <a:gd name="T27" fmla="*/ 952 h 321"/>
                              <a:gd name="T28" fmla="+- 0 1743 1729"/>
                              <a:gd name="T29" fmla="*/ T28 w 39"/>
                              <a:gd name="T30" fmla="+- 0 958 883"/>
                              <a:gd name="T31" fmla="*/ 958 h 321"/>
                              <a:gd name="T32" fmla="+- 0 1742 1729"/>
                              <a:gd name="T33" fmla="*/ T32 w 39"/>
                              <a:gd name="T34" fmla="+- 0 960 883"/>
                              <a:gd name="T35" fmla="*/ 960 h 321"/>
                              <a:gd name="T36" fmla="+- 0 1741 1729"/>
                              <a:gd name="T37" fmla="*/ T36 w 39"/>
                              <a:gd name="T38" fmla="+- 0 963 883"/>
                              <a:gd name="T39" fmla="*/ 963 h 321"/>
                              <a:gd name="T40" fmla="+- 0 1741 1729"/>
                              <a:gd name="T41" fmla="*/ T40 w 39"/>
                              <a:gd name="T42" fmla="+- 0 967 883"/>
                              <a:gd name="T43" fmla="*/ 967 h 321"/>
                              <a:gd name="T44" fmla="+- 0 1739 1729"/>
                              <a:gd name="T45" fmla="*/ T44 w 39"/>
                              <a:gd name="T46" fmla="+- 0 992 883"/>
                              <a:gd name="T47" fmla="*/ 992 h 321"/>
                              <a:gd name="T48" fmla="+- 0 1739 1729"/>
                              <a:gd name="T49" fmla="*/ T48 w 39"/>
                              <a:gd name="T50" fmla="+- 0 1012 883"/>
                              <a:gd name="T51" fmla="*/ 1012 h 321"/>
                              <a:gd name="T52" fmla="+- 0 1737 1729"/>
                              <a:gd name="T53" fmla="*/ T52 w 39"/>
                              <a:gd name="T54" fmla="+- 0 1039 883"/>
                              <a:gd name="T55" fmla="*/ 1039 h 321"/>
                              <a:gd name="T56" fmla="+- 0 1735 1729"/>
                              <a:gd name="T57" fmla="*/ T56 w 39"/>
                              <a:gd name="T58" fmla="+- 0 1064 883"/>
                              <a:gd name="T59" fmla="*/ 1064 h 321"/>
                              <a:gd name="T60" fmla="+- 0 1734 1729"/>
                              <a:gd name="T61" fmla="*/ T60 w 39"/>
                              <a:gd name="T62" fmla="+- 0 1083 883"/>
                              <a:gd name="T63" fmla="*/ 1083 h 321"/>
                              <a:gd name="T64" fmla="+- 0 1731 1729"/>
                              <a:gd name="T65" fmla="*/ T64 w 39"/>
                              <a:gd name="T66" fmla="+- 0 1120 883"/>
                              <a:gd name="T67" fmla="*/ 1120 h 321"/>
                              <a:gd name="T68" fmla="+- 0 1731 1729"/>
                              <a:gd name="T69" fmla="*/ T68 w 39"/>
                              <a:gd name="T70" fmla="+- 0 1143 883"/>
                              <a:gd name="T71" fmla="*/ 1143 h 321"/>
                              <a:gd name="T72" fmla="+- 0 1730 1729"/>
                              <a:gd name="T73" fmla="*/ T72 w 39"/>
                              <a:gd name="T74" fmla="+- 0 1161 883"/>
                              <a:gd name="T75" fmla="*/ 1161 h 321"/>
                              <a:gd name="T76" fmla="+- 0 1730 1729"/>
                              <a:gd name="T77" fmla="*/ T76 w 39"/>
                              <a:gd name="T78" fmla="+- 0 1192 883"/>
                              <a:gd name="T79" fmla="*/ 1192 h 321"/>
                              <a:gd name="T80" fmla="+- 0 1734 1729"/>
                              <a:gd name="T81" fmla="*/ T80 w 39"/>
                              <a:gd name="T82" fmla="+- 0 1203 883"/>
                              <a:gd name="T83" fmla="*/ 1203 h 321"/>
                              <a:gd name="T84" fmla="+- 0 1741 1729"/>
                              <a:gd name="T85" fmla="*/ T84 w 39"/>
                              <a:gd name="T86" fmla="+- 0 1204 883"/>
                              <a:gd name="T87" fmla="*/ 1204 h 321"/>
                              <a:gd name="T88" fmla="+- 0 1740 1729"/>
                              <a:gd name="T89" fmla="*/ T88 w 39"/>
                              <a:gd name="T90" fmla="+- 0 1177 883"/>
                              <a:gd name="T91" fmla="*/ 1177 h 321"/>
                              <a:gd name="T92" fmla="+- 0 1742 1729"/>
                              <a:gd name="T93" fmla="*/ T92 w 39"/>
                              <a:gd name="T94" fmla="+- 0 1152 883"/>
                              <a:gd name="T95" fmla="*/ 1152 h 321"/>
                              <a:gd name="T96" fmla="+- 0 1742 1729"/>
                              <a:gd name="T97" fmla="*/ T96 w 39"/>
                              <a:gd name="T98" fmla="+- 0 1133 883"/>
                              <a:gd name="T99" fmla="*/ 1133 h 321"/>
                              <a:gd name="T100" fmla="+- 0 1743 1729"/>
                              <a:gd name="T101" fmla="*/ T100 w 39"/>
                              <a:gd name="T102" fmla="+- 0 1107 883"/>
                              <a:gd name="T103" fmla="*/ 1107 h 321"/>
                              <a:gd name="T104" fmla="+- 0 1746 1729"/>
                              <a:gd name="T105" fmla="*/ T104 w 39"/>
                              <a:gd name="T106" fmla="+- 0 1074 883"/>
                              <a:gd name="T107" fmla="*/ 1074 h 321"/>
                              <a:gd name="T108" fmla="+- 0 1748 1729"/>
                              <a:gd name="T109" fmla="*/ T108 w 39"/>
                              <a:gd name="T110" fmla="+- 0 1047 883"/>
                              <a:gd name="T111" fmla="*/ 1047 h 321"/>
                              <a:gd name="T112" fmla="+- 0 1749 1729"/>
                              <a:gd name="T113" fmla="*/ T112 w 39"/>
                              <a:gd name="T114" fmla="+- 0 1030 883"/>
                              <a:gd name="T115" fmla="*/ 1030 h 321"/>
                              <a:gd name="T116" fmla="+- 0 1750 1729"/>
                              <a:gd name="T117" fmla="*/ T116 w 39"/>
                              <a:gd name="T118" fmla="+- 0 1012 883"/>
                              <a:gd name="T119" fmla="*/ 1012 h 321"/>
                              <a:gd name="T120" fmla="+- 0 1751 1729"/>
                              <a:gd name="T121" fmla="*/ T120 w 39"/>
                              <a:gd name="T122" fmla="+- 0 991 883"/>
                              <a:gd name="T123" fmla="*/ 991 h 321"/>
                              <a:gd name="T124" fmla="+- 0 1752 1729"/>
                              <a:gd name="T125" fmla="*/ T124 w 39"/>
                              <a:gd name="T126" fmla="+- 0 971 883"/>
                              <a:gd name="T127" fmla="*/ 971 h 321"/>
                              <a:gd name="T128" fmla="+- 0 1752 1729"/>
                              <a:gd name="T129" fmla="*/ T128 w 39"/>
                              <a:gd name="T130" fmla="+- 0 964 883"/>
                              <a:gd name="T131" fmla="*/ 964 h 321"/>
                              <a:gd name="T132" fmla="+- 0 1752 1729"/>
                              <a:gd name="T133" fmla="*/ T132 w 39"/>
                              <a:gd name="T134" fmla="+- 0 963 883"/>
                              <a:gd name="T135" fmla="*/ 963 h 321"/>
                              <a:gd name="T136" fmla="+- 0 1754 1729"/>
                              <a:gd name="T137" fmla="*/ T136 w 39"/>
                              <a:gd name="T138" fmla="+- 0 959 883"/>
                              <a:gd name="T139" fmla="*/ 959 h 321"/>
                              <a:gd name="T140" fmla="+- 0 1754 1729"/>
                              <a:gd name="T141" fmla="*/ T140 w 39"/>
                              <a:gd name="T142" fmla="+- 0 955 883"/>
                              <a:gd name="T143" fmla="*/ 955 h 321"/>
                              <a:gd name="T144" fmla="+- 0 1755 1729"/>
                              <a:gd name="T145" fmla="*/ T144 w 39"/>
                              <a:gd name="T146" fmla="+- 0 939 883"/>
                              <a:gd name="T147" fmla="*/ 939 h 321"/>
                              <a:gd name="T148" fmla="+- 0 1759 1729"/>
                              <a:gd name="T149" fmla="*/ T148 w 39"/>
                              <a:gd name="T150" fmla="+- 0 928 883"/>
                              <a:gd name="T151" fmla="*/ 928 h 321"/>
                              <a:gd name="T152" fmla="+- 0 1760 1729"/>
                              <a:gd name="T153" fmla="*/ T152 w 39"/>
                              <a:gd name="T154" fmla="+- 0 915 883"/>
                              <a:gd name="T155" fmla="*/ 915 h 321"/>
                              <a:gd name="T156" fmla="+- 0 1764 1729"/>
                              <a:gd name="T157" fmla="*/ T156 w 39"/>
                              <a:gd name="T158" fmla="+- 0 897 883"/>
                              <a:gd name="T159" fmla="*/ 897 h 321"/>
                              <a:gd name="T160" fmla="+- 0 1766 1729"/>
                              <a:gd name="T161" fmla="*/ T160 w 39"/>
                              <a:gd name="T162" fmla="+- 0 891 883"/>
                              <a:gd name="T163" fmla="*/ 891 h 321"/>
                              <a:gd name="T164" fmla="+- 0 1761 1729"/>
                              <a:gd name="T165" fmla="*/ T164 w 39"/>
                              <a:gd name="T166" fmla="+- 0 884 883"/>
                              <a:gd name="T167" fmla="*/ 884 h 321"/>
                              <a:gd name="T168" fmla="+- 0 1757 1729"/>
                              <a:gd name="T169" fmla="*/ T168 w 39"/>
                              <a:gd name="T170" fmla="+- 0 883 883"/>
                              <a:gd name="T171" fmla="*/ 883 h 321"/>
                              <a:gd name="T172" fmla="+- 0 1741 1729"/>
                              <a:gd name="T173" fmla="*/ T172 w 39"/>
                              <a:gd name="T174" fmla="+- 0 1161 883"/>
                              <a:gd name="T175" fmla="*/ 1161 h 321"/>
                              <a:gd name="T176" fmla="+- 0 1741 1729"/>
                              <a:gd name="T177" fmla="*/ T176 w 39"/>
                              <a:gd name="T178" fmla="+- 0 1161 883"/>
                              <a:gd name="T179" fmla="*/ 1161 h 321"/>
                              <a:gd name="T180" fmla="+- 0 1750 1729"/>
                              <a:gd name="T181" fmla="*/ T180 w 39"/>
                              <a:gd name="T182" fmla="+- 0 1003 883"/>
                              <a:gd name="T183" fmla="*/ 1003 h 321"/>
                              <a:gd name="T184" fmla="+- 0 1750 1729"/>
                              <a:gd name="T185" fmla="*/ T184 w 39"/>
                              <a:gd name="T186" fmla="+- 0 1003 883"/>
                              <a:gd name="T187" fmla="*/ 1003 h 321"/>
                              <a:gd name="T188" fmla="+- 0 1748 1729"/>
                              <a:gd name="T189" fmla="*/ T188 w 39"/>
                              <a:gd name="T190" fmla="+- 0 922 883"/>
                              <a:gd name="T191" fmla="*/ 922 h 321"/>
                              <a:gd name="T192" fmla="+- 0 1748 1729"/>
                              <a:gd name="T193" fmla="*/ T192 w 39"/>
                              <a:gd name="T194" fmla="+- 0 921 883"/>
                              <a:gd name="T195" fmla="*/ 921 h 321"/>
                              <a:gd name="T196" fmla="+- 0 1765 1729"/>
                              <a:gd name="T197" fmla="*/ T196 w 39"/>
                              <a:gd name="T198" fmla="+- 0 884 883"/>
                              <a:gd name="T199" fmla="*/ 884 h 321"/>
                              <a:gd name="T200" fmla="+- 0 1768 1729"/>
                              <a:gd name="T201" fmla="*/ T200 w 39"/>
                              <a:gd name="T202" fmla="+- 0 884 883"/>
                              <a:gd name="T203" fmla="*/ 88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9" h="321">
                                <a:moveTo>
                                  <a:pt x="28" y="0"/>
                                </a:moveTo>
                                <a:lnTo>
                                  <a:pt x="27" y="3"/>
                                </a:lnTo>
                                <a:lnTo>
                                  <a:pt x="27" y="5"/>
                                </a:lnTo>
                                <a:lnTo>
                                  <a:pt x="26" y="8"/>
                                </a:lnTo>
                                <a:lnTo>
                                  <a:pt x="25" y="10"/>
                                </a:lnTo>
                                <a:lnTo>
                                  <a:pt x="24" y="14"/>
                                </a:lnTo>
                                <a:lnTo>
                                  <a:pt x="22" y="22"/>
                                </a:lnTo>
                                <a:lnTo>
                                  <a:pt x="20" y="31"/>
                                </a:lnTo>
                                <a:lnTo>
                                  <a:pt x="19" y="39"/>
                                </a:lnTo>
                                <a:lnTo>
                                  <a:pt x="19" y="42"/>
                                </a:lnTo>
                                <a:lnTo>
                                  <a:pt x="18" y="46"/>
                                </a:lnTo>
                                <a:lnTo>
                                  <a:pt x="15" y="53"/>
                                </a:lnTo>
                                <a:lnTo>
                                  <a:pt x="14" y="58"/>
                                </a:lnTo>
                                <a:lnTo>
                                  <a:pt x="14" y="69"/>
                                </a:lnTo>
                                <a:lnTo>
                                  <a:pt x="14" y="72"/>
                                </a:lnTo>
                                <a:lnTo>
                                  <a:pt x="14" y="75"/>
                                </a:lnTo>
                                <a:lnTo>
                                  <a:pt x="13" y="75"/>
                                </a:lnTo>
                                <a:lnTo>
                                  <a:pt x="13" y="77"/>
                                </a:lnTo>
                                <a:lnTo>
                                  <a:pt x="12" y="78"/>
                                </a:lnTo>
                                <a:lnTo>
                                  <a:pt x="12" y="80"/>
                                </a:lnTo>
                                <a:lnTo>
                                  <a:pt x="12" y="81"/>
                                </a:lnTo>
                                <a:lnTo>
                                  <a:pt x="12" y="84"/>
                                </a:lnTo>
                                <a:lnTo>
                                  <a:pt x="11" y="106"/>
                                </a:lnTo>
                                <a:lnTo>
                                  <a:pt x="10" y="109"/>
                                </a:lnTo>
                                <a:lnTo>
                                  <a:pt x="10" y="120"/>
                                </a:lnTo>
                                <a:lnTo>
                                  <a:pt x="10" y="129"/>
                                </a:lnTo>
                                <a:lnTo>
                                  <a:pt x="10" y="138"/>
                                </a:lnTo>
                                <a:lnTo>
                                  <a:pt x="8" y="156"/>
                                </a:lnTo>
                                <a:lnTo>
                                  <a:pt x="8" y="164"/>
                                </a:lnTo>
                                <a:lnTo>
                                  <a:pt x="6" y="181"/>
                                </a:lnTo>
                                <a:lnTo>
                                  <a:pt x="6" y="191"/>
                                </a:lnTo>
                                <a:lnTo>
                                  <a:pt x="5" y="200"/>
                                </a:lnTo>
                                <a:lnTo>
                                  <a:pt x="3" y="225"/>
                                </a:lnTo>
                                <a:lnTo>
                                  <a:pt x="2" y="237"/>
                                </a:lnTo>
                                <a:lnTo>
                                  <a:pt x="2" y="250"/>
                                </a:lnTo>
                                <a:lnTo>
                                  <a:pt x="2" y="260"/>
                                </a:lnTo>
                                <a:lnTo>
                                  <a:pt x="2" y="268"/>
                                </a:lnTo>
                                <a:lnTo>
                                  <a:pt x="1" y="278"/>
                                </a:lnTo>
                                <a:lnTo>
                                  <a:pt x="0" y="294"/>
                                </a:lnTo>
                                <a:lnTo>
                                  <a:pt x="1" y="309"/>
                                </a:lnTo>
                                <a:lnTo>
                                  <a:pt x="1" y="320"/>
                                </a:lnTo>
                                <a:lnTo>
                                  <a:pt x="5" y="320"/>
                                </a:lnTo>
                                <a:lnTo>
                                  <a:pt x="9" y="320"/>
                                </a:lnTo>
                                <a:lnTo>
                                  <a:pt x="12" y="321"/>
                                </a:lnTo>
                                <a:lnTo>
                                  <a:pt x="12" y="309"/>
                                </a:lnTo>
                                <a:lnTo>
                                  <a:pt x="11" y="294"/>
                                </a:lnTo>
                                <a:lnTo>
                                  <a:pt x="12" y="278"/>
                                </a:lnTo>
                                <a:lnTo>
                                  <a:pt x="13" y="269"/>
                                </a:lnTo>
                                <a:lnTo>
                                  <a:pt x="13" y="260"/>
                                </a:lnTo>
                                <a:lnTo>
                                  <a:pt x="13" y="250"/>
                                </a:lnTo>
                                <a:lnTo>
                                  <a:pt x="13" y="237"/>
                                </a:lnTo>
                                <a:lnTo>
                                  <a:pt x="14" y="224"/>
                                </a:lnTo>
                                <a:lnTo>
                                  <a:pt x="16" y="199"/>
                                </a:lnTo>
                                <a:lnTo>
                                  <a:pt x="17" y="191"/>
                                </a:lnTo>
                                <a:lnTo>
                                  <a:pt x="17" y="181"/>
                                </a:lnTo>
                                <a:lnTo>
                                  <a:pt x="19" y="164"/>
                                </a:lnTo>
                                <a:lnTo>
                                  <a:pt x="19" y="155"/>
                                </a:lnTo>
                                <a:lnTo>
                                  <a:pt x="20" y="147"/>
                                </a:lnTo>
                                <a:lnTo>
                                  <a:pt x="21" y="138"/>
                                </a:lnTo>
                                <a:lnTo>
                                  <a:pt x="21" y="129"/>
                                </a:lnTo>
                                <a:lnTo>
                                  <a:pt x="21" y="120"/>
                                </a:lnTo>
                                <a:lnTo>
                                  <a:pt x="22" y="108"/>
                                </a:lnTo>
                                <a:lnTo>
                                  <a:pt x="22" y="106"/>
                                </a:lnTo>
                                <a:lnTo>
                                  <a:pt x="23" y="88"/>
                                </a:lnTo>
                                <a:lnTo>
                                  <a:pt x="23" y="84"/>
                                </a:lnTo>
                                <a:lnTo>
                                  <a:pt x="23" y="81"/>
                                </a:lnTo>
                                <a:lnTo>
                                  <a:pt x="23" y="80"/>
                                </a:lnTo>
                                <a:lnTo>
                                  <a:pt x="24" y="78"/>
                                </a:lnTo>
                                <a:lnTo>
                                  <a:pt x="25" y="76"/>
                                </a:lnTo>
                                <a:lnTo>
                                  <a:pt x="25" y="75"/>
                                </a:lnTo>
                                <a:lnTo>
                                  <a:pt x="25" y="72"/>
                                </a:lnTo>
                                <a:lnTo>
                                  <a:pt x="25" y="59"/>
                                </a:lnTo>
                                <a:lnTo>
                                  <a:pt x="26" y="56"/>
                                </a:lnTo>
                                <a:lnTo>
                                  <a:pt x="28" y="49"/>
                                </a:lnTo>
                                <a:lnTo>
                                  <a:pt x="30" y="45"/>
                                </a:lnTo>
                                <a:lnTo>
                                  <a:pt x="30" y="38"/>
                                </a:lnTo>
                                <a:lnTo>
                                  <a:pt x="31" y="32"/>
                                </a:lnTo>
                                <a:lnTo>
                                  <a:pt x="33" y="24"/>
                                </a:lnTo>
                                <a:lnTo>
                                  <a:pt x="35" y="14"/>
                                </a:lnTo>
                                <a:lnTo>
                                  <a:pt x="36" y="12"/>
                                </a:lnTo>
                                <a:lnTo>
                                  <a:pt x="37" y="8"/>
                                </a:lnTo>
                                <a:lnTo>
                                  <a:pt x="38" y="1"/>
                                </a:lnTo>
                                <a:lnTo>
                                  <a:pt x="32" y="1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2" y="278"/>
                                </a:moveTo>
                                <a:lnTo>
                                  <a:pt x="12" y="278"/>
                                </a:lnTo>
                                <a:close/>
                                <a:moveTo>
                                  <a:pt x="21" y="120"/>
                                </a:moveTo>
                                <a:lnTo>
                                  <a:pt x="21" y="120"/>
                                </a:lnTo>
                                <a:close/>
                                <a:moveTo>
                                  <a:pt x="19" y="38"/>
                                </a:moveTo>
                                <a:lnTo>
                                  <a:pt x="19" y="39"/>
                                </a:lnTo>
                                <a:lnTo>
                                  <a:pt x="19" y="38"/>
                                </a:lnTo>
                                <a:close/>
                                <a:moveTo>
                                  <a:pt x="39" y="1"/>
                                </a:moveTo>
                                <a:lnTo>
                                  <a:pt x="36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Freeform 1563"/>
                        <wps:cNvSpPr>
                          <a:spLocks/>
                        </wps:cNvSpPr>
                        <wps:spPr bwMode="auto">
                          <a:xfrm>
                            <a:off x="1730" y="1202"/>
                            <a:ext cx="12" cy="10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12"/>
                              <a:gd name="T2" fmla="+- 0 1203 1203"/>
                              <a:gd name="T3" fmla="*/ 1203 h 10"/>
                              <a:gd name="T4" fmla="+- 0 1730 1730"/>
                              <a:gd name="T5" fmla="*/ T4 w 12"/>
                              <a:gd name="T6" fmla="+- 0 1206 1203"/>
                              <a:gd name="T7" fmla="*/ 1206 h 10"/>
                              <a:gd name="T8" fmla="+- 0 1730 1730"/>
                              <a:gd name="T9" fmla="*/ T8 w 12"/>
                              <a:gd name="T10" fmla="+- 0 1209 1203"/>
                              <a:gd name="T11" fmla="*/ 1209 h 10"/>
                              <a:gd name="T12" fmla="+- 0 1732 1730"/>
                              <a:gd name="T13" fmla="*/ T12 w 12"/>
                              <a:gd name="T14" fmla="+- 0 1212 1203"/>
                              <a:gd name="T15" fmla="*/ 1212 h 10"/>
                              <a:gd name="T16" fmla="+- 0 1736 1730"/>
                              <a:gd name="T17" fmla="*/ T16 w 12"/>
                              <a:gd name="T18" fmla="+- 0 1212 1203"/>
                              <a:gd name="T19" fmla="*/ 1212 h 10"/>
                              <a:gd name="T20" fmla="+- 0 1739 1730"/>
                              <a:gd name="T21" fmla="*/ T20 w 12"/>
                              <a:gd name="T22" fmla="+- 0 1212 1203"/>
                              <a:gd name="T23" fmla="*/ 1212 h 10"/>
                              <a:gd name="T24" fmla="+- 0 1741 1730"/>
                              <a:gd name="T25" fmla="*/ T24 w 12"/>
                              <a:gd name="T26" fmla="+- 0 1210 1203"/>
                              <a:gd name="T27" fmla="*/ 1210 h 10"/>
                              <a:gd name="T28" fmla="+- 0 1741 1730"/>
                              <a:gd name="T29" fmla="*/ T28 w 12"/>
                              <a:gd name="T30" fmla="+- 0 1206 1203"/>
                              <a:gd name="T31" fmla="*/ 1206 h 10"/>
                              <a:gd name="T32" fmla="+- 0 1741 1730"/>
                              <a:gd name="T33" fmla="*/ T32 w 12"/>
                              <a:gd name="T34" fmla="+- 0 1204 1203"/>
                              <a:gd name="T35" fmla="*/ 1204 h 10"/>
                              <a:gd name="T36" fmla="+- 0 1738 1730"/>
                              <a:gd name="T37" fmla="*/ T36 w 12"/>
                              <a:gd name="T38" fmla="+- 0 1203 1203"/>
                              <a:gd name="T39" fmla="*/ 1203 h 10"/>
                              <a:gd name="T40" fmla="+- 0 1734 1730"/>
                              <a:gd name="T41" fmla="*/ T40 w 12"/>
                              <a:gd name="T42" fmla="+- 0 1203 1203"/>
                              <a:gd name="T43" fmla="*/ 1203 h 10"/>
                              <a:gd name="T44" fmla="+- 0 1730 1730"/>
                              <a:gd name="T45" fmla="*/ T44 w 12"/>
                              <a:gd name="T46" fmla="+- 0 1203 1203"/>
                              <a:gd name="T47" fmla="*/ 12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2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11" y="1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Freeform 1564"/>
                        <wps:cNvSpPr>
                          <a:spLocks/>
                        </wps:cNvSpPr>
                        <wps:spPr bwMode="auto">
                          <a:xfrm>
                            <a:off x="2067" y="1120"/>
                            <a:ext cx="28" cy="75"/>
                          </a:xfrm>
                          <a:custGeom>
                            <a:avLst/>
                            <a:gdLst>
                              <a:gd name="T0" fmla="+- 0 2083 2068"/>
                              <a:gd name="T1" fmla="*/ T0 w 28"/>
                              <a:gd name="T2" fmla="+- 0 1120 1120"/>
                              <a:gd name="T3" fmla="*/ 1120 h 75"/>
                              <a:gd name="T4" fmla="+- 0 2071 2068"/>
                              <a:gd name="T5" fmla="*/ T4 w 28"/>
                              <a:gd name="T6" fmla="+- 0 1137 1120"/>
                              <a:gd name="T7" fmla="*/ 1137 h 75"/>
                              <a:gd name="T8" fmla="+- 0 2068 2068"/>
                              <a:gd name="T9" fmla="*/ T8 w 28"/>
                              <a:gd name="T10" fmla="+- 0 1143 1120"/>
                              <a:gd name="T11" fmla="*/ 1143 h 75"/>
                              <a:gd name="T12" fmla="+- 0 2068 2068"/>
                              <a:gd name="T13" fmla="*/ T12 w 28"/>
                              <a:gd name="T14" fmla="+- 0 1149 1120"/>
                              <a:gd name="T15" fmla="*/ 1149 h 75"/>
                              <a:gd name="T16" fmla="+- 0 2068 2068"/>
                              <a:gd name="T17" fmla="*/ T16 w 28"/>
                              <a:gd name="T18" fmla="+- 0 1160 1120"/>
                              <a:gd name="T19" fmla="*/ 1160 h 75"/>
                              <a:gd name="T20" fmla="+- 0 2069 2068"/>
                              <a:gd name="T21" fmla="*/ T20 w 28"/>
                              <a:gd name="T22" fmla="+- 0 1166 1120"/>
                              <a:gd name="T23" fmla="*/ 1166 h 75"/>
                              <a:gd name="T24" fmla="+- 0 2072 2068"/>
                              <a:gd name="T25" fmla="*/ T24 w 28"/>
                              <a:gd name="T26" fmla="+- 0 1177 1120"/>
                              <a:gd name="T27" fmla="*/ 1177 h 75"/>
                              <a:gd name="T28" fmla="+- 0 2076 2068"/>
                              <a:gd name="T29" fmla="*/ T28 w 28"/>
                              <a:gd name="T30" fmla="+- 0 1184 1120"/>
                              <a:gd name="T31" fmla="*/ 1184 h 75"/>
                              <a:gd name="T32" fmla="+- 0 2077 2068"/>
                              <a:gd name="T33" fmla="*/ T32 w 28"/>
                              <a:gd name="T34" fmla="+- 0 1185 1120"/>
                              <a:gd name="T35" fmla="*/ 1185 h 75"/>
                              <a:gd name="T36" fmla="+- 0 2079 2068"/>
                              <a:gd name="T37" fmla="*/ T36 w 28"/>
                              <a:gd name="T38" fmla="+- 0 1190 1120"/>
                              <a:gd name="T39" fmla="*/ 1190 h 75"/>
                              <a:gd name="T40" fmla="+- 0 2081 2068"/>
                              <a:gd name="T41" fmla="*/ T40 w 28"/>
                              <a:gd name="T42" fmla="+- 0 1193 1120"/>
                              <a:gd name="T43" fmla="*/ 1193 h 75"/>
                              <a:gd name="T44" fmla="+- 0 2083 2068"/>
                              <a:gd name="T45" fmla="*/ T44 w 28"/>
                              <a:gd name="T46" fmla="+- 0 1195 1120"/>
                              <a:gd name="T47" fmla="*/ 1195 h 75"/>
                              <a:gd name="T48" fmla="+- 0 2085 2068"/>
                              <a:gd name="T49" fmla="*/ T48 w 28"/>
                              <a:gd name="T50" fmla="+- 0 1191 1120"/>
                              <a:gd name="T51" fmla="*/ 1191 h 75"/>
                              <a:gd name="T52" fmla="+- 0 2087 2068"/>
                              <a:gd name="T53" fmla="*/ T52 w 28"/>
                              <a:gd name="T54" fmla="+- 0 1187 1120"/>
                              <a:gd name="T55" fmla="*/ 1187 h 75"/>
                              <a:gd name="T56" fmla="+- 0 2089 2068"/>
                              <a:gd name="T57" fmla="*/ T56 w 28"/>
                              <a:gd name="T58" fmla="+- 0 1184 1120"/>
                              <a:gd name="T59" fmla="*/ 1184 h 75"/>
                              <a:gd name="T60" fmla="+- 0 2088 2068"/>
                              <a:gd name="T61" fmla="*/ T60 w 28"/>
                              <a:gd name="T62" fmla="+- 0 1183 1120"/>
                              <a:gd name="T63" fmla="*/ 1183 h 75"/>
                              <a:gd name="T64" fmla="+- 0 2087 2068"/>
                              <a:gd name="T65" fmla="*/ T64 w 28"/>
                              <a:gd name="T66" fmla="+- 0 1182 1120"/>
                              <a:gd name="T67" fmla="*/ 1182 h 75"/>
                              <a:gd name="T68" fmla="+- 0 2086 2068"/>
                              <a:gd name="T69" fmla="*/ T68 w 28"/>
                              <a:gd name="T70" fmla="+- 0 1180 1120"/>
                              <a:gd name="T71" fmla="*/ 1180 h 75"/>
                              <a:gd name="T72" fmla="+- 0 2086 2068"/>
                              <a:gd name="T73" fmla="*/ T72 w 28"/>
                              <a:gd name="T74" fmla="+- 0 1179 1120"/>
                              <a:gd name="T75" fmla="*/ 1179 h 75"/>
                              <a:gd name="T76" fmla="+- 0 2082 2068"/>
                              <a:gd name="T77" fmla="*/ T76 w 28"/>
                              <a:gd name="T78" fmla="+- 0 1174 1120"/>
                              <a:gd name="T79" fmla="*/ 1174 h 75"/>
                              <a:gd name="T80" fmla="+- 0 2080 2068"/>
                              <a:gd name="T81" fmla="*/ T80 w 28"/>
                              <a:gd name="T82" fmla="+- 0 1163 1120"/>
                              <a:gd name="T83" fmla="*/ 1163 h 75"/>
                              <a:gd name="T84" fmla="+- 0 2079 2068"/>
                              <a:gd name="T85" fmla="*/ T84 w 28"/>
                              <a:gd name="T86" fmla="+- 0 1158 1120"/>
                              <a:gd name="T87" fmla="*/ 1158 h 75"/>
                              <a:gd name="T88" fmla="+- 0 2079 2068"/>
                              <a:gd name="T89" fmla="*/ T88 w 28"/>
                              <a:gd name="T90" fmla="+- 0 1149 1120"/>
                              <a:gd name="T91" fmla="*/ 1149 h 75"/>
                              <a:gd name="T92" fmla="+- 0 2080 2068"/>
                              <a:gd name="T93" fmla="*/ T92 w 28"/>
                              <a:gd name="T94" fmla="+- 0 1145 1120"/>
                              <a:gd name="T95" fmla="*/ 1145 h 75"/>
                              <a:gd name="T96" fmla="+- 0 2081 2068"/>
                              <a:gd name="T97" fmla="*/ T96 w 28"/>
                              <a:gd name="T98" fmla="+- 0 1141 1120"/>
                              <a:gd name="T99" fmla="*/ 1141 h 75"/>
                              <a:gd name="T100" fmla="+- 0 2082 2068"/>
                              <a:gd name="T101" fmla="*/ T100 w 28"/>
                              <a:gd name="T102" fmla="+- 0 1140 1120"/>
                              <a:gd name="T103" fmla="*/ 1140 h 75"/>
                              <a:gd name="T104" fmla="+- 0 2095 2068"/>
                              <a:gd name="T105" fmla="*/ T104 w 28"/>
                              <a:gd name="T106" fmla="+- 0 1127 1120"/>
                              <a:gd name="T107" fmla="*/ 1127 h 75"/>
                              <a:gd name="T108" fmla="+- 0 2095 2068"/>
                              <a:gd name="T109" fmla="*/ T108 w 28"/>
                              <a:gd name="T110" fmla="+- 0 1126 1120"/>
                              <a:gd name="T111" fmla="*/ 1126 h 75"/>
                              <a:gd name="T112" fmla="+- 0 2094 2068"/>
                              <a:gd name="T113" fmla="*/ T112 w 28"/>
                              <a:gd name="T114" fmla="+- 0 1126 1120"/>
                              <a:gd name="T115" fmla="*/ 1126 h 75"/>
                              <a:gd name="T116" fmla="+- 0 2092 2068"/>
                              <a:gd name="T117" fmla="*/ T116 w 28"/>
                              <a:gd name="T118" fmla="+- 0 1126 1120"/>
                              <a:gd name="T119" fmla="*/ 1126 h 75"/>
                              <a:gd name="T120" fmla="+- 0 2089 2068"/>
                              <a:gd name="T121" fmla="*/ T120 w 28"/>
                              <a:gd name="T122" fmla="+- 0 1122 1120"/>
                              <a:gd name="T123" fmla="*/ 1122 h 75"/>
                              <a:gd name="T124" fmla="+- 0 2086 2068"/>
                              <a:gd name="T125" fmla="*/ T124 w 28"/>
                              <a:gd name="T126" fmla="+- 0 1121 1120"/>
                              <a:gd name="T127" fmla="*/ 1121 h 75"/>
                              <a:gd name="T128" fmla="+- 0 2083 2068"/>
                              <a:gd name="T129" fmla="*/ T128 w 28"/>
                              <a:gd name="T130" fmla="+- 0 1120 1120"/>
                              <a:gd name="T131" fmla="*/ 112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" h="75">
                                <a:moveTo>
                                  <a:pt x="15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0" y="40"/>
                                </a:lnTo>
                                <a:lnTo>
                                  <a:pt x="1" y="46"/>
                                </a:lnTo>
                                <a:lnTo>
                                  <a:pt x="4" y="57"/>
                                </a:lnTo>
                                <a:lnTo>
                                  <a:pt x="8" y="64"/>
                                </a:lnTo>
                                <a:lnTo>
                                  <a:pt x="9" y="65"/>
                                </a:lnTo>
                                <a:lnTo>
                                  <a:pt x="11" y="70"/>
                                </a:lnTo>
                                <a:lnTo>
                                  <a:pt x="13" y="73"/>
                                </a:lnTo>
                                <a:lnTo>
                                  <a:pt x="15" y="75"/>
                                </a:lnTo>
                                <a:lnTo>
                                  <a:pt x="17" y="71"/>
                                </a:lnTo>
                                <a:lnTo>
                                  <a:pt x="19" y="67"/>
                                </a:lnTo>
                                <a:lnTo>
                                  <a:pt x="21" y="64"/>
                                </a:lnTo>
                                <a:lnTo>
                                  <a:pt x="20" y="63"/>
                                </a:lnTo>
                                <a:lnTo>
                                  <a:pt x="19" y="62"/>
                                </a:lnTo>
                                <a:lnTo>
                                  <a:pt x="18" y="60"/>
                                </a:lnTo>
                                <a:lnTo>
                                  <a:pt x="18" y="59"/>
                                </a:lnTo>
                                <a:lnTo>
                                  <a:pt x="14" y="54"/>
                                </a:lnTo>
                                <a:lnTo>
                                  <a:pt x="12" y="43"/>
                                </a:lnTo>
                                <a:lnTo>
                                  <a:pt x="11" y="38"/>
                                </a:lnTo>
                                <a:lnTo>
                                  <a:pt x="11" y="29"/>
                                </a:lnTo>
                                <a:lnTo>
                                  <a:pt x="12" y="25"/>
                                </a:lnTo>
                                <a:lnTo>
                                  <a:pt x="13" y="21"/>
                                </a:lnTo>
                                <a:lnTo>
                                  <a:pt x="14" y="20"/>
                                </a:lnTo>
                                <a:lnTo>
                                  <a:pt x="27" y="7"/>
                                </a:lnTo>
                                <a:lnTo>
                                  <a:pt x="27" y="6"/>
                                </a:lnTo>
                                <a:lnTo>
                                  <a:pt x="26" y="6"/>
                                </a:lnTo>
                                <a:lnTo>
                                  <a:pt x="24" y="6"/>
                                </a:lnTo>
                                <a:lnTo>
                                  <a:pt x="21" y="2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AutoShape 1565"/>
                        <wps:cNvSpPr>
                          <a:spLocks/>
                        </wps:cNvSpPr>
                        <wps:spPr bwMode="auto">
                          <a:xfrm>
                            <a:off x="2083" y="1115"/>
                            <a:ext cx="18" cy="83"/>
                          </a:xfrm>
                          <a:custGeom>
                            <a:avLst/>
                            <a:gdLst>
                              <a:gd name="T0" fmla="+- 0 2089 2083"/>
                              <a:gd name="T1" fmla="*/ T0 w 18"/>
                              <a:gd name="T2" fmla="+- 0 1184 1115"/>
                              <a:gd name="T3" fmla="*/ 1184 h 83"/>
                              <a:gd name="T4" fmla="+- 0 2087 2083"/>
                              <a:gd name="T5" fmla="*/ T4 w 18"/>
                              <a:gd name="T6" fmla="+- 0 1187 1115"/>
                              <a:gd name="T7" fmla="*/ 1187 h 83"/>
                              <a:gd name="T8" fmla="+- 0 2085 2083"/>
                              <a:gd name="T9" fmla="*/ T8 w 18"/>
                              <a:gd name="T10" fmla="+- 0 1191 1115"/>
                              <a:gd name="T11" fmla="*/ 1191 h 83"/>
                              <a:gd name="T12" fmla="+- 0 2083 2083"/>
                              <a:gd name="T13" fmla="*/ T12 w 18"/>
                              <a:gd name="T14" fmla="+- 0 1195 1115"/>
                              <a:gd name="T15" fmla="*/ 1195 h 83"/>
                              <a:gd name="T16" fmla="+- 0 2084 2083"/>
                              <a:gd name="T17" fmla="*/ T16 w 18"/>
                              <a:gd name="T18" fmla="+- 0 1195 1115"/>
                              <a:gd name="T19" fmla="*/ 1195 h 83"/>
                              <a:gd name="T20" fmla="+- 0 2086 2083"/>
                              <a:gd name="T21" fmla="*/ T20 w 18"/>
                              <a:gd name="T22" fmla="+- 0 1197 1115"/>
                              <a:gd name="T23" fmla="*/ 1197 h 83"/>
                              <a:gd name="T24" fmla="+- 0 2089 2083"/>
                              <a:gd name="T25" fmla="*/ T24 w 18"/>
                              <a:gd name="T26" fmla="+- 0 1198 1115"/>
                              <a:gd name="T27" fmla="*/ 1198 h 83"/>
                              <a:gd name="T28" fmla="+- 0 2090 2083"/>
                              <a:gd name="T29" fmla="*/ T28 w 18"/>
                              <a:gd name="T30" fmla="+- 0 1198 1115"/>
                              <a:gd name="T31" fmla="*/ 1198 h 83"/>
                              <a:gd name="T32" fmla="+- 0 2091 2083"/>
                              <a:gd name="T33" fmla="*/ T32 w 18"/>
                              <a:gd name="T34" fmla="+- 0 1198 1115"/>
                              <a:gd name="T35" fmla="*/ 1198 h 83"/>
                              <a:gd name="T36" fmla="+- 0 2094 2083"/>
                              <a:gd name="T37" fmla="*/ T36 w 18"/>
                              <a:gd name="T38" fmla="+- 0 1197 1115"/>
                              <a:gd name="T39" fmla="*/ 1197 h 83"/>
                              <a:gd name="T40" fmla="+- 0 2096 2083"/>
                              <a:gd name="T41" fmla="*/ T40 w 18"/>
                              <a:gd name="T42" fmla="+- 0 1195 1115"/>
                              <a:gd name="T43" fmla="*/ 1195 h 83"/>
                              <a:gd name="T44" fmla="+- 0 2096 2083"/>
                              <a:gd name="T45" fmla="*/ T44 w 18"/>
                              <a:gd name="T46" fmla="+- 0 1189 1115"/>
                              <a:gd name="T47" fmla="*/ 1189 h 83"/>
                              <a:gd name="T48" fmla="+- 0 2094 2083"/>
                              <a:gd name="T49" fmla="*/ T48 w 18"/>
                              <a:gd name="T50" fmla="+- 0 1187 1115"/>
                              <a:gd name="T51" fmla="*/ 1187 h 83"/>
                              <a:gd name="T52" fmla="+- 0 2091 2083"/>
                              <a:gd name="T53" fmla="*/ T52 w 18"/>
                              <a:gd name="T54" fmla="+- 0 1187 1115"/>
                              <a:gd name="T55" fmla="*/ 1187 h 83"/>
                              <a:gd name="T56" fmla="+- 0 2091 2083"/>
                              <a:gd name="T57" fmla="*/ T56 w 18"/>
                              <a:gd name="T58" fmla="+- 0 1187 1115"/>
                              <a:gd name="T59" fmla="*/ 1187 h 83"/>
                              <a:gd name="T60" fmla="+- 0 2090 2083"/>
                              <a:gd name="T61" fmla="*/ T60 w 18"/>
                              <a:gd name="T62" fmla="+- 0 1186 1115"/>
                              <a:gd name="T63" fmla="*/ 1186 h 83"/>
                              <a:gd name="T64" fmla="+- 0 2089 2083"/>
                              <a:gd name="T65" fmla="*/ T64 w 18"/>
                              <a:gd name="T66" fmla="+- 0 1184 1115"/>
                              <a:gd name="T67" fmla="*/ 1184 h 83"/>
                              <a:gd name="T68" fmla="+- 0 2098 2083"/>
                              <a:gd name="T69" fmla="*/ T68 w 18"/>
                              <a:gd name="T70" fmla="+- 0 1115 1115"/>
                              <a:gd name="T71" fmla="*/ 1115 h 83"/>
                              <a:gd name="T72" fmla="+- 0 2095 2083"/>
                              <a:gd name="T73" fmla="*/ T72 w 18"/>
                              <a:gd name="T74" fmla="+- 0 1115 1115"/>
                              <a:gd name="T75" fmla="*/ 1115 h 83"/>
                              <a:gd name="T76" fmla="+- 0 2094 2083"/>
                              <a:gd name="T77" fmla="*/ T76 w 18"/>
                              <a:gd name="T78" fmla="+- 0 1115 1115"/>
                              <a:gd name="T79" fmla="*/ 1115 h 83"/>
                              <a:gd name="T80" fmla="+- 0 2092 2083"/>
                              <a:gd name="T81" fmla="*/ T80 w 18"/>
                              <a:gd name="T82" fmla="+- 0 1116 1115"/>
                              <a:gd name="T83" fmla="*/ 1116 h 83"/>
                              <a:gd name="T84" fmla="+- 0 2088 2083"/>
                              <a:gd name="T85" fmla="*/ T84 w 18"/>
                              <a:gd name="T86" fmla="+- 0 1118 1115"/>
                              <a:gd name="T87" fmla="*/ 1118 h 83"/>
                              <a:gd name="T88" fmla="+- 0 2088 2083"/>
                              <a:gd name="T89" fmla="*/ T88 w 18"/>
                              <a:gd name="T90" fmla="+- 0 1118 1115"/>
                              <a:gd name="T91" fmla="*/ 1118 h 83"/>
                              <a:gd name="T92" fmla="+- 0 2086 2083"/>
                              <a:gd name="T93" fmla="*/ T92 w 18"/>
                              <a:gd name="T94" fmla="+- 0 1118 1115"/>
                              <a:gd name="T95" fmla="*/ 1118 h 83"/>
                              <a:gd name="T96" fmla="+- 0 2085 2083"/>
                              <a:gd name="T97" fmla="*/ T96 w 18"/>
                              <a:gd name="T98" fmla="+- 0 1119 1115"/>
                              <a:gd name="T99" fmla="*/ 1119 h 83"/>
                              <a:gd name="T100" fmla="+- 0 2083 2083"/>
                              <a:gd name="T101" fmla="*/ T100 w 18"/>
                              <a:gd name="T102" fmla="+- 0 1120 1115"/>
                              <a:gd name="T103" fmla="*/ 1120 h 83"/>
                              <a:gd name="T104" fmla="+- 0 2086 2083"/>
                              <a:gd name="T105" fmla="*/ T104 w 18"/>
                              <a:gd name="T106" fmla="+- 0 1121 1115"/>
                              <a:gd name="T107" fmla="*/ 1121 h 83"/>
                              <a:gd name="T108" fmla="+- 0 2089 2083"/>
                              <a:gd name="T109" fmla="*/ T108 w 18"/>
                              <a:gd name="T110" fmla="+- 0 1122 1115"/>
                              <a:gd name="T111" fmla="*/ 1122 h 83"/>
                              <a:gd name="T112" fmla="+- 0 2092 2083"/>
                              <a:gd name="T113" fmla="*/ T112 w 18"/>
                              <a:gd name="T114" fmla="+- 0 1126 1115"/>
                              <a:gd name="T115" fmla="*/ 1126 h 83"/>
                              <a:gd name="T116" fmla="+- 0 2094 2083"/>
                              <a:gd name="T117" fmla="*/ T116 w 18"/>
                              <a:gd name="T118" fmla="+- 0 1126 1115"/>
                              <a:gd name="T119" fmla="*/ 1126 h 83"/>
                              <a:gd name="T120" fmla="+- 0 2095 2083"/>
                              <a:gd name="T121" fmla="*/ T120 w 18"/>
                              <a:gd name="T122" fmla="+- 0 1126 1115"/>
                              <a:gd name="T123" fmla="*/ 1126 h 83"/>
                              <a:gd name="T124" fmla="+- 0 2095 2083"/>
                              <a:gd name="T125" fmla="*/ T124 w 18"/>
                              <a:gd name="T126" fmla="+- 0 1127 1115"/>
                              <a:gd name="T127" fmla="*/ 1127 h 83"/>
                              <a:gd name="T128" fmla="+- 0 2096 2083"/>
                              <a:gd name="T129" fmla="*/ T128 w 18"/>
                              <a:gd name="T130" fmla="+- 0 1126 1115"/>
                              <a:gd name="T131" fmla="*/ 1126 h 83"/>
                              <a:gd name="T132" fmla="+- 0 2099 2083"/>
                              <a:gd name="T133" fmla="*/ T132 w 18"/>
                              <a:gd name="T134" fmla="+- 0 1126 1115"/>
                              <a:gd name="T135" fmla="*/ 1126 h 83"/>
                              <a:gd name="T136" fmla="+- 0 2101 2083"/>
                              <a:gd name="T137" fmla="*/ T136 w 18"/>
                              <a:gd name="T138" fmla="+- 0 1123 1115"/>
                              <a:gd name="T139" fmla="*/ 1123 h 83"/>
                              <a:gd name="T140" fmla="+- 0 2100 2083"/>
                              <a:gd name="T141" fmla="*/ T140 w 18"/>
                              <a:gd name="T142" fmla="+- 0 1117 1115"/>
                              <a:gd name="T143" fmla="*/ 1117 h 83"/>
                              <a:gd name="T144" fmla="+- 0 2098 2083"/>
                              <a:gd name="T145" fmla="*/ T144 w 18"/>
                              <a:gd name="T146" fmla="+- 0 1115 1115"/>
                              <a:gd name="T147" fmla="*/ 111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8" h="83">
                                <a:moveTo>
                                  <a:pt x="6" y="69"/>
                                </a:moveTo>
                                <a:lnTo>
                                  <a:pt x="4" y="72"/>
                                </a:lnTo>
                                <a:lnTo>
                                  <a:pt x="2" y="76"/>
                                </a:lnTo>
                                <a:lnTo>
                                  <a:pt x="0" y="80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6" y="83"/>
                                </a:lnTo>
                                <a:lnTo>
                                  <a:pt x="7" y="83"/>
                                </a:lnTo>
                                <a:lnTo>
                                  <a:pt x="8" y="83"/>
                                </a:lnTo>
                                <a:lnTo>
                                  <a:pt x="11" y="82"/>
                                </a:lnTo>
                                <a:lnTo>
                                  <a:pt x="13" y="80"/>
                                </a:lnTo>
                                <a:lnTo>
                                  <a:pt x="13" y="74"/>
                                </a:lnTo>
                                <a:lnTo>
                                  <a:pt x="11" y="72"/>
                                </a:lnTo>
                                <a:lnTo>
                                  <a:pt x="8" y="72"/>
                                </a:lnTo>
                                <a:lnTo>
                                  <a:pt x="7" y="71"/>
                                </a:lnTo>
                                <a:lnTo>
                                  <a:pt x="6" y="69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1"/>
                                </a:lnTo>
                                <a:lnTo>
                                  <a:pt x="5" y="3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3" y="6"/>
                                </a:lnTo>
                                <a:lnTo>
                                  <a:pt x="6" y="7"/>
                                </a:lnTo>
                                <a:lnTo>
                                  <a:pt x="9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3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8"/>
                                </a:ln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AutoShape 1566"/>
                        <wps:cNvSpPr>
                          <a:spLocks/>
                        </wps:cNvSpPr>
                        <wps:spPr bwMode="auto">
                          <a:xfrm>
                            <a:off x="1760" y="871"/>
                            <a:ext cx="154" cy="106"/>
                          </a:xfrm>
                          <a:custGeom>
                            <a:avLst/>
                            <a:gdLst>
                              <a:gd name="T0" fmla="+- 0 1884 1760"/>
                              <a:gd name="T1" fmla="*/ T0 w 154"/>
                              <a:gd name="T2" fmla="+- 0 970 872"/>
                              <a:gd name="T3" fmla="*/ 970 h 106"/>
                              <a:gd name="T4" fmla="+- 0 1890 1760"/>
                              <a:gd name="T5" fmla="*/ T4 w 154"/>
                              <a:gd name="T6" fmla="+- 0 972 872"/>
                              <a:gd name="T7" fmla="*/ 972 h 106"/>
                              <a:gd name="T8" fmla="+- 0 1896 1760"/>
                              <a:gd name="T9" fmla="*/ T8 w 154"/>
                              <a:gd name="T10" fmla="+- 0 976 872"/>
                              <a:gd name="T11" fmla="*/ 976 h 106"/>
                              <a:gd name="T12" fmla="+- 0 1903 1760"/>
                              <a:gd name="T13" fmla="*/ T12 w 154"/>
                              <a:gd name="T14" fmla="+- 0 970 872"/>
                              <a:gd name="T15" fmla="*/ 970 h 106"/>
                              <a:gd name="T16" fmla="+- 0 1812 1760"/>
                              <a:gd name="T17" fmla="*/ T16 w 154"/>
                              <a:gd name="T18" fmla="+- 0 958 872"/>
                              <a:gd name="T19" fmla="*/ 958 h 106"/>
                              <a:gd name="T20" fmla="+- 0 1818 1760"/>
                              <a:gd name="T21" fmla="*/ T20 w 154"/>
                              <a:gd name="T22" fmla="+- 0 958 872"/>
                              <a:gd name="T23" fmla="*/ 958 h 106"/>
                              <a:gd name="T24" fmla="+- 0 1820 1760"/>
                              <a:gd name="T25" fmla="*/ T24 w 154"/>
                              <a:gd name="T26" fmla="+- 0 966 872"/>
                              <a:gd name="T27" fmla="*/ 966 h 106"/>
                              <a:gd name="T28" fmla="+- 0 1876 1760"/>
                              <a:gd name="T29" fmla="*/ T28 w 154"/>
                              <a:gd name="T30" fmla="+- 0 977 872"/>
                              <a:gd name="T31" fmla="*/ 977 h 106"/>
                              <a:gd name="T32" fmla="+- 0 1879 1760"/>
                              <a:gd name="T33" fmla="*/ T32 w 154"/>
                              <a:gd name="T34" fmla="+- 0 972 872"/>
                              <a:gd name="T35" fmla="*/ 972 h 106"/>
                              <a:gd name="T36" fmla="+- 0 1903 1760"/>
                              <a:gd name="T37" fmla="*/ T36 w 154"/>
                              <a:gd name="T38" fmla="+- 0 970 872"/>
                              <a:gd name="T39" fmla="*/ 970 h 106"/>
                              <a:gd name="T40" fmla="+- 0 1878 1760"/>
                              <a:gd name="T41" fmla="*/ T40 w 154"/>
                              <a:gd name="T42" fmla="+- 0 968 872"/>
                              <a:gd name="T43" fmla="*/ 968 h 106"/>
                              <a:gd name="T44" fmla="+- 0 1875 1760"/>
                              <a:gd name="T45" fmla="*/ T44 w 154"/>
                              <a:gd name="T46" fmla="+- 0 967 872"/>
                              <a:gd name="T47" fmla="*/ 967 h 106"/>
                              <a:gd name="T48" fmla="+- 0 1907 1760"/>
                              <a:gd name="T49" fmla="*/ T48 w 154"/>
                              <a:gd name="T50" fmla="+- 0 897 872"/>
                              <a:gd name="T51" fmla="*/ 897 h 106"/>
                              <a:gd name="T52" fmla="+- 0 1904 1760"/>
                              <a:gd name="T53" fmla="*/ T52 w 154"/>
                              <a:gd name="T54" fmla="+- 0 899 872"/>
                              <a:gd name="T55" fmla="*/ 899 h 106"/>
                              <a:gd name="T56" fmla="+- 0 1895 1760"/>
                              <a:gd name="T57" fmla="*/ T56 w 154"/>
                              <a:gd name="T58" fmla="+- 0 961 872"/>
                              <a:gd name="T59" fmla="*/ 961 h 106"/>
                              <a:gd name="T60" fmla="+- 0 1893 1760"/>
                              <a:gd name="T61" fmla="*/ T60 w 154"/>
                              <a:gd name="T62" fmla="+- 0 965 872"/>
                              <a:gd name="T63" fmla="*/ 965 h 106"/>
                              <a:gd name="T64" fmla="+- 0 1887 1760"/>
                              <a:gd name="T65" fmla="*/ T64 w 154"/>
                              <a:gd name="T66" fmla="+- 0 967 872"/>
                              <a:gd name="T67" fmla="*/ 967 h 106"/>
                              <a:gd name="T68" fmla="+- 0 1882 1760"/>
                              <a:gd name="T69" fmla="*/ T68 w 154"/>
                              <a:gd name="T70" fmla="+- 0 968 872"/>
                              <a:gd name="T71" fmla="*/ 968 h 106"/>
                              <a:gd name="T72" fmla="+- 0 1906 1760"/>
                              <a:gd name="T73" fmla="*/ T72 w 154"/>
                              <a:gd name="T74" fmla="+- 0 965 872"/>
                              <a:gd name="T75" fmla="*/ 965 h 106"/>
                              <a:gd name="T76" fmla="+- 0 1913 1760"/>
                              <a:gd name="T77" fmla="*/ T76 w 154"/>
                              <a:gd name="T78" fmla="+- 0 911 872"/>
                              <a:gd name="T79" fmla="*/ 911 h 106"/>
                              <a:gd name="T80" fmla="+- 0 1910 1760"/>
                              <a:gd name="T81" fmla="*/ T80 w 154"/>
                              <a:gd name="T82" fmla="+- 0 911 872"/>
                              <a:gd name="T83" fmla="*/ 911 h 106"/>
                              <a:gd name="T84" fmla="+- 0 1906 1760"/>
                              <a:gd name="T85" fmla="*/ T84 w 154"/>
                              <a:gd name="T86" fmla="+- 0 907 872"/>
                              <a:gd name="T87" fmla="*/ 907 h 106"/>
                              <a:gd name="T88" fmla="+- 0 1771 1760"/>
                              <a:gd name="T89" fmla="*/ T88 w 154"/>
                              <a:gd name="T90" fmla="+- 0 882 872"/>
                              <a:gd name="T91" fmla="*/ 882 h 106"/>
                              <a:gd name="T92" fmla="+- 0 1769 1760"/>
                              <a:gd name="T93" fmla="*/ T92 w 154"/>
                              <a:gd name="T94" fmla="+- 0 883 872"/>
                              <a:gd name="T95" fmla="*/ 883 h 106"/>
                              <a:gd name="T96" fmla="+- 0 1767 1760"/>
                              <a:gd name="T97" fmla="*/ T96 w 154"/>
                              <a:gd name="T98" fmla="+- 0 886 872"/>
                              <a:gd name="T99" fmla="*/ 886 h 106"/>
                              <a:gd name="T100" fmla="+- 0 1766 1760"/>
                              <a:gd name="T101" fmla="*/ T100 w 154"/>
                              <a:gd name="T102" fmla="+- 0 891 872"/>
                              <a:gd name="T103" fmla="*/ 891 h 106"/>
                              <a:gd name="T104" fmla="+- 0 1760 1760"/>
                              <a:gd name="T105" fmla="*/ T104 w 154"/>
                              <a:gd name="T106" fmla="+- 0 934 872"/>
                              <a:gd name="T107" fmla="*/ 934 h 106"/>
                              <a:gd name="T108" fmla="+- 0 1765 1760"/>
                              <a:gd name="T109" fmla="*/ T108 w 154"/>
                              <a:gd name="T110" fmla="+- 0 951 872"/>
                              <a:gd name="T111" fmla="*/ 951 h 106"/>
                              <a:gd name="T112" fmla="+- 0 1774 1760"/>
                              <a:gd name="T113" fmla="*/ T112 w 154"/>
                              <a:gd name="T114" fmla="+- 0 957 872"/>
                              <a:gd name="T115" fmla="*/ 957 h 106"/>
                              <a:gd name="T116" fmla="+- 0 1809 1760"/>
                              <a:gd name="T117" fmla="*/ T116 w 154"/>
                              <a:gd name="T118" fmla="+- 0 960 872"/>
                              <a:gd name="T119" fmla="*/ 960 h 106"/>
                              <a:gd name="T120" fmla="+- 0 1822 1760"/>
                              <a:gd name="T121" fmla="*/ T120 w 154"/>
                              <a:gd name="T122" fmla="+- 0 958 872"/>
                              <a:gd name="T123" fmla="*/ 958 h 106"/>
                              <a:gd name="T124" fmla="+- 0 1772 1760"/>
                              <a:gd name="T125" fmla="*/ T124 w 154"/>
                              <a:gd name="T126" fmla="+- 0 946 872"/>
                              <a:gd name="T127" fmla="*/ 946 h 106"/>
                              <a:gd name="T128" fmla="+- 0 1773 1760"/>
                              <a:gd name="T129" fmla="*/ T128 w 154"/>
                              <a:gd name="T130" fmla="+- 0 943 872"/>
                              <a:gd name="T131" fmla="*/ 943 h 106"/>
                              <a:gd name="T132" fmla="+- 0 1772 1760"/>
                              <a:gd name="T133" fmla="*/ T132 w 154"/>
                              <a:gd name="T134" fmla="+- 0 941 872"/>
                              <a:gd name="T135" fmla="*/ 941 h 106"/>
                              <a:gd name="T136" fmla="+- 0 1771 1760"/>
                              <a:gd name="T137" fmla="*/ T136 w 154"/>
                              <a:gd name="T138" fmla="+- 0 934 872"/>
                              <a:gd name="T139" fmla="*/ 934 h 106"/>
                              <a:gd name="T140" fmla="+- 0 1779 1760"/>
                              <a:gd name="T141" fmla="*/ T140 w 154"/>
                              <a:gd name="T142" fmla="+- 0 883 872"/>
                              <a:gd name="T143" fmla="*/ 883 h 106"/>
                              <a:gd name="T144" fmla="+- 0 1772 1760"/>
                              <a:gd name="T145" fmla="*/ T144 w 154"/>
                              <a:gd name="T146" fmla="+- 0 883 872"/>
                              <a:gd name="T147" fmla="*/ 883 h 106"/>
                              <a:gd name="T148" fmla="+- 0 1913 1760"/>
                              <a:gd name="T149" fmla="*/ T148 w 154"/>
                              <a:gd name="T150" fmla="+- 0 910 872"/>
                              <a:gd name="T151" fmla="*/ 910 h 106"/>
                              <a:gd name="T152" fmla="+- 0 1912 1760"/>
                              <a:gd name="T153" fmla="*/ T152 w 154"/>
                              <a:gd name="T154" fmla="+- 0 911 872"/>
                              <a:gd name="T155" fmla="*/ 911 h 106"/>
                              <a:gd name="T156" fmla="+- 0 1913 1760"/>
                              <a:gd name="T157" fmla="*/ T156 w 154"/>
                              <a:gd name="T158" fmla="+- 0 910 872"/>
                              <a:gd name="T159" fmla="*/ 910 h 106"/>
                              <a:gd name="T160" fmla="+- 0 1776 1760"/>
                              <a:gd name="T161" fmla="*/ T160 w 154"/>
                              <a:gd name="T162" fmla="+- 0 883 872"/>
                              <a:gd name="T163" fmla="*/ 883 h 106"/>
                              <a:gd name="T164" fmla="+- 0 1779 1760"/>
                              <a:gd name="T165" fmla="*/ T164 w 154"/>
                              <a:gd name="T166" fmla="+- 0 883 872"/>
                              <a:gd name="T167" fmla="*/ 883 h 106"/>
                              <a:gd name="T168" fmla="+- 0 1773 1760"/>
                              <a:gd name="T169" fmla="*/ T168 w 154"/>
                              <a:gd name="T170" fmla="+- 0 872 872"/>
                              <a:gd name="T171" fmla="*/ 872 h 106"/>
                              <a:gd name="T172" fmla="+- 0 1768 1760"/>
                              <a:gd name="T173" fmla="*/ T172 w 154"/>
                              <a:gd name="T174" fmla="+- 0 872 872"/>
                              <a:gd name="T175" fmla="*/ 872 h 106"/>
                              <a:gd name="T176" fmla="+- 0 1770 1760"/>
                              <a:gd name="T177" fmla="*/ T176 w 154"/>
                              <a:gd name="T178" fmla="+- 0 873 872"/>
                              <a:gd name="T179" fmla="*/ 873 h 106"/>
                              <a:gd name="T180" fmla="+- 0 1772 1760"/>
                              <a:gd name="T181" fmla="*/ T180 w 154"/>
                              <a:gd name="T182" fmla="+- 0 872 872"/>
                              <a:gd name="T183" fmla="*/ 87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4" h="106">
                                <a:moveTo>
                                  <a:pt x="143" y="98"/>
                                </a:moveTo>
                                <a:lnTo>
                                  <a:pt x="124" y="98"/>
                                </a:lnTo>
                                <a:lnTo>
                                  <a:pt x="127" y="98"/>
                                </a:lnTo>
                                <a:lnTo>
                                  <a:pt x="130" y="100"/>
                                </a:lnTo>
                                <a:lnTo>
                                  <a:pt x="130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41" y="101"/>
                                </a:lnTo>
                                <a:lnTo>
                                  <a:pt x="143" y="98"/>
                                </a:lnTo>
                                <a:close/>
                                <a:moveTo>
                                  <a:pt x="62" y="86"/>
                                </a:moveTo>
                                <a:lnTo>
                                  <a:pt x="52" y="86"/>
                                </a:lnTo>
                                <a:lnTo>
                                  <a:pt x="55" y="86"/>
                                </a:lnTo>
                                <a:lnTo>
                                  <a:pt x="58" y="86"/>
                                </a:lnTo>
                                <a:lnTo>
                                  <a:pt x="61" y="89"/>
                                </a:lnTo>
                                <a:lnTo>
                                  <a:pt x="60" y="94"/>
                                </a:lnTo>
                                <a:lnTo>
                                  <a:pt x="115" y="105"/>
                                </a:lnTo>
                                <a:lnTo>
                                  <a:pt x="116" y="105"/>
                                </a:lnTo>
                                <a:lnTo>
                                  <a:pt x="119" y="105"/>
                                </a:lnTo>
                                <a:lnTo>
                                  <a:pt x="119" y="100"/>
                                </a:lnTo>
                                <a:lnTo>
                                  <a:pt x="121" y="98"/>
                                </a:lnTo>
                                <a:lnTo>
                                  <a:pt x="143" y="98"/>
                                </a:lnTo>
                                <a:lnTo>
                                  <a:pt x="144" y="96"/>
                                </a:lnTo>
                                <a:lnTo>
                                  <a:pt x="118" y="96"/>
                                </a:lnTo>
                                <a:lnTo>
                                  <a:pt x="116" y="96"/>
                                </a:lnTo>
                                <a:lnTo>
                                  <a:pt x="115" y="95"/>
                                </a:lnTo>
                                <a:lnTo>
                                  <a:pt x="62" y="86"/>
                                </a:lnTo>
                                <a:close/>
                                <a:moveTo>
                                  <a:pt x="147" y="25"/>
                                </a:moveTo>
                                <a:lnTo>
                                  <a:pt x="145" y="26"/>
                                </a:lnTo>
                                <a:lnTo>
                                  <a:pt x="144" y="27"/>
                                </a:lnTo>
                                <a:lnTo>
                                  <a:pt x="136" y="87"/>
                                </a:lnTo>
                                <a:lnTo>
                                  <a:pt x="135" y="89"/>
                                </a:lnTo>
                                <a:lnTo>
                                  <a:pt x="134" y="91"/>
                                </a:lnTo>
                                <a:lnTo>
                                  <a:pt x="133" y="93"/>
                                </a:lnTo>
                                <a:lnTo>
                                  <a:pt x="131" y="94"/>
                                </a:lnTo>
                                <a:lnTo>
                                  <a:pt x="127" y="95"/>
                                </a:lnTo>
                                <a:lnTo>
                                  <a:pt x="125" y="96"/>
                                </a:lnTo>
                                <a:lnTo>
                                  <a:pt x="122" y="96"/>
                                </a:lnTo>
                                <a:lnTo>
                                  <a:pt x="144" y="96"/>
                                </a:lnTo>
                                <a:lnTo>
                                  <a:pt x="146" y="93"/>
                                </a:lnTo>
                                <a:lnTo>
                                  <a:pt x="147" y="85"/>
                                </a:lnTo>
                                <a:lnTo>
                                  <a:pt x="153" y="39"/>
                                </a:lnTo>
                                <a:lnTo>
                                  <a:pt x="151" y="39"/>
                                </a:lnTo>
                                <a:lnTo>
                                  <a:pt x="150" y="39"/>
                                </a:lnTo>
                                <a:lnTo>
                                  <a:pt x="147" y="37"/>
                                </a:lnTo>
                                <a:lnTo>
                                  <a:pt x="146" y="35"/>
                                </a:lnTo>
                                <a:lnTo>
                                  <a:pt x="147" y="25"/>
                                </a:lnTo>
                                <a:close/>
                                <a:moveTo>
                                  <a:pt x="11" y="10"/>
                                </a:moveTo>
                                <a:lnTo>
                                  <a:pt x="10" y="11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4"/>
                                </a:lnTo>
                                <a:lnTo>
                                  <a:pt x="7" y="16"/>
                                </a:lnTo>
                                <a:lnTo>
                                  <a:pt x="6" y="19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73"/>
                                </a:lnTo>
                                <a:lnTo>
                                  <a:pt x="5" y="79"/>
                                </a:lnTo>
                                <a:lnTo>
                                  <a:pt x="10" y="82"/>
                                </a:lnTo>
                                <a:lnTo>
                                  <a:pt x="14" y="85"/>
                                </a:lnTo>
                                <a:lnTo>
                                  <a:pt x="49" y="92"/>
                                </a:lnTo>
                                <a:lnTo>
                                  <a:pt x="49" y="88"/>
                                </a:lnTo>
                                <a:lnTo>
                                  <a:pt x="52" y="86"/>
                                </a:lnTo>
                                <a:lnTo>
                                  <a:pt x="62" y="86"/>
                                </a:lnTo>
                                <a:lnTo>
                                  <a:pt x="14" y="77"/>
                                </a:lnTo>
                                <a:lnTo>
                                  <a:pt x="12" y="74"/>
                                </a:lnTo>
                                <a:lnTo>
                                  <a:pt x="13" y="71"/>
                                </a:lnTo>
                                <a:lnTo>
                                  <a:pt x="13" y="70"/>
                                </a:lnTo>
                                <a:lnTo>
                                  <a:pt x="12" y="69"/>
                                </a:lnTo>
                                <a:lnTo>
                                  <a:pt x="11" y="66"/>
                                </a:lnTo>
                                <a:lnTo>
                                  <a:pt x="11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11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153" y="38"/>
                                </a:moveTo>
                                <a:lnTo>
                                  <a:pt x="153" y="39"/>
                                </a:lnTo>
                                <a:lnTo>
                                  <a:pt x="152" y="39"/>
                                </a:lnTo>
                                <a:lnTo>
                                  <a:pt x="153" y="39"/>
                                </a:lnTo>
                                <a:lnTo>
                                  <a:pt x="153" y="38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6" y="11"/>
                                </a:lnTo>
                                <a:lnTo>
                                  <a:pt x="14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Freeform 1567"/>
                        <wps:cNvSpPr>
                          <a:spLocks/>
                        </wps:cNvSpPr>
                        <wps:spPr bwMode="auto">
                          <a:xfrm>
                            <a:off x="1905" y="896"/>
                            <a:ext cx="9" cy="14"/>
                          </a:xfrm>
                          <a:custGeom>
                            <a:avLst/>
                            <a:gdLst>
                              <a:gd name="T0" fmla="+- 0 1909 1906"/>
                              <a:gd name="T1" fmla="*/ T0 w 9"/>
                              <a:gd name="T2" fmla="+- 0 897 897"/>
                              <a:gd name="T3" fmla="*/ 897 h 14"/>
                              <a:gd name="T4" fmla="+- 0 1908 1906"/>
                              <a:gd name="T5" fmla="*/ T4 w 9"/>
                              <a:gd name="T6" fmla="+- 0 897 897"/>
                              <a:gd name="T7" fmla="*/ 897 h 14"/>
                              <a:gd name="T8" fmla="+- 0 1908 1906"/>
                              <a:gd name="T9" fmla="*/ T8 w 9"/>
                              <a:gd name="T10" fmla="+- 0 897 897"/>
                              <a:gd name="T11" fmla="*/ 897 h 14"/>
                              <a:gd name="T12" fmla="+- 0 1907 1906"/>
                              <a:gd name="T13" fmla="*/ T12 w 9"/>
                              <a:gd name="T14" fmla="+- 0 897 897"/>
                              <a:gd name="T15" fmla="*/ 897 h 14"/>
                              <a:gd name="T16" fmla="+- 0 1906 1906"/>
                              <a:gd name="T17" fmla="*/ T16 w 9"/>
                              <a:gd name="T18" fmla="+- 0 907 897"/>
                              <a:gd name="T19" fmla="*/ 907 h 14"/>
                              <a:gd name="T20" fmla="+- 0 1907 1906"/>
                              <a:gd name="T21" fmla="*/ T20 w 9"/>
                              <a:gd name="T22" fmla="+- 0 909 897"/>
                              <a:gd name="T23" fmla="*/ 909 h 14"/>
                              <a:gd name="T24" fmla="+- 0 1910 1906"/>
                              <a:gd name="T25" fmla="*/ T24 w 9"/>
                              <a:gd name="T26" fmla="+- 0 911 897"/>
                              <a:gd name="T27" fmla="*/ 911 h 14"/>
                              <a:gd name="T28" fmla="+- 0 1911 1906"/>
                              <a:gd name="T29" fmla="*/ T28 w 9"/>
                              <a:gd name="T30" fmla="+- 0 911 897"/>
                              <a:gd name="T31" fmla="*/ 911 h 14"/>
                              <a:gd name="T32" fmla="+- 0 1912 1906"/>
                              <a:gd name="T33" fmla="*/ T32 w 9"/>
                              <a:gd name="T34" fmla="+- 0 911 897"/>
                              <a:gd name="T35" fmla="*/ 911 h 14"/>
                              <a:gd name="T36" fmla="+- 0 1913 1906"/>
                              <a:gd name="T37" fmla="*/ T36 w 9"/>
                              <a:gd name="T38" fmla="+- 0 911 897"/>
                              <a:gd name="T39" fmla="*/ 911 h 14"/>
                              <a:gd name="T40" fmla="+- 0 1913 1906"/>
                              <a:gd name="T41" fmla="*/ T40 w 9"/>
                              <a:gd name="T42" fmla="+- 0 910 897"/>
                              <a:gd name="T43" fmla="*/ 910 h 14"/>
                              <a:gd name="T44" fmla="+- 0 1915 1906"/>
                              <a:gd name="T45" fmla="*/ T44 w 9"/>
                              <a:gd name="T46" fmla="+- 0 900 897"/>
                              <a:gd name="T47" fmla="*/ 900 h 14"/>
                              <a:gd name="T48" fmla="+- 0 1912 1906"/>
                              <a:gd name="T49" fmla="*/ T48 w 9"/>
                              <a:gd name="T50" fmla="+- 0 897 897"/>
                              <a:gd name="T51" fmla="*/ 897 h 14"/>
                              <a:gd name="T52" fmla="+- 0 1909 1906"/>
                              <a:gd name="T53" fmla="*/ T52 w 9"/>
                              <a:gd name="T54" fmla="+- 0 897 897"/>
                              <a:gd name="T55" fmla="*/ 89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0"/>
                                </a:lnTo>
                                <a:lnTo>
                                  <a:pt x="1" y="12"/>
                                </a:lnTo>
                                <a:lnTo>
                                  <a:pt x="4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Freeform 1568"/>
                        <wps:cNvSpPr>
                          <a:spLocks/>
                        </wps:cNvSpPr>
                        <wps:spPr bwMode="auto">
                          <a:xfrm>
                            <a:off x="1878" y="969"/>
                            <a:ext cx="12" cy="8"/>
                          </a:xfrm>
                          <a:custGeom>
                            <a:avLst/>
                            <a:gdLst>
                              <a:gd name="T0" fmla="+- 0 1884 1879"/>
                              <a:gd name="T1" fmla="*/ T0 w 12"/>
                              <a:gd name="T2" fmla="+- 0 970 970"/>
                              <a:gd name="T3" fmla="*/ 970 h 8"/>
                              <a:gd name="T4" fmla="+- 0 1881 1879"/>
                              <a:gd name="T5" fmla="*/ T4 w 12"/>
                              <a:gd name="T6" fmla="+- 0 970 970"/>
                              <a:gd name="T7" fmla="*/ 970 h 8"/>
                              <a:gd name="T8" fmla="+- 0 1879 1879"/>
                              <a:gd name="T9" fmla="*/ T8 w 12"/>
                              <a:gd name="T10" fmla="+- 0 972 970"/>
                              <a:gd name="T11" fmla="*/ 972 h 8"/>
                              <a:gd name="T12" fmla="+- 0 1879 1879"/>
                              <a:gd name="T13" fmla="*/ T12 w 12"/>
                              <a:gd name="T14" fmla="+- 0 977 970"/>
                              <a:gd name="T15" fmla="*/ 977 h 8"/>
                              <a:gd name="T16" fmla="+- 0 1881 1879"/>
                              <a:gd name="T17" fmla="*/ T16 w 12"/>
                              <a:gd name="T18" fmla="+- 0 978 970"/>
                              <a:gd name="T19" fmla="*/ 978 h 8"/>
                              <a:gd name="T20" fmla="+- 0 1883 1879"/>
                              <a:gd name="T21" fmla="*/ T20 w 12"/>
                              <a:gd name="T22" fmla="+- 0 978 970"/>
                              <a:gd name="T23" fmla="*/ 978 h 8"/>
                              <a:gd name="T24" fmla="+- 0 1887 1879"/>
                              <a:gd name="T25" fmla="*/ T24 w 12"/>
                              <a:gd name="T26" fmla="+- 0 978 970"/>
                              <a:gd name="T27" fmla="*/ 978 h 8"/>
                              <a:gd name="T28" fmla="+- 0 1888 1879"/>
                              <a:gd name="T29" fmla="*/ T28 w 12"/>
                              <a:gd name="T30" fmla="+- 0 978 970"/>
                              <a:gd name="T31" fmla="*/ 978 h 8"/>
                              <a:gd name="T32" fmla="+- 0 1890 1879"/>
                              <a:gd name="T33" fmla="*/ T32 w 12"/>
                              <a:gd name="T34" fmla="+- 0 978 970"/>
                              <a:gd name="T35" fmla="*/ 978 h 8"/>
                              <a:gd name="T36" fmla="+- 0 1890 1879"/>
                              <a:gd name="T37" fmla="*/ T36 w 12"/>
                              <a:gd name="T38" fmla="+- 0 972 970"/>
                              <a:gd name="T39" fmla="*/ 972 h 8"/>
                              <a:gd name="T40" fmla="+- 0 1887 1879"/>
                              <a:gd name="T41" fmla="*/ T40 w 12"/>
                              <a:gd name="T42" fmla="+- 0 970 970"/>
                              <a:gd name="T43" fmla="*/ 970 h 8"/>
                              <a:gd name="T44" fmla="+- 0 1884 1879"/>
                              <a:gd name="T45" fmla="*/ T44 w 12"/>
                              <a:gd name="T46" fmla="+- 0 970 970"/>
                              <a:gd name="T47" fmla="*/ 97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2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Freeform 1569"/>
                        <wps:cNvSpPr>
                          <a:spLocks/>
                        </wps:cNvSpPr>
                        <wps:spPr bwMode="auto">
                          <a:xfrm>
                            <a:off x="1809" y="957"/>
                            <a:ext cx="12" cy="9"/>
                          </a:xfrm>
                          <a:custGeom>
                            <a:avLst/>
                            <a:gdLst>
                              <a:gd name="T0" fmla="+- 0 1815 1809"/>
                              <a:gd name="T1" fmla="*/ T0 w 12"/>
                              <a:gd name="T2" fmla="+- 0 958 958"/>
                              <a:gd name="T3" fmla="*/ 958 h 9"/>
                              <a:gd name="T4" fmla="+- 0 1812 1809"/>
                              <a:gd name="T5" fmla="*/ T4 w 12"/>
                              <a:gd name="T6" fmla="+- 0 958 958"/>
                              <a:gd name="T7" fmla="*/ 958 h 9"/>
                              <a:gd name="T8" fmla="+- 0 1809 1809"/>
                              <a:gd name="T9" fmla="*/ T8 w 12"/>
                              <a:gd name="T10" fmla="+- 0 960 958"/>
                              <a:gd name="T11" fmla="*/ 960 h 9"/>
                              <a:gd name="T12" fmla="+- 0 1809 1809"/>
                              <a:gd name="T13" fmla="*/ T12 w 12"/>
                              <a:gd name="T14" fmla="+- 0 964 958"/>
                              <a:gd name="T15" fmla="*/ 964 h 9"/>
                              <a:gd name="T16" fmla="+- 0 1820 1809"/>
                              <a:gd name="T17" fmla="*/ T16 w 12"/>
                              <a:gd name="T18" fmla="+- 0 966 958"/>
                              <a:gd name="T19" fmla="*/ 966 h 9"/>
                              <a:gd name="T20" fmla="+- 0 1821 1809"/>
                              <a:gd name="T21" fmla="*/ T20 w 12"/>
                              <a:gd name="T22" fmla="+- 0 961 958"/>
                              <a:gd name="T23" fmla="*/ 961 h 9"/>
                              <a:gd name="T24" fmla="+- 0 1818 1809"/>
                              <a:gd name="T25" fmla="*/ T24 w 12"/>
                              <a:gd name="T26" fmla="+- 0 958 958"/>
                              <a:gd name="T27" fmla="*/ 958 h 9"/>
                              <a:gd name="T28" fmla="+- 0 1815 1809"/>
                              <a:gd name="T29" fmla="*/ T28 w 12"/>
                              <a:gd name="T30" fmla="+- 0 958 958"/>
                              <a:gd name="T31" fmla="*/ 95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11" y="8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Freeform 1570"/>
                        <wps:cNvSpPr>
                          <a:spLocks/>
                        </wps:cNvSpPr>
                        <wps:spPr bwMode="auto">
                          <a:xfrm>
                            <a:off x="1766" y="883"/>
                            <a:ext cx="2" cy="8"/>
                          </a:xfrm>
                          <a:custGeom>
                            <a:avLst/>
                            <a:gdLst>
                              <a:gd name="T0" fmla="+- 0 1768 1766"/>
                              <a:gd name="T1" fmla="*/ T0 w 2"/>
                              <a:gd name="T2" fmla="+- 0 883 883"/>
                              <a:gd name="T3" fmla="*/ 883 h 8"/>
                              <a:gd name="T4" fmla="+- 0 1768 1766"/>
                              <a:gd name="T5" fmla="*/ T4 w 2"/>
                              <a:gd name="T6" fmla="+- 0 883 883"/>
                              <a:gd name="T7" fmla="*/ 883 h 8"/>
                              <a:gd name="T8" fmla="+- 0 1766 1766"/>
                              <a:gd name="T9" fmla="*/ T8 w 2"/>
                              <a:gd name="T10" fmla="+- 0 891 883"/>
                              <a:gd name="T11" fmla="*/ 891 h 8"/>
                              <a:gd name="T12" fmla="+- 0 1767 1766"/>
                              <a:gd name="T13" fmla="*/ T12 w 2"/>
                              <a:gd name="T14" fmla="+- 0 888 883"/>
                              <a:gd name="T15" fmla="*/ 888 h 8"/>
                              <a:gd name="T16" fmla="+- 0 1767 1766"/>
                              <a:gd name="T17" fmla="*/ T16 w 2"/>
                              <a:gd name="T18" fmla="+- 0 886 883"/>
                              <a:gd name="T19" fmla="*/ 886 h 8"/>
                              <a:gd name="T20" fmla="+- 0 1768 1766"/>
                              <a:gd name="T21" fmla="*/ T20 w 2"/>
                              <a:gd name="T22" fmla="+- 0 883 883"/>
                              <a:gd name="T23" fmla="*/ 88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AutoShape 1571"/>
                        <wps:cNvSpPr>
                          <a:spLocks/>
                        </wps:cNvSpPr>
                        <wps:spPr bwMode="auto">
                          <a:xfrm>
                            <a:off x="1699" y="1120"/>
                            <a:ext cx="14" cy="33"/>
                          </a:xfrm>
                          <a:custGeom>
                            <a:avLst/>
                            <a:gdLst>
                              <a:gd name="T0" fmla="+- 0 1712 1700"/>
                              <a:gd name="T1" fmla="*/ T0 w 14"/>
                              <a:gd name="T2" fmla="+- 0 1152 1120"/>
                              <a:gd name="T3" fmla="*/ 1152 h 33"/>
                              <a:gd name="T4" fmla="+- 0 1708 1700"/>
                              <a:gd name="T5" fmla="*/ T4 w 14"/>
                              <a:gd name="T6" fmla="+- 0 1152 1120"/>
                              <a:gd name="T7" fmla="*/ 1152 h 33"/>
                              <a:gd name="T8" fmla="+- 0 1712 1700"/>
                              <a:gd name="T9" fmla="*/ T8 w 14"/>
                              <a:gd name="T10" fmla="+- 0 1153 1120"/>
                              <a:gd name="T11" fmla="*/ 1153 h 33"/>
                              <a:gd name="T12" fmla="+- 0 1712 1700"/>
                              <a:gd name="T13" fmla="*/ T12 w 14"/>
                              <a:gd name="T14" fmla="+- 0 1152 1120"/>
                              <a:gd name="T15" fmla="*/ 1152 h 33"/>
                              <a:gd name="T16" fmla="+- 0 1714 1700"/>
                              <a:gd name="T17" fmla="*/ T16 w 14"/>
                              <a:gd name="T18" fmla="+- 0 1120 1120"/>
                              <a:gd name="T19" fmla="*/ 1120 h 33"/>
                              <a:gd name="T20" fmla="+- 0 1711 1700"/>
                              <a:gd name="T21" fmla="*/ T20 w 14"/>
                              <a:gd name="T22" fmla="+- 0 1129 1120"/>
                              <a:gd name="T23" fmla="*/ 1129 h 33"/>
                              <a:gd name="T24" fmla="+- 0 1707 1700"/>
                              <a:gd name="T25" fmla="*/ T24 w 14"/>
                              <a:gd name="T26" fmla="+- 0 1138 1120"/>
                              <a:gd name="T27" fmla="*/ 1138 h 33"/>
                              <a:gd name="T28" fmla="+- 0 1702 1700"/>
                              <a:gd name="T29" fmla="*/ T28 w 14"/>
                              <a:gd name="T30" fmla="+- 0 1147 1120"/>
                              <a:gd name="T31" fmla="*/ 1147 h 33"/>
                              <a:gd name="T32" fmla="+- 0 1700 1700"/>
                              <a:gd name="T33" fmla="*/ T32 w 14"/>
                              <a:gd name="T34" fmla="+- 0 1151 1120"/>
                              <a:gd name="T35" fmla="*/ 1151 h 33"/>
                              <a:gd name="T36" fmla="+- 0 1702 1700"/>
                              <a:gd name="T37" fmla="*/ T36 w 14"/>
                              <a:gd name="T38" fmla="+- 0 1152 1120"/>
                              <a:gd name="T39" fmla="*/ 1152 h 33"/>
                              <a:gd name="T40" fmla="+- 0 1703 1700"/>
                              <a:gd name="T41" fmla="*/ T40 w 14"/>
                              <a:gd name="T42" fmla="+- 0 1152 1120"/>
                              <a:gd name="T43" fmla="*/ 1152 h 33"/>
                              <a:gd name="T44" fmla="+- 0 1704 1700"/>
                              <a:gd name="T45" fmla="*/ T44 w 14"/>
                              <a:gd name="T46" fmla="+- 0 1152 1120"/>
                              <a:gd name="T47" fmla="*/ 1152 h 33"/>
                              <a:gd name="T48" fmla="+- 0 1712 1700"/>
                              <a:gd name="T49" fmla="*/ T48 w 14"/>
                              <a:gd name="T50" fmla="+- 0 1152 1120"/>
                              <a:gd name="T51" fmla="*/ 1152 h 33"/>
                              <a:gd name="T52" fmla="+- 0 1713 1700"/>
                              <a:gd name="T53" fmla="*/ T52 w 14"/>
                              <a:gd name="T54" fmla="+- 0 1149 1120"/>
                              <a:gd name="T55" fmla="*/ 1149 h 33"/>
                              <a:gd name="T56" fmla="+- 0 1714 1700"/>
                              <a:gd name="T57" fmla="*/ T56 w 14"/>
                              <a:gd name="T58" fmla="+- 0 1140 1120"/>
                              <a:gd name="T59" fmla="*/ 1140 h 33"/>
                              <a:gd name="T60" fmla="+- 0 1714 1700"/>
                              <a:gd name="T61" fmla="*/ T60 w 14"/>
                              <a:gd name="T62" fmla="+- 0 1120 1120"/>
                              <a:gd name="T63" fmla="*/ 112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" h="33">
                                <a:moveTo>
                                  <a:pt x="12" y="32"/>
                                </a:moveTo>
                                <a:lnTo>
                                  <a:pt x="8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2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1" y="9"/>
                                </a:lnTo>
                                <a:lnTo>
                                  <a:pt x="7" y="18"/>
                                </a:lnTo>
                                <a:lnTo>
                                  <a:pt x="2" y="27"/>
                                </a:lnTo>
                                <a:lnTo>
                                  <a:pt x="0" y="31"/>
                                </a:lnTo>
                                <a:lnTo>
                                  <a:pt x="2" y="32"/>
                                </a:lnTo>
                                <a:lnTo>
                                  <a:pt x="3" y="32"/>
                                </a:lnTo>
                                <a:lnTo>
                                  <a:pt x="4" y="32"/>
                                </a:lnTo>
                                <a:lnTo>
                                  <a:pt x="12" y="32"/>
                                </a:lnTo>
                                <a:lnTo>
                                  <a:pt x="13" y="29"/>
                                </a:lnTo>
                                <a:lnTo>
                                  <a:pt x="14" y="2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AutoShape 1572"/>
                        <wps:cNvSpPr>
                          <a:spLocks/>
                        </wps:cNvSpPr>
                        <wps:spPr bwMode="auto">
                          <a:xfrm>
                            <a:off x="1713" y="1116"/>
                            <a:ext cx="13" cy="34"/>
                          </a:xfrm>
                          <a:custGeom>
                            <a:avLst/>
                            <a:gdLst>
                              <a:gd name="T0" fmla="+- 0 1720 1713"/>
                              <a:gd name="T1" fmla="*/ T0 w 13"/>
                              <a:gd name="T2" fmla="+- 0 1116 1116"/>
                              <a:gd name="T3" fmla="*/ 1116 h 34"/>
                              <a:gd name="T4" fmla="+- 0 1717 1713"/>
                              <a:gd name="T5" fmla="*/ T4 w 13"/>
                              <a:gd name="T6" fmla="+- 0 1116 1116"/>
                              <a:gd name="T7" fmla="*/ 1116 h 34"/>
                              <a:gd name="T8" fmla="+- 0 1715 1713"/>
                              <a:gd name="T9" fmla="*/ T8 w 13"/>
                              <a:gd name="T10" fmla="+- 0 1118 1116"/>
                              <a:gd name="T11" fmla="*/ 1118 h 34"/>
                              <a:gd name="T12" fmla="+- 0 1714 1713"/>
                              <a:gd name="T13" fmla="*/ T12 w 13"/>
                              <a:gd name="T14" fmla="+- 0 1120 1116"/>
                              <a:gd name="T15" fmla="*/ 1120 h 34"/>
                              <a:gd name="T16" fmla="+- 0 1714 1713"/>
                              <a:gd name="T17" fmla="*/ T16 w 13"/>
                              <a:gd name="T18" fmla="+- 0 1140 1116"/>
                              <a:gd name="T19" fmla="*/ 1140 h 34"/>
                              <a:gd name="T20" fmla="+- 0 1713 1713"/>
                              <a:gd name="T21" fmla="*/ T20 w 13"/>
                              <a:gd name="T22" fmla="+- 0 1149 1116"/>
                              <a:gd name="T23" fmla="*/ 1149 h 34"/>
                              <a:gd name="T24" fmla="+- 0 1717 1713"/>
                              <a:gd name="T25" fmla="*/ T24 w 13"/>
                              <a:gd name="T26" fmla="+- 0 1142 1116"/>
                              <a:gd name="T27" fmla="*/ 1142 h 34"/>
                              <a:gd name="T28" fmla="+- 0 1721 1713"/>
                              <a:gd name="T29" fmla="*/ T28 w 13"/>
                              <a:gd name="T30" fmla="+- 0 1133 1116"/>
                              <a:gd name="T31" fmla="*/ 1133 h 34"/>
                              <a:gd name="T32" fmla="+- 0 1725 1713"/>
                              <a:gd name="T33" fmla="*/ T32 w 13"/>
                              <a:gd name="T34" fmla="+- 0 1121 1116"/>
                              <a:gd name="T35" fmla="*/ 1121 h 34"/>
                              <a:gd name="T36" fmla="+- 0 1724 1713"/>
                              <a:gd name="T37" fmla="*/ T36 w 13"/>
                              <a:gd name="T38" fmla="+- 0 1118 1116"/>
                              <a:gd name="T39" fmla="*/ 1118 h 34"/>
                              <a:gd name="T40" fmla="+- 0 1720 1713"/>
                              <a:gd name="T41" fmla="*/ T40 w 13"/>
                              <a:gd name="T42" fmla="+- 0 1116 1116"/>
                              <a:gd name="T43" fmla="*/ 1116 h 34"/>
                              <a:gd name="T44" fmla="+- 0 1720 1713"/>
                              <a:gd name="T45" fmla="*/ T44 w 13"/>
                              <a:gd name="T46" fmla="+- 0 1116 1116"/>
                              <a:gd name="T47" fmla="*/ 1116 h 34"/>
                              <a:gd name="T48" fmla="+- 0 1714 1713"/>
                              <a:gd name="T49" fmla="*/ T48 w 13"/>
                              <a:gd name="T50" fmla="+- 0 1120 1116"/>
                              <a:gd name="T51" fmla="*/ 1120 h 34"/>
                              <a:gd name="T52" fmla="+- 0 1714 1713"/>
                              <a:gd name="T53" fmla="*/ T52 w 13"/>
                              <a:gd name="T54" fmla="+- 0 1120 1116"/>
                              <a:gd name="T55" fmla="*/ 1120 h 34"/>
                              <a:gd name="T56" fmla="+- 0 1714 1713"/>
                              <a:gd name="T57" fmla="*/ T56 w 13"/>
                              <a:gd name="T58" fmla="+- 0 1120 1116"/>
                              <a:gd name="T59" fmla="*/ 1120 h 34"/>
                              <a:gd name="T60" fmla="+- 0 1714 1713"/>
                              <a:gd name="T61" fmla="*/ T60 w 13"/>
                              <a:gd name="T62" fmla="+- 0 1120 1116"/>
                              <a:gd name="T63" fmla="*/ 112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" h="34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1" y="24"/>
                                </a:lnTo>
                                <a:lnTo>
                                  <a:pt x="0" y="33"/>
                                </a:lnTo>
                                <a:lnTo>
                                  <a:pt x="4" y="26"/>
                                </a:lnTo>
                                <a:lnTo>
                                  <a:pt x="8" y="17"/>
                                </a:lnTo>
                                <a:lnTo>
                                  <a:pt x="12" y="5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" y="4"/>
                                </a:moveTo>
                                <a:lnTo>
                                  <a:pt x="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Freeform 1573"/>
                        <wps:cNvSpPr>
                          <a:spLocks/>
                        </wps:cNvSpPr>
                        <wps:spPr bwMode="auto">
                          <a:xfrm>
                            <a:off x="1702" y="1163"/>
                            <a:ext cx="2" cy="2"/>
                          </a:xfrm>
                          <a:custGeom>
                            <a:avLst/>
                            <a:gdLst>
                              <a:gd name="T0" fmla="+- 0 1703 1703"/>
                              <a:gd name="T1" fmla="*/ T0 w 1"/>
                              <a:gd name="T2" fmla="+- 0 1164 1164"/>
                              <a:gd name="T3" fmla="*/ 1164 h 1"/>
                              <a:gd name="T4" fmla="+- 0 1703 1703"/>
                              <a:gd name="T5" fmla="*/ T4 w 1"/>
                              <a:gd name="T6" fmla="+- 0 1164 1164"/>
                              <a:gd name="T7" fmla="*/ 1164 h 1"/>
                              <a:gd name="T8" fmla="+- 0 1703 1703"/>
                              <a:gd name="T9" fmla="*/ T8 w 1"/>
                              <a:gd name="T10" fmla="+- 0 1164 1164"/>
                              <a:gd name="T11" fmla="*/ 1164 h 1"/>
                              <a:gd name="T12" fmla="+- 0 1703 1703"/>
                              <a:gd name="T13" fmla="*/ T12 w 1"/>
                              <a:gd name="T14" fmla="+- 0 1164 1164"/>
                              <a:gd name="T15" fmla="*/ 116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AutoShape 1574"/>
                        <wps:cNvSpPr>
                          <a:spLocks/>
                        </wps:cNvSpPr>
                        <wps:spPr bwMode="auto">
                          <a:xfrm>
                            <a:off x="1535" y="214"/>
                            <a:ext cx="558" cy="479"/>
                          </a:xfrm>
                          <a:custGeom>
                            <a:avLst/>
                            <a:gdLst>
                              <a:gd name="T0" fmla="+- 0 1538 1536"/>
                              <a:gd name="T1" fmla="*/ T0 w 558"/>
                              <a:gd name="T2" fmla="+- 0 639 215"/>
                              <a:gd name="T3" fmla="*/ 639 h 479"/>
                              <a:gd name="T4" fmla="+- 0 1536 1536"/>
                              <a:gd name="T5" fmla="*/ T4 w 558"/>
                              <a:gd name="T6" fmla="+- 0 639 215"/>
                              <a:gd name="T7" fmla="*/ 639 h 479"/>
                              <a:gd name="T8" fmla="+- 0 1536 1536"/>
                              <a:gd name="T9" fmla="*/ T8 w 558"/>
                              <a:gd name="T10" fmla="+- 0 639 215"/>
                              <a:gd name="T11" fmla="*/ 639 h 479"/>
                              <a:gd name="T12" fmla="+- 0 1536 1536"/>
                              <a:gd name="T13" fmla="*/ T12 w 558"/>
                              <a:gd name="T14" fmla="+- 0 639 215"/>
                              <a:gd name="T15" fmla="*/ 639 h 479"/>
                              <a:gd name="T16" fmla="+- 0 1536 1536"/>
                              <a:gd name="T17" fmla="*/ T16 w 558"/>
                              <a:gd name="T18" fmla="+- 0 644 215"/>
                              <a:gd name="T19" fmla="*/ 644 h 479"/>
                              <a:gd name="T20" fmla="+- 0 1536 1536"/>
                              <a:gd name="T21" fmla="*/ T20 w 558"/>
                              <a:gd name="T22" fmla="+- 0 650 215"/>
                              <a:gd name="T23" fmla="*/ 650 h 479"/>
                              <a:gd name="T24" fmla="+- 0 1539 1536"/>
                              <a:gd name="T25" fmla="*/ T24 w 558"/>
                              <a:gd name="T26" fmla="+- 0 651 215"/>
                              <a:gd name="T27" fmla="*/ 651 h 479"/>
                              <a:gd name="T28" fmla="+- 0 1542 1536"/>
                              <a:gd name="T29" fmla="*/ T28 w 558"/>
                              <a:gd name="T30" fmla="+- 0 652 215"/>
                              <a:gd name="T31" fmla="*/ 652 h 479"/>
                              <a:gd name="T32" fmla="+- 0 1547 1536"/>
                              <a:gd name="T33" fmla="*/ T32 w 558"/>
                              <a:gd name="T34" fmla="+- 0 653 215"/>
                              <a:gd name="T35" fmla="*/ 653 h 479"/>
                              <a:gd name="T36" fmla="+- 0 1547 1536"/>
                              <a:gd name="T37" fmla="*/ T36 w 558"/>
                              <a:gd name="T38" fmla="+- 0 653 215"/>
                              <a:gd name="T39" fmla="*/ 653 h 479"/>
                              <a:gd name="T40" fmla="+- 0 1855 1536"/>
                              <a:gd name="T41" fmla="*/ T40 w 558"/>
                              <a:gd name="T42" fmla="+- 0 692 215"/>
                              <a:gd name="T43" fmla="*/ 692 h 479"/>
                              <a:gd name="T44" fmla="+- 0 1866 1536"/>
                              <a:gd name="T45" fmla="*/ T44 w 558"/>
                              <a:gd name="T46" fmla="+- 0 693 215"/>
                              <a:gd name="T47" fmla="*/ 693 h 479"/>
                              <a:gd name="T48" fmla="+- 0 1878 1536"/>
                              <a:gd name="T49" fmla="*/ T48 w 558"/>
                              <a:gd name="T50" fmla="+- 0 693 215"/>
                              <a:gd name="T51" fmla="*/ 693 h 479"/>
                              <a:gd name="T52" fmla="+- 0 1890 1536"/>
                              <a:gd name="T53" fmla="*/ T52 w 558"/>
                              <a:gd name="T54" fmla="+- 0 693 215"/>
                              <a:gd name="T55" fmla="*/ 693 h 479"/>
                              <a:gd name="T56" fmla="+- 0 1903 1536"/>
                              <a:gd name="T57" fmla="*/ T56 w 558"/>
                              <a:gd name="T58" fmla="+- 0 691 215"/>
                              <a:gd name="T59" fmla="*/ 691 h 479"/>
                              <a:gd name="T60" fmla="+- 0 1915 1536"/>
                              <a:gd name="T61" fmla="*/ T60 w 558"/>
                              <a:gd name="T62" fmla="+- 0 688 215"/>
                              <a:gd name="T63" fmla="*/ 688 h 479"/>
                              <a:gd name="T64" fmla="+- 0 1927 1536"/>
                              <a:gd name="T65" fmla="*/ T64 w 558"/>
                              <a:gd name="T66" fmla="+- 0 682 215"/>
                              <a:gd name="T67" fmla="*/ 682 h 479"/>
                              <a:gd name="T68" fmla="+- 0 1872 1536"/>
                              <a:gd name="T69" fmla="*/ T68 w 558"/>
                              <a:gd name="T70" fmla="+- 0 682 215"/>
                              <a:gd name="T71" fmla="*/ 682 h 479"/>
                              <a:gd name="T72" fmla="+- 0 1867 1536"/>
                              <a:gd name="T73" fmla="*/ T72 w 558"/>
                              <a:gd name="T74" fmla="+- 0 682 215"/>
                              <a:gd name="T75" fmla="*/ 682 h 479"/>
                              <a:gd name="T76" fmla="+- 0 1861 1536"/>
                              <a:gd name="T77" fmla="*/ T76 w 558"/>
                              <a:gd name="T78" fmla="+- 0 681 215"/>
                              <a:gd name="T79" fmla="*/ 681 h 479"/>
                              <a:gd name="T80" fmla="+- 0 1543 1536"/>
                              <a:gd name="T81" fmla="*/ T80 w 558"/>
                              <a:gd name="T82" fmla="+- 0 641 215"/>
                              <a:gd name="T83" fmla="*/ 641 h 479"/>
                              <a:gd name="T84" fmla="+- 0 1540 1536"/>
                              <a:gd name="T85" fmla="*/ T84 w 558"/>
                              <a:gd name="T86" fmla="+- 0 640 215"/>
                              <a:gd name="T87" fmla="*/ 640 h 479"/>
                              <a:gd name="T88" fmla="+- 0 1538 1536"/>
                              <a:gd name="T89" fmla="*/ T88 w 558"/>
                              <a:gd name="T90" fmla="+- 0 639 215"/>
                              <a:gd name="T91" fmla="*/ 639 h 479"/>
                              <a:gd name="T92" fmla="+- 0 1538 1536"/>
                              <a:gd name="T93" fmla="*/ T92 w 558"/>
                              <a:gd name="T94" fmla="+- 0 639 215"/>
                              <a:gd name="T95" fmla="*/ 639 h 479"/>
                              <a:gd name="T96" fmla="+- 0 2088 1536"/>
                              <a:gd name="T97" fmla="*/ T96 w 558"/>
                              <a:gd name="T98" fmla="+- 0 215 215"/>
                              <a:gd name="T99" fmla="*/ 215 h 479"/>
                              <a:gd name="T100" fmla="+- 0 2084 1536"/>
                              <a:gd name="T101" fmla="*/ T100 w 558"/>
                              <a:gd name="T102" fmla="+- 0 215 215"/>
                              <a:gd name="T103" fmla="*/ 215 h 479"/>
                              <a:gd name="T104" fmla="+- 0 2082 1536"/>
                              <a:gd name="T105" fmla="*/ T104 w 558"/>
                              <a:gd name="T106" fmla="+- 0 217 215"/>
                              <a:gd name="T107" fmla="*/ 217 h 479"/>
                              <a:gd name="T108" fmla="+- 0 2082 1536"/>
                              <a:gd name="T109" fmla="*/ T108 w 558"/>
                              <a:gd name="T110" fmla="+- 0 220 215"/>
                              <a:gd name="T111" fmla="*/ 220 h 479"/>
                              <a:gd name="T112" fmla="+- 0 2083 1536"/>
                              <a:gd name="T113" fmla="*/ T112 w 558"/>
                              <a:gd name="T114" fmla="+- 0 221 215"/>
                              <a:gd name="T115" fmla="*/ 221 h 479"/>
                              <a:gd name="T116" fmla="+- 0 2084 1536"/>
                              <a:gd name="T117" fmla="*/ T116 w 558"/>
                              <a:gd name="T118" fmla="+- 0 223 215"/>
                              <a:gd name="T119" fmla="*/ 223 h 479"/>
                              <a:gd name="T120" fmla="+- 0 2076 1536"/>
                              <a:gd name="T121" fmla="*/ T120 w 558"/>
                              <a:gd name="T122" fmla="+- 0 435 215"/>
                              <a:gd name="T123" fmla="*/ 435 h 479"/>
                              <a:gd name="T124" fmla="+- 0 2073 1536"/>
                              <a:gd name="T125" fmla="*/ T124 w 558"/>
                              <a:gd name="T126" fmla="+- 0 560 215"/>
                              <a:gd name="T127" fmla="*/ 560 h 479"/>
                              <a:gd name="T128" fmla="+- 0 2073 1536"/>
                              <a:gd name="T129" fmla="*/ T128 w 558"/>
                              <a:gd name="T130" fmla="+- 0 569 215"/>
                              <a:gd name="T131" fmla="*/ 569 h 479"/>
                              <a:gd name="T132" fmla="+- 0 2073 1536"/>
                              <a:gd name="T133" fmla="*/ T132 w 558"/>
                              <a:gd name="T134" fmla="+- 0 576 215"/>
                              <a:gd name="T135" fmla="*/ 576 h 479"/>
                              <a:gd name="T136" fmla="+- 0 2069 1536"/>
                              <a:gd name="T137" fmla="*/ T136 w 558"/>
                              <a:gd name="T138" fmla="+- 0 589 215"/>
                              <a:gd name="T139" fmla="*/ 589 h 479"/>
                              <a:gd name="T140" fmla="+- 0 2067 1536"/>
                              <a:gd name="T141" fmla="*/ T140 w 558"/>
                              <a:gd name="T142" fmla="+- 0 593 215"/>
                              <a:gd name="T143" fmla="*/ 593 h 479"/>
                              <a:gd name="T144" fmla="+- 0 2062 1536"/>
                              <a:gd name="T145" fmla="*/ T144 w 558"/>
                              <a:gd name="T146" fmla="+- 0 600 215"/>
                              <a:gd name="T147" fmla="*/ 600 h 479"/>
                              <a:gd name="T148" fmla="+- 0 2059 1536"/>
                              <a:gd name="T149" fmla="*/ T148 w 558"/>
                              <a:gd name="T150" fmla="+- 0 602 215"/>
                              <a:gd name="T151" fmla="*/ 602 h 479"/>
                              <a:gd name="T152" fmla="+- 0 2056 1536"/>
                              <a:gd name="T153" fmla="*/ T152 w 558"/>
                              <a:gd name="T154" fmla="+- 0 603 215"/>
                              <a:gd name="T155" fmla="*/ 603 h 479"/>
                              <a:gd name="T156" fmla="+- 0 2055 1536"/>
                              <a:gd name="T157" fmla="*/ T156 w 558"/>
                              <a:gd name="T158" fmla="+- 0 604 215"/>
                              <a:gd name="T159" fmla="*/ 604 h 479"/>
                              <a:gd name="T160" fmla="+- 0 1921 1536"/>
                              <a:gd name="T161" fmla="*/ T160 w 558"/>
                              <a:gd name="T162" fmla="+- 0 672 215"/>
                              <a:gd name="T163" fmla="*/ 672 h 479"/>
                              <a:gd name="T164" fmla="+- 0 1921 1536"/>
                              <a:gd name="T165" fmla="*/ T164 w 558"/>
                              <a:gd name="T166" fmla="+- 0 673 215"/>
                              <a:gd name="T167" fmla="*/ 673 h 479"/>
                              <a:gd name="T168" fmla="+- 0 1912 1536"/>
                              <a:gd name="T169" fmla="*/ T168 w 558"/>
                              <a:gd name="T170" fmla="+- 0 677 215"/>
                              <a:gd name="T171" fmla="*/ 677 h 479"/>
                              <a:gd name="T172" fmla="+- 0 1901 1536"/>
                              <a:gd name="T173" fmla="*/ T172 w 558"/>
                              <a:gd name="T174" fmla="+- 0 680 215"/>
                              <a:gd name="T175" fmla="*/ 680 h 479"/>
                              <a:gd name="T176" fmla="+- 0 1890 1536"/>
                              <a:gd name="T177" fmla="*/ T176 w 558"/>
                              <a:gd name="T178" fmla="+- 0 682 215"/>
                              <a:gd name="T179" fmla="*/ 682 h 479"/>
                              <a:gd name="T180" fmla="+- 0 1879 1536"/>
                              <a:gd name="T181" fmla="*/ T180 w 558"/>
                              <a:gd name="T182" fmla="+- 0 682 215"/>
                              <a:gd name="T183" fmla="*/ 682 h 479"/>
                              <a:gd name="T184" fmla="+- 0 1927 1536"/>
                              <a:gd name="T185" fmla="*/ T184 w 558"/>
                              <a:gd name="T186" fmla="+- 0 682 215"/>
                              <a:gd name="T187" fmla="*/ 682 h 479"/>
                              <a:gd name="T188" fmla="+- 0 2060 1536"/>
                              <a:gd name="T189" fmla="*/ T188 w 558"/>
                              <a:gd name="T190" fmla="+- 0 614 215"/>
                              <a:gd name="T191" fmla="*/ 614 h 479"/>
                              <a:gd name="T192" fmla="+- 0 2066 1536"/>
                              <a:gd name="T193" fmla="*/ T192 w 558"/>
                              <a:gd name="T194" fmla="+- 0 611 215"/>
                              <a:gd name="T195" fmla="*/ 611 h 479"/>
                              <a:gd name="T196" fmla="+- 0 2070 1536"/>
                              <a:gd name="T197" fmla="*/ T196 w 558"/>
                              <a:gd name="T198" fmla="+- 0 607 215"/>
                              <a:gd name="T199" fmla="*/ 607 h 479"/>
                              <a:gd name="T200" fmla="+- 0 2074 1536"/>
                              <a:gd name="T201" fmla="*/ T200 w 558"/>
                              <a:gd name="T202" fmla="+- 0 603 215"/>
                              <a:gd name="T203" fmla="*/ 603 h 479"/>
                              <a:gd name="T204" fmla="+- 0 2080 1536"/>
                              <a:gd name="T205" fmla="*/ T204 w 558"/>
                              <a:gd name="T206" fmla="+- 0 591 215"/>
                              <a:gd name="T207" fmla="*/ 591 h 479"/>
                              <a:gd name="T208" fmla="+- 0 2083 1536"/>
                              <a:gd name="T209" fmla="*/ T208 w 558"/>
                              <a:gd name="T210" fmla="+- 0 580 215"/>
                              <a:gd name="T211" fmla="*/ 580 h 479"/>
                              <a:gd name="T212" fmla="+- 0 2084 1536"/>
                              <a:gd name="T213" fmla="*/ T212 w 558"/>
                              <a:gd name="T214" fmla="+- 0 569 215"/>
                              <a:gd name="T215" fmla="*/ 569 h 479"/>
                              <a:gd name="T216" fmla="+- 0 2084 1536"/>
                              <a:gd name="T217" fmla="*/ T216 w 558"/>
                              <a:gd name="T218" fmla="+- 0 566 215"/>
                              <a:gd name="T219" fmla="*/ 566 h 479"/>
                              <a:gd name="T220" fmla="+- 0 2084 1536"/>
                              <a:gd name="T221" fmla="*/ T220 w 558"/>
                              <a:gd name="T222" fmla="+- 0 560 215"/>
                              <a:gd name="T223" fmla="*/ 560 h 479"/>
                              <a:gd name="T224" fmla="+- 0 2093 1536"/>
                              <a:gd name="T225" fmla="*/ T224 w 558"/>
                              <a:gd name="T226" fmla="+- 0 217 215"/>
                              <a:gd name="T227" fmla="*/ 217 h 479"/>
                              <a:gd name="T228" fmla="+- 0 2091 1536"/>
                              <a:gd name="T229" fmla="*/ T228 w 558"/>
                              <a:gd name="T230" fmla="+- 0 215 215"/>
                              <a:gd name="T231" fmla="*/ 215 h 479"/>
                              <a:gd name="T232" fmla="+- 0 2088 1536"/>
                              <a:gd name="T233" fmla="*/ T232 w 558"/>
                              <a:gd name="T234" fmla="+- 0 215 215"/>
                              <a:gd name="T235" fmla="*/ 215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8" h="479">
                                <a:moveTo>
                                  <a:pt x="2" y="424"/>
                                </a:moveTo>
                                <a:lnTo>
                                  <a:pt x="0" y="424"/>
                                </a:lnTo>
                                <a:lnTo>
                                  <a:pt x="0" y="429"/>
                                </a:lnTo>
                                <a:lnTo>
                                  <a:pt x="0" y="435"/>
                                </a:lnTo>
                                <a:lnTo>
                                  <a:pt x="3" y="436"/>
                                </a:lnTo>
                                <a:lnTo>
                                  <a:pt x="6" y="437"/>
                                </a:lnTo>
                                <a:lnTo>
                                  <a:pt x="11" y="438"/>
                                </a:lnTo>
                                <a:lnTo>
                                  <a:pt x="319" y="477"/>
                                </a:lnTo>
                                <a:lnTo>
                                  <a:pt x="330" y="478"/>
                                </a:lnTo>
                                <a:lnTo>
                                  <a:pt x="342" y="478"/>
                                </a:lnTo>
                                <a:lnTo>
                                  <a:pt x="354" y="478"/>
                                </a:lnTo>
                                <a:lnTo>
                                  <a:pt x="367" y="476"/>
                                </a:lnTo>
                                <a:lnTo>
                                  <a:pt x="379" y="473"/>
                                </a:lnTo>
                                <a:lnTo>
                                  <a:pt x="391" y="467"/>
                                </a:lnTo>
                                <a:lnTo>
                                  <a:pt x="336" y="467"/>
                                </a:lnTo>
                                <a:lnTo>
                                  <a:pt x="331" y="467"/>
                                </a:lnTo>
                                <a:lnTo>
                                  <a:pt x="325" y="466"/>
                                </a:lnTo>
                                <a:lnTo>
                                  <a:pt x="7" y="426"/>
                                </a:lnTo>
                                <a:lnTo>
                                  <a:pt x="4" y="425"/>
                                </a:lnTo>
                                <a:lnTo>
                                  <a:pt x="2" y="424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548" y="0"/>
                                </a:lnTo>
                                <a:lnTo>
                                  <a:pt x="546" y="2"/>
                                </a:lnTo>
                                <a:lnTo>
                                  <a:pt x="546" y="5"/>
                                </a:lnTo>
                                <a:lnTo>
                                  <a:pt x="547" y="6"/>
                                </a:lnTo>
                                <a:lnTo>
                                  <a:pt x="548" y="8"/>
                                </a:lnTo>
                                <a:lnTo>
                                  <a:pt x="540" y="220"/>
                                </a:lnTo>
                                <a:lnTo>
                                  <a:pt x="537" y="345"/>
                                </a:lnTo>
                                <a:lnTo>
                                  <a:pt x="537" y="354"/>
                                </a:lnTo>
                                <a:lnTo>
                                  <a:pt x="537" y="361"/>
                                </a:lnTo>
                                <a:lnTo>
                                  <a:pt x="533" y="374"/>
                                </a:lnTo>
                                <a:lnTo>
                                  <a:pt x="531" y="378"/>
                                </a:lnTo>
                                <a:lnTo>
                                  <a:pt x="526" y="385"/>
                                </a:lnTo>
                                <a:lnTo>
                                  <a:pt x="523" y="387"/>
                                </a:lnTo>
                                <a:lnTo>
                                  <a:pt x="520" y="388"/>
                                </a:lnTo>
                                <a:lnTo>
                                  <a:pt x="519" y="389"/>
                                </a:lnTo>
                                <a:lnTo>
                                  <a:pt x="385" y="457"/>
                                </a:lnTo>
                                <a:lnTo>
                                  <a:pt x="385" y="458"/>
                                </a:lnTo>
                                <a:lnTo>
                                  <a:pt x="376" y="462"/>
                                </a:lnTo>
                                <a:lnTo>
                                  <a:pt x="365" y="465"/>
                                </a:lnTo>
                                <a:lnTo>
                                  <a:pt x="354" y="467"/>
                                </a:lnTo>
                                <a:lnTo>
                                  <a:pt x="343" y="467"/>
                                </a:lnTo>
                                <a:lnTo>
                                  <a:pt x="391" y="467"/>
                                </a:lnTo>
                                <a:lnTo>
                                  <a:pt x="524" y="399"/>
                                </a:lnTo>
                                <a:lnTo>
                                  <a:pt x="530" y="396"/>
                                </a:lnTo>
                                <a:lnTo>
                                  <a:pt x="534" y="392"/>
                                </a:lnTo>
                                <a:lnTo>
                                  <a:pt x="538" y="388"/>
                                </a:lnTo>
                                <a:lnTo>
                                  <a:pt x="544" y="376"/>
                                </a:lnTo>
                                <a:lnTo>
                                  <a:pt x="547" y="365"/>
                                </a:lnTo>
                                <a:lnTo>
                                  <a:pt x="548" y="354"/>
                                </a:lnTo>
                                <a:lnTo>
                                  <a:pt x="548" y="351"/>
                                </a:lnTo>
                                <a:lnTo>
                                  <a:pt x="548" y="345"/>
                                </a:lnTo>
                                <a:lnTo>
                                  <a:pt x="557" y="2"/>
                                </a:lnTo>
                                <a:lnTo>
                                  <a:pt x="555" y="0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2080" y="22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5017">
                            <a:solidFill>
                              <a:srgbClr val="5F56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Freeform 1576"/>
                        <wps:cNvSpPr>
                          <a:spLocks/>
                        </wps:cNvSpPr>
                        <wps:spPr bwMode="auto">
                          <a:xfrm>
                            <a:off x="1530" y="639"/>
                            <a:ext cx="6" cy="12"/>
                          </a:xfrm>
                          <a:custGeom>
                            <a:avLst/>
                            <a:gdLst>
                              <a:gd name="T0" fmla="+- 0 1536 1531"/>
                              <a:gd name="T1" fmla="*/ T0 w 6"/>
                              <a:gd name="T2" fmla="+- 0 639 639"/>
                              <a:gd name="T3" fmla="*/ 639 h 12"/>
                              <a:gd name="T4" fmla="+- 0 1534 1531"/>
                              <a:gd name="T5" fmla="*/ T4 w 6"/>
                              <a:gd name="T6" fmla="+- 0 640 639"/>
                              <a:gd name="T7" fmla="*/ 640 h 12"/>
                              <a:gd name="T8" fmla="+- 0 1532 1531"/>
                              <a:gd name="T9" fmla="*/ T8 w 6"/>
                              <a:gd name="T10" fmla="+- 0 641 639"/>
                              <a:gd name="T11" fmla="*/ 641 h 12"/>
                              <a:gd name="T12" fmla="+- 0 1531 1531"/>
                              <a:gd name="T13" fmla="*/ T12 w 6"/>
                              <a:gd name="T14" fmla="+- 0 645 639"/>
                              <a:gd name="T15" fmla="*/ 645 h 12"/>
                              <a:gd name="T16" fmla="+- 0 1532 1531"/>
                              <a:gd name="T17" fmla="*/ T16 w 6"/>
                              <a:gd name="T18" fmla="+- 0 649 639"/>
                              <a:gd name="T19" fmla="*/ 649 h 12"/>
                              <a:gd name="T20" fmla="+- 0 1535 1531"/>
                              <a:gd name="T21" fmla="*/ T20 w 6"/>
                              <a:gd name="T22" fmla="+- 0 650 639"/>
                              <a:gd name="T23" fmla="*/ 650 h 12"/>
                              <a:gd name="T24" fmla="+- 0 1536 1531"/>
                              <a:gd name="T25" fmla="*/ T24 w 6"/>
                              <a:gd name="T26" fmla="+- 0 650 639"/>
                              <a:gd name="T27" fmla="*/ 650 h 12"/>
                              <a:gd name="T28" fmla="+- 0 1536 1531"/>
                              <a:gd name="T29" fmla="*/ T28 w 6"/>
                              <a:gd name="T30" fmla="+- 0 645 639"/>
                              <a:gd name="T31" fmla="*/ 645 h 12"/>
                              <a:gd name="T32" fmla="+- 0 1536 1531"/>
                              <a:gd name="T33" fmla="*/ T32 w 6"/>
                              <a:gd name="T34" fmla="+- 0 639 639"/>
                              <a:gd name="T35" fmla="*/ 6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9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777"/>
                            <a:ext cx="25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0" name="Line 1578"/>
                        <wps:cNvCnPr>
                          <a:cxnSpLocks noChangeShapeType="1"/>
                        </wps:cNvCnPr>
                        <wps:spPr bwMode="auto">
                          <a:xfrm>
                            <a:off x="1897" y="221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827A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1" name="AutoShape 1579"/>
                        <wps:cNvSpPr>
                          <a:spLocks/>
                        </wps:cNvSpPr>
                        <wps:spPr bwMode="auto">
                          <a:xfrm>
                            <a:off x="1989" y="1190"/>
                            <a:ext cx="26" cy="13"/>
                          </a:xfrm>
                          <a:custGeom>
                            <a:avLst/>
                            <a:gdLst>
                              <a:gd name="T0" fmla="+- 0 1991 1990"/>
                              <a:gd name="T1" fmla="*/ T0 w 26"/>
                              <a:gd name="T2" fmla="+- 0 1202 1190"/>
                              <a:gd name="T3" fmla="*/ 1202 h 13"/>
                              <a:gd name="T4" fmla="+- 0 1990 1990"/>
                              <a:gd name="T5" fmla="*/ T4 w 26"/>
                              <a:gd name="T6" fmla="+- 0 1202 1190"/>
                              <a:gd name="T7" fmla="*/ 1202 h 13"/>
                              <a:gd name="T8" fmla="+- 0 1990 1990"/>
                              <a:gd name="T9" fmla="*/ T8 w 26"/>
                              <a:gd name="T10" fmla="+- 0 1202 1190"/>
                              <a:gd name="T11" fmla="*/ 1202 h 13"/>
                              <a:gd name="T12" fmla="+- 0 1991 1990"/>
                              <a:gd name="T13" fmla="*/ T12 w 26"/>
                              <a:gd name="T14" fmla="+- 0 1202 1190"/>
                              <a:gd name="T15" fmla="*/ 1202 h 13"/>
                              <a:gd name="T16" fmla="+- 0 2013 1990"/>
                              <a:gd name="T17" fmla="*/ T16 w 26"/>
                              <a:gd name="T18" fmla="+- 0 1201 1190"/>
                              <a:gd name="T19" fmla="*/ 1201 h 13"/>
                              <a:gd name="T20" fmla="+- 0 2001 1990"/>
                              <a:gd name="T21" fmla="*/ T20 w 26"/>
                              <a:gd name="T22" fmla="+- 0 1201 1190"/>
                              <a:gd name="T23" fmla="*/ 1201 h 13"/>
                              <a:gd name="T24" fmla="+- 0 2004 1990"/>
                              <a:gd name="T25" fmla="*/ T24 w 26"/>
                              <a:gd name="T26" fmla="+- 0 1201 1190"/>
                              <a:gd name="T27" fmla="*/ 1201 h 13"/>
                              <a:gd name="T28" fmla="+- 0 2009 1990"/>
                              <a:gd name="T29" fmla="*/ T28 w 26"/>
                              <a:gd name="T30" fmla="+- 0 1202 1190"/>
                              <a:gd name="T31" fmla="*/ 1202 h 13"/>
                              <a:gd name="T32" fmla="+- 0 2012 1990"/>
                              <a:gd name="T33" fmla="*/ T32 w 26"/>
                              <a:gd name="T34" fmla="+- 0 1202 1190"/>
                              <a:gd name="T35" fmla="*/ 1202 h 13"/>
                              <a:gd name="T36" fmla="+- 0 2013 1990"/>
                              <a:gd name="T37" fmla="*/ T36 w 26"/>
                              <a:gd name="T38" fmla="+- 0 1201 1190"/>
                              <a:gd name="T39" fmla="*/ 1201 h 13"/>
                              <a:gd name="T40" fmla="+- 0 2002 1990"/>
                              <a:gd name="T41" fmla="*/ T40 w 26"/>
                              <a:gd name="T42" fmla="+- 0 1190 1190"/>
                              <a:gd name="T43" fmla="*/ 1190 h 13"/>
                              <a:gd name="T44" fmla="+- 0 1998 1990"/>
                              <a:gd name="T45" fmla="*/ T44 w 26"/>
                              <a:gd name="T46" fmla="+- 0 1190 1190"/>
                              <a:gd name="T47" fmla="*/ 1190 h 13"/>
                              <a:gd name="T48" fmla="+- 0 1997 1990"/>
                              <a:gd name="T49" fmla="*/ T48 w 26"/>
                              <a:gd name="T50" fmla="+- 0 1193 1190"/>
                              <a:gd name="T51" fmla="*/ 1193 h 13"/>
                              <a:gd name="T52" fmla="+- 0 1996 1990"/>
                              <a:gd name="T53" fmla="*/ T52 w 26"/>
                              <a:gd name="T54" fmla="+- 0 1195 1190"/>
                              <a:gd name="T55" fmla="*/ 1195 h 13"/>
                              <a:gd name="T56" fmla="+- 0 1994 1990"/>
                              <a:gd name="T57" fmla="*/ T56 w 26"/>
                              <a:gd name="T58" fmla="+- 0 1200 1190"/>
                              <a:gd name="T59" fmla="*/ 1200 h 13"/>
                              <a:gd name="T60" fmla="+- 0 1993 1990"/>
                              <a:gd name="T61" fmla="*/ T60 w 26"/>
                              <a:gd name="T62" fmla="+- 0 1201 1190"/>
                              <a:gd name="T63" fmla="*/ 1201 h 13"/>
                              <a:gd name="T64" fmla="+- 0 1991 1990"/>
                              <a:gd name="T65" fmla="*/ T64 w 26"/>
                              <a:gd name="T66" fmla="+- 0 1202 1190"/>
                              <a:gd name="T67" fmla="*/ 1202 h 13"/>
                              <a:gd name="T68" fmla="+- 0 1994 1990"/>
                              <a:gd name="T69" fmla="*/ T68 w 26"/>
                              <a:gd name="T70" fmla="+- 0 1201 1190"/>
                              <a:gd name="T71" fmla="*/ 1201 h 13"/>
                              <a:gd name="T72" fmla="+- 0 2013 1990"/>
                              <a:gd name="T73" fmla="*/ T72 w 26"/>
                              <a:gd name="T74" fmla="+- 0 1201 1190"/>
                              <a:gd name="T75" fmla="*/ 1201 h 13"/>
                              <a:gd name="T76" fmla="+- 0 2014 1990"/>
                              <a:gd name="T77" fmla="*/ T76 w 26"/>
                              <a:gd name="T78" fmla="+- 0 1200 1190"/>
                              <a:gd name="T79" fmla="*/ 1200 h 13"/>
                              <a:gd name="T80" fmla="+- 0 2015 1990"/>
                              <a:gd name="T81" fmla="*/ T80 w 26"/>
                              <a:gd name="T82" fmla="+- 0 1194 1190"/>
                              <a:gd name="T83" fmla="*/ 1194 h 13"/>
                              <a:gd name="T84" fmla="+- 0 2013 1990"/>
                              <a:gd name="T85" fmla="*/ T84 w 26"/>
                              <a:gd name="T86" fmla="+- 0 1191 1190"/>
                              <a:gd name="T87" fmla="*/ 1191 h 13"/>
                              <a:gd name="T88" fmla="+- 0 2005 1990"/>
                              <a:gd name="T89" fmla="*/ T88 w 26"/>
                              <a:gd name="T90" fmla="+- 0 1190 1190"/>
                              <a:gd name="T91" fmla="*/ 1190 h 13"/>
                              <a:gd name="T92" fmla="+- 0 2002 1990"/>
                              <a:gd name="T93" fmla="*/ T92 w 26"/>
                              <a:gd name="T94" fmla="+- 0 1190 1190"/>
                              <a:gd name="T95" fmla="*/ 11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" h="13">
                                <a:moveTo>
                                  <a:pt x="1" y="12"/>
                                </a:move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close/>
                                <a:moveTo>
                                  <a:pt x="23" y="11"/>
                                </a:move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9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1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8" y="0"/>
                                </a:ln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1" y="12"/>
                                </a:lnTo>
                                <a:lnTo>
                                  <a:pt x="4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0"/>
                                </a:lnTo>
                                <a:lnTo>
                                  <a:pt x="25" y="4"/>
                                </a:lnTo>
                                <a:lnTo>
                                  <a:pt x="23" y="1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Freeform 1580"/>
                        <wps:cNvSpPr>
                          <a:spLocks/>
                        </wps:cNvSpPr>
                        <wps:spPr bwMode="auto">
                          <a:xfrm>
                            <a:off x="1982" y="1190"/>
                            <a:ext cx="15" cy="13"/>
                          </a:xfrm>
                          <a:custGeom>
                            <a:avLst/>
                            <a:gdLst>
                              <a:gd name="T0" fmla="+- 0 1998 1983"/>
                              <a:gd name="T1" fmla="*/ T0 w 15"/>
                              <a:gd name="T2" fmla="+- 0 1190 1190"/>
                              <a:gd name="T3" fmla="*/ 1190 h 13"/>
                              <a:gd name="T4" fmla="+- 0 1991 1983"/>
                              <a:gd name="T5" fmla="*/ T4 w 15"/>
                              <a:gd name="T6" fmla="+- 0 1190 1190"/>
                              <a:gd name="T7" fmla="*/ 1190 h 13"/>
                              <a:gd name="T8" fmla="+- 0 1987 1983"/>
                              <a:gd name="T9" fmla="*/ T8 w 15"/>
                              <a:gd name="T10" fmla="+- 0 1192 1190"/>
                              <a:gd name="T11" fmla="*/ 1192 h 13"/>
                              <a:gd name="T12" fmla="+- 0 1984 1983"/>
                              <a:gd name="T13" fmla="*/ T12 w 15"/>
                              <a:gd name="T14" fmla="+- 0 1193 1190"/>
                              <a:gd name="T15" fmla="*/ 1193 h 13"/>
                              <a:gd name="T16" fmla="+- 0 1983 1983"/>
                              <a:gd name="T17" fmla="*/ T16 w 15"/>
                              <a:gd name="T18" fmla="+- 0 1196 1190"/>
                              <a:gd name="T19" fmla="*/ 1196 h 13"/>
                              <a:gd name="T20" fmla="+- 0 1985 1983"/>
                              <a:gd name="T21" fmla="*/ T20 w 15"/>
                              <a:gd name="T22" fmla="+- 0 1201 1190"/>
                              <a:gd name="T23" fmla="*/ 1201 h 13"/>
                              <a:gd name="T24" fmla="+- 0 1987 1983"/>
                              <a:gd name="T25" fmla="*/ T24 w 15"/>
                              <a:gd name="T26" fmla="+- 0 1202 1190"/>
                              <a:gd name="T27" fmla="*/ 1202 h 13"/>
                              <a:gd name="T28" fmla="+- 0 1990 1983"/>
                              <a:gd name="T29" fmla="*/ T28 w 15"/>
                              <a:gd name="T30" fmla="+- 0 1202 1190"/>
                              <a:gd name="T31" fmla="*/ 1202 h 13"/>
                              <a:gd name="T32" fmla="+- 0 1991 1983"/>
                              <a:gd name="T33" fmla="*/ T32 w 15"/>
                              <a:gd name="T34" fmla="+- 0 1202 1190"/>
                              <a:gd name="T35" fmla="*/ 1202 h 13"/>
                              <a:gd name="T36" fmla="+- 0 1993 1983"/>
                              <a:gd name="T37" fmla="*/ T36 w 15"/>
                              <a:gd name="T38" fmla="+- 0 1201 1190"/>
                              <a:gd name="T39" fmla="*/ 1201 h 13"/>
                              <a:gd name="T40" fmla="+- 0 1994 1983"/>
                              <a:gd name="T41" fmla="*/ T40 w 15"/>
                              <a:gd name="T42" fmla="+- 0 1200 1190"/>
                              <a:gd name="T43" fmla="*/ 1200 h 13"/>
                              <a:gd name="T44" fmla="+- 0 1994 1983"/>
                              <a:gd name="T45" fmla="*/ T44 w 15"/>
                              <a:gd name="T46" fmla="+- 0 1199 1190"/>
                              <a:gd name="T47" fmla="*/ 1199 h 13"/>
                              <a:gd name="T48" fmla="+- 0 1996 1983"/>
                              <a:gd name="T49" fmla="*/ T48 w 15"/>
                              <a:gd name="T50" fmla="+- 0 1195 1190"/>
                              <a:gd name="T51" fmla="*/ 1195 h 13"/>
                              <a:gd name="T52" fmla="+- 0 1997 1983"/>
                              <a:gd name="T53" fmla="*/ T52 w 15"/>
                              <a:gd name="T54" fmla="+- 0 1193 1190"/>
                              <a:gd name="T55" fmla="*/ 1193 h 13"/>
                              <a:gd name="T56" fmla="+- 0 1998 1983"/>
                              <a:gd name="T57" fmla="*/ T56 w 15"/>
                              <a:gd name="T58" fmla="+- 0 1190 1190"/>
                              <a:gd name="T59" fmla="*/ 11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2" y="11"/>
                                </a:lnTo>
                                <a:lnTo>
                                  <a:pt x="4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1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3" y="5"/>
                                </a:lnTo>
                                <a:lnTo>
                                  <a:pt x="14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AutoShape 1581"/>
                        <wps:cNvSpPr>
                          <a:spLocks/>
                        </wps:cNvSpPr>
                        <wps:spPr bwMode="auto">
                          <a:xfrm>
                            <a:off x="1614" y="1136"/>
                            <a:ext cx="31" cy="15"/>
                          </a:xfrm>
                          <a:custGeom>
                            <a:avLst/>
                            <a:gdLst>
                              <a:gd name="T0" fmla="+- 0 1637 1614"/>
                              <a:gd name="T1" fmla="*/ T0 w 31"/>
                              <a:gd name="T2" fmla="+- 0 1137 1137"/>
                              <a:gd name="T3" fmla="*/ 1137 h 15"/>
                              <a:gd name="T4" fmla="+- 0 1631 1614"/>
                              <a:gd name="T5" fmla="*/ T4 w 31"/>
                              <a:gd name="T6" fmla="+- 0 1137 1137"/>
                              <a:gd name="T7" fmla="*/ 1137 h 15"/>
                              <a:gd name="T8" fmla="+- 0 1627 1614"/>
                              <a:gd name="T9" fmla="*/ T8 w 31"/>
                              <a:gd name="T10" fmla="+- 0 1137 1137"/>
                              <a:gd name="T11" fmla="*/ 1137 h 15"/>
                              <a:gd name="T12" fmla="+- 0 1624 1614"/>
                              <a:gd name="T13" fmla="*/ T12 w 31"/>
                              <a:gd name="T14" fmla="+- 0 1138 1137"/>
                              <a:gd name="T15" fmla="*/ 1138 h 15"/>
                              <a:gd name="T16" fmla="+- 0 1619 1614"/>
                              <a:gd name="T17" fmla="*/ T16 w 31"/>
                              <a:gd name="T18" fmla="+- 0 1145 1137"/>
                              <a:gd name="T19" fmla="*/ 1145 h 15"/>
                              <a:gd name="T20" fmla="+- 0 1616 1614"/>
                              <a:gd name="T21" fmla="*/ T20 w 31"/>
                              <a:gd name="T22" fmla="+- 0 1150 1137"/>
                              <a:gd name="T23" fmla="*/ 1150 h 15"/>
                              <a:gd name="T24" fmla="+- 0 1614 1614"/>
                              <a:gd name="T25" fmla="*/ T24 w 31"/>
                              <a:gd name="T26" fmla="+- 0 1151 1137"/>
                              <a:gd name="T27" fmla="*/ 1151 h 15"/>
                              <a:gd name="T28" fmla="+- 0 1616 1614"/>
                              <a:gd name="T29" fmla="*/ T28 w 31"/>
                              <a:gd name="T30" fmla="+- 0 1151 1137"/>
                              <a:gd name="T31" fmla="*/ 1151 h 15"/>
                              <a:gd name="T32" fmla="+- 0 1625 1614"/>
                              <a:gd name="T33" fmla="*/ T32 w 31"/>
                              <a:gd name="T34" fmla="+- 0 1148 1137"/>
                              <a:gd name="T35" fmla="*/ 1148 h 15"/>
                              <a:gd name="T36" fmla="+- 0 1642 1614"/>
                              <a:gd name="T37" fmla="*/ T36 w 31"/>
                              <a:gd name="T38" fmla="+- 0 1148 1137"/>
                              <a:gd name="T39" fmla="*/ 1148 h 15"/>
                              <a:gd name="T40" fmla="+- 0 1645 1614"/>
                              <a:gd name="T41" fmla="*/ T40 w 31"/>
                              <a:gd name="T42" fmla="+- 0 1146 1137"/>
                              <a:gd name="T43" fmla="*/ 1146 h 15"/>
                              <a:gd name="T44" fmla="+- 0 1645 1614"/>
                              <a:gd name="T45" fmla="*/ T44 w 31"/>
                              <a:gd name="T46" fmla="+- 0 1140 1137"/>
                              <a:gd name="T47" fmla="*/ 1140 h 15"/>
                              <a:gd name="T48" fmla="+- 0 1643 1614"/>
                              <a:gd name="T49" fmla="*/ T48 w 31"/>
                              <a:gd name="T50" fmla="+- 0 1137 1137"/>
                              <a:gd name="T51" fmla="*/ 1137 h 15"/>
                              <a:gd name="T52" fmla="+- 0 1638 1614"/>
                              <a:gd name="T53" fmla="*/ T52 w 31"/>
                              <a:gd name="T54" fmla="+- 0 1137 1137"/>
                              <a:gd name="T55" fmla="*/ 1137 h 15"/>
                              <a:gd name="T56" fmla="+- 0 1637 1614"/>
                              <a:gd name="T57" fmla="*/ T56 w 31"/>
                              <a:gd name="T58" fmla="+- 0 1137 1137"/>
                              <a:gd name="T59" fmla="*/ 1137 h 15"/>
                              <a:gd name="T60" fmla="+- 0 1642 1614"/>
                              <a:gd name="T61" fmla="*/ T60 w 31"/>
                              <a:gd name="T62" fmla="+- 0 1148 1137"/>
                              <a:gd name="T63" fmla="*/ 1148 h 15"/>
                              <a:gd name="T64" fmla="+- 0 1636 1614"/>
                              <a:gd name="T65" fmla="*/ T64 w 31"/>
                              <a:gd name="T66" fmla="+- 0 1148 1137"/>
                              <a:gd name="T67" fmla="*/ 1148 h 15"/>
                              <a:gd name="T68" fmla="+- 0 1639 1614"/>
                              <a:gd name="T69" fmla="*/ T68 w 31"/>
                              <a:gd name="T70" fmla="+- 0 1148 1137"/>
                              <a:gd name="T71" fmla="*/ 1148 h 15"/>
                              <a:gd name="T72" fmla="+- 0 1642 1614"/>
                              <a:gd name="T73" fmla="*/ T72 w 31"/>
                              <a:gd name="T74" fmla="+- 0 1148 1137"/>
                              <a:gd name="T75" fmla="*/ 1148 h 15"/>
                              <a:gd name="T76" fmla="+- 0 1642 1614"/>
                              <a:gd name="T77" fmla="*/ T76 w 31"/>
                              <a:gd name="T78" fmla="+- 0 1148 1137"/>
                              <a:gd name="T79" fmla="*/ 11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23" y="0"/>
                                </a:move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1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14"/>
                                </a:lnTo>
                                <a:lnTo>
                                  <a:pt x="2" y="14"/>
                                </a:lnTo>
                                <a:lnTo>
                                  <a:pt x="11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9"/>
                                </a:lnTo>
                                <a:lnTo>
                                  <a:pt x="31" y="3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8" y="11"/>
                                </a:move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Freeform 1582"/>
                        <wps:cNvSpPr>
                          <a:spLocks/>
                        </wps:cNvSpPr>
                        <wps:spPr bwMode="auto">
                          <a:xfrm>
                            <a:off x="1605" y="1137"/>
                            <a:ext cx="19" cy="15"/>
                          </a:xfrm>
                          <a:custGeom>
                            <a:avLst/>
                            <a:gdLst>
                              <a:gd name="T0" fmla="+- 0 1624 1605"/>
                              <a:gd name="T1" fmla="*/ T0 w 19"/>
                              <a:gd name="T2" fmla="+- 0 1138 1138"/>
                              <a:gd name="T3" fmla="*/ 1138 h 15"/>
                              <a:gd name="T4" fmla="+- 0 1616 1605"/>
                              <a:gd name="T5" fmla="*/ T4 w 19"/>
                              <a:gd name="T6" fmla="+- 0 1139 1138"/>
                              <a:gd name="T7" fmla="*/ 1139 h 15"/>
                              <a:gd name="T8" fmla="+- 0 1607 1605"/>
                              <a:gd name="T9" fmla="*/ T8 w 19"/>
                              <a:gd name="T10" fmla="+- 0 1142 1138"/>
                              <a:gd name="T11" fmla="*/ 1142 h 15"/>
                              <a:gd name="T12" fmla="+- 0 1605 1605"/>
                              <a:gd name="T13" fmla="*/ T12 w 19"/>
                              <a:gd name="T14" fmla="+- 0 1145 1138"/>
                              <a:gd name="T15" fmla="*/ 1145 h 15"/>
                              <a:gd name="T16" fmla="+- 0 1607 1605"/>
                              <a:gd name="T17" fmla="*/ T16 w 19"/>
                              <a:gd name="T18" fmla="+- 0 1151 1138"/>
                              <a:gd name="T19" fmla="*/ 1151 h 15"/>
                              <a:gd name="T20" fmla="+- 0 1609 1605"/>
                              <a:gd name="T21" fmla="*/ T20 w 19"/>
                              <a:gd name="T22" fmla="+- 0 1152 1138"/>
                              <a:gd name="T23" fmla="*/ 1152 h 15"/>
                              <a:gd name="T24" fmla="+- 0 1612 1605"/>
                              <a:gd name="T25" fmla="*/ T24 w 19"/>
                              <a:gd name="T26" fmla="+- 0 1152 1138"/>
                              <a:gd name="T27" fmla="*/ 1152 h 15"/>
                              <a:gd name="T28" fmla="+- 0 1613 1605"/>
                              <a:gd name="T29" fmla="*/ T28 w 19"/>
                              <a:gd name="T30" fmla="+- 0 1152 1138"/>
                              <a:gd name="T31" fmla="*/ 1152 h 15"/>
                              <a:gd name="T32" fmla="+- 0 1614 1605"/>
                              <a:gd name="T33" fmla="*/ T32 w 19"/>
                              <a:gd name="T34" fmla="+- 0 1151 1138"/>
                              <a:gd name="T35" fmla="*/ 1151 h 15"/>
                              <a:gd name="T36" fmla="+- 0 1616 1605"/>
                              <a:gd name="T37" fmla="*/ T36 w 19"/>
                              <a:gd name="T38" fmla="+- 0 1150 1138"/>
                              <a:gd name="T39" fmla="*/ 1150 h 15"/>
                              <a:gd name="T40" fmla="+- 0 1619 1605"/>
                              <a:gd name="T41" fmla="*/ T40 w 19"/>
                              <a:gd name="T42" fmla="+- 0 1145 1138"/>
                              <a:gd name="T43" fmla="*/ 1145 h 15"/>
                              <a:gd name="T44" fmla="+- 0 1621 1605"/>
                              <a:gd name="T45" fmla="*/ T44 w 19"/>
                              <a:gd name="T46" fmla="+- 0 1141 1138"/>
                              <a:gd name="T47" fmla="*/ 1141 h 15"/>
                              <a:gd name="T48" fmla="+- 0 1624 1605"/>
                              <a:gd name="T49" fmla="*/ T48 w 19"/>
                              <a:gd name="T50" fmla="+- 0 1138 1138"/>
                              <a:gd name="T51" fmla="*/ 11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19" y="0"/>
                                </a:moveTo>
                                <a:lnTo>
                                  <a:pt x="11" y="1"/>
                                </a:lnTo>
                                <a:lnTo>
                                  <a:pt x="2" y="4"/>
                                </a:lnTo>
                                <a:lnTo>
                                  <a:pt x="0" y="7"/>
                                </a:lnTo>
                                <a:lnTo>
                                  <a:pt x="2" y="13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8" y="14"/>
                                </a:lnTo>
                                <a:lnTo>
                                  <a:pt x="9" y="13"/>
                                </a:lnTo>
                                <a:lnTo>
                                  <a:pt x="11" y="12"/>
                                </a:lnTo>
                                <a:lnTo>
                                  <a:pt x="14" y="7"/>
                                </a:lnTo>
                                <a:lnTo>
                                  <a:pt x="16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AutoShape 1583"/>
                        <wps:cNvSpPr>
                          <a:spLocks/>
                        </wps:cNvSpPr>
                        <wps:spPr bwMode="auto">
                          <a:xfrm>
                            <a:off x="1684" y="1147"/>
                            <a:ext cx="16" cy="15"/>
                          </a:xfrm>
                          <a:custGeom>
                            <a:avLst/>
                            <a:gdLst>
                              <a:gd name="T0" fmla="+- 0 1699 1684"/>
                              <a:gd name="T1" fmla="*/ T0 w 16"/>
                              <a:gd name="T2" fmla="+- 0 1163 1148"/>
                              <a:gd name="T3" fmla="*/ 1163 h 15"/>
                              <a:gd name="T4" fmla="+- 0 1699 1684"/>
                              <a:gd name="T5" fmla="*/ T4 w 16"/>
                              <a:gd name="T6" fmla="+- 0 1163 1148"/>
                              <a:gd name="T7" fmla="*/ 1163 h 15"/>
                              <a:gd name="T8" fmla="+- 0 1699 1684"/>
                              <a:gd name="T9" fmla="*/ T8 w 16"/>
                              <a:gd name="T10" fmla="+- 0 1163 1148"/>
                              <a:gd name="T11" fmla="*/ 1163 h 15"/>
                              <a:gd name="T12" fmla="+- 0 1699 1684"/>
                              <a:gd name="T13" fmla="*/ T12 w 16"/>
                              <a:gd name="T14" fmla="+- 0 1163 1148"/>
                              <a:gd name="T15" fmla="*/ 1163 h 15"/>
                              <a:gd name="T16" fmla="+- 0 1699 1684"/>
                              <a:gd name="T17" fmla="*/ T16 w 16"/>
                              <a:gd name="T18" fmla="+- 0 1163 1148"/>
                              <a:gd name="T19" fmla="*/ 1163 h 15"/>
                              <a:gd name="T20" fmla="+- 0 1699 1684"/>
                              <a:gd name="T21" fmla="*/ T20 w 16"/>
                              <a:gd name="T22" fmla="+- 0 1163 1148"/>
                              <a:gd name="T23" fmla="*/ 1163 h 15"/>
                              <a:gd name="T24" fmla="+- 0 1699 1684"/>
                              <a:gd name="T25" fmla="*/ T24 w 16"/>
                              <a:gd name="T26" fmla="+- 0 1163 1148"/>
                              <a:gd name="T27" fmla="*/ 1163 h 15"/>
                              <a:gd name="T28" fmla="+- 0 1699 1684"/>
                              <a:gd name="T29" fmla="*/ T28 w 16"/>
                              <a:gd name="T30" fmla="+- 0 1163 1148"/>
                              <a:gd name="T31" fmla="*/ 1163 h 15"/>
                              <a:gd name="T32" fmla="+- 0 1691 1684"/>
                              <a:gd name="T33" fmla="*/ T32 w 16"/>
                              <a:gd name="T34" fmla="+- 0 1148 1148"/>
                              <a:gd name="T35" fmla="*/ 1148 h 15"/>
                              <a:gd name="T36" fmla="+- 0 1688 1684"/>
                              <a:gd name="T37" fmla="*/ T36 w 16"/>
                              <a:gd name="T38" fmla="+- 0 1148 1148"/>
                              <a:gd name="T39" fmla="*/ 1148 h 15"/>
                              <a:gd name="T40" fmla="+- 0 1686 1684"/>
                              <a:gd name="T41" fmla="*/ T40 w 16"/>
                              <a:gd name="T42" fmla="+- 0 1149 1148"/>
                              <a:gd name="T43" fmla="*/ 1149 h 15"/>
                              <a:gd name="T44" fmla="+- 0 1684 1684"/>
                              <a:gd name="T45" fmla="*/ T44 w 16"/>
                              <a:gd name="T46" fmla="+- 0 1155 1148"/>
                              <a:gd name="T47" fmla="*/ 1155 h 15"/>
                              <a:gd name="T48" fmla="+- 0 1686 1684"/>
                              <a:gd name="T49" fmla="*/ T48 w 16"/>
                              <a:gd name="T50" fmla="+- 0 1158 1148"/>
                              <a:gd name="T51" fmla="*/ 1158 h 15"/>
                              <a:gd name="T52" fmla="+- 0 1691 1684"/>
                              <a:gd name="T53" fmla="*/ T52 w 16"/>
                              <a:gd name="T54" fmla="+- 0 1159 1148"/>
                              <a:gd name="T55" fmla="*/ 1159 h 15"/>
                              <a:gd name="T56" fmla="+- 0 1696 1684"/>
                              <a:gd name="T57" fmla="*/ T56 w 16"/>
                              <a:gd name="T58" fmla="+- 0 1161 1148"/>
                              <a:gd name="T59" fmla="*/ 1161 h 15"/>
                              <a:gd name="T60" fmla="+- 0 1699 1684"/>
                              <a:gd name="T61" fmla="*/ T60 w 16"/>
                              <a:gd name="T62" fmla="+- 0 1162 1148"/>
                              <a:gd name="T63" fmla="*/ 1162 h 15"/>
                              <a:gd name="T64" fmla="+- 0 1699 1684"/>
                              <a:gd name="T65" fmla="*/ T64 w 16"/>
                              <a:gd name="T66" fmla="+- 0 1163 1148"/>
                              <a:gd name="T67" fmla="*/ 1163 h 15"/>
                              <a:gd name="T68" fmla="+- 0 1698 1684"/>
                              <a:gd name="T69" fmla="*/ T68 w 16"/>
                              <a:gd name="T70" fmla="+- 0 1162 1148"/>
                              <a:gd name="T71" fmla="*/ 1162 h 15"/>
                              <a:gd name="T72" fmla="+- 0 1697 1684"/>
                              <a:gd name="T73" fmla="*/ T72 w 16"/>
                              <a:gd name="T74" fmla="+- 0 1160 1148"/>
                              <a:gd name="T75" fmla="*/ 1160 h 15"/>
                              <a:gd name="T76" fmla="+- 0 1697 1684"/>
                              <a:gd name="T77" fmla="*/ T76 w 16"/>
                              <a:gd name="T78" fmla="+- 0 1157 1148"/>
                              <a:gd name="T79" fmla="*/ 1157 h 15"/>
                              <a:gd name="T80" fmla="+- 0 1697 1684"/>
                              <a:gd name="T81" fmla="*/ T80 w 16"/>
                              <a:gd name="T82" fmla="+- 0 1156 1148"/>
                              <a:gd name="T83" fmla="*/ 1156 h 15"/>
                              <a:gd name="T84" fmla="+- 0 1698 1684"/>
                              <a:gd name="T85" fmla="*/ T84 w 16"/>
                              <a:gd name="T86" fmla="+- 0 1154 1148"/>
                              <a:gd name="T87" fmla="*/ 1154 h 15"/>
                              <a:gd name="T88" fmla="+- 0 1700 1684"/>
                              <a:gd name="T89" fmla="*/ T88 w 16"/>
                              <a:gd name="T90" fmla="+- 0 1151 1148"/>
                              <a:gd name="T91" fmla="*/ 1151 h 15"/>
                              <a:gd name="T92" fmla="+- 0 1694 1684"/>
                              <a:gd name="T93" fmla="*/ T92 w 16"/>
                              <a:gd name="T94" fmla="+- 0 1149 1148"/>
                              <a:gd name="T95" fmla="*/ 1149 h 15"/>
                              <a:gd name="T96" fmla="+- 0 1691 1684"/>
                              <a:gd name="T97" fmla="*/ T96 w 16"/>
                              <a:gd name="T98" fmla="+- 0 1148 1148"/>
                              <a:gd name="T99" fmla="*/ 1148 h 15"/>
                              <a:gd name="T100" fmla="+- 0 1691 1684"/>
                              <a:gd name="T101" fmla="*/ T100 w 16"/>
                              <a:gd name="T102" fmla="+- 0 1148 1148"/>
                              <a:gd name="T103" fmla="*/ 11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7" y="11"/>
                                </a:lnTo>
                                <a:lnTo>
                                  <a:pt x="12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4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4" y="6"/>
                                </a:lnTo>
                                <a:lnTo>
                                  <a:pt x="16" y="3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AutoShape 1584"/>
                        <wps:cNvSpPr>
                          <a:spLocks/>
                        </wps:cNvSpPr>
                        <wps:spPr bwMode="auto">
                          <a:xfrm>
                            <a:off x="1696" y="1151"/>
                            <a:ext cx="7" cy="12"/>
                          </a:xfrm>
                          <a:custGeom>
                            <a:avLst/>
                            <a:gdLst>
                              <a:gd name="T0" fmla="+- 0 1697 1697"/>
                              <a:gd name="T1" fmla="*/ T0 w 7"/>
                              <a:gd name="T2" fmla="+- 0 1158 1151"/>
                              <a:gd name="T3" fmla="*/ 1158 h 12"/>
                              <a:gd name="T4" fmla="+- 0 1697 1697"/>
                              <a:gd name="T5" fmla="*/ T4 w 7"/>
                              <a:gd name="T6" fmla="+- 0 1160 1151"/>
                              <a:gd name="T7" fmla="*/ 1160 h 12"/>
                              <a:gd name="T8" fmla="+- 0 1698 1697"/>
                              <a:gd name="T9" fmla="*/ T8 w 7"/>
                              <a:gd name="T10" fmla="+- 0 1162 1151"/>
                              <a:gd name="T11" fmla="*/ 1162 h 12"/>
                              <a:gd name="T12" fmla="+- 0 1699 1697"/>
                              <a:gd name="T13" fmla="*/ T12 w 7"/>
                              <a:gd name="T14" fmla="+- 0 1163 1151"/>
                              <a:gd name="T15" fmla="*/ 1163 h 12"/>
                              <a:gd name="T16" fmla="+- 0 1698 1697"/>
                              <a:gd name="T17" fmla="*/ T16 w 7"/>
                              <a:gd name="T18" fmla="+- 0 1162 1151"/>
                              <a:gd name="T19" fmla="*/ 1162 h 12"/>
                              <a:gd name="T20" fmla="+- 0 1697 1697"/>
                              <a:gd name="T21" fmla="*/ T20 w 7"/>
                              <a:gd name="T22" fmla="+- 0 1161 1151"/>
                              <a:gd name="T23" fmla="*/ 1161 h 12"/>
                              <a:gd name="T24" fmla="+- 0 1697 1697"/>
                              <a:gd name="T25" fmla="*/ T24 w 7"/>
                              <a:gd name="T26" fmla="+- 0 1159 1151"/>
                              <a:gd name="T27" fmla="*/ 1159 h 12"/>
                              <a:gd name="T28" fmla="+- 0 1697 1697"/>
                              <a:gd name="T29" fmla="*/ T28 w 7"/>
                              <a:gd name="T30" fmla="+- 0 1158 1151"/>
                              <a:gd name="T31" fmla="*/ 1158 h 12"/>
                              <a:gd name="T32" fmla="+- 0 1700 1697"/>
                              <a:gd name="T33" fmla="*/ T32 w 7"/>
                              <a:gd name="T34" fmla="+- 0 1151 1151"/>
                              <a:gd name="T35" fmla="*/ 1151 h 12"/>
                              <a:gd name="T36" fmla="+- 0 1698 1697"/>
                              <a:gd name="T37" fmla="*/ T36 w 7"/>
                              <a:gd name="T38" fmla="+- 0 1155 1151"/>
                              <a:gd name="T39" fmla="*/ 1155 h 12"/>
                              <a:gd name="T40" fmla="+- 0 1698 1697"/>
                              <a:gd name="T41" fmla="*/ T40 w 7"/>
                              <a:gd name="T42" fmla="+- 0 1154 1151"/>
                              <a:gd name="T43" fmla="*/ 1154 h 12"/>
                              <a:gd name="T44" fmla="+- 0 1700 1697"/>
                              <a:gd name="T45" fmla="*/ T44 w 7"/>
                              <a:gd name="T46" fmla="+- 0 1153 1151"/>
                              <a:gd name="T47" fmla="*/ 1153 h 12"/>
                              <a:gd name="T48" fmla="+- 0 1702 1697"/>
                              <a:gd name="T49" fmla="*/ T48 w 7"/>
                              <a:gd name="T50" fmla="+- 0 1153 1151"/>
                              <a:gd name="T51" fmla="*/ 1153 h 12"/>
                              <a:gd name="T52" fmla="+- 0 1703 1697"/>
                              <a:gd name="T53" fmla="*/ T52 w 7"/>
                              <a:gd name="T54" fmla="+- 0 1153 1151"/>
                              <a:gd name="T55" fmla="*/ 1153 h 12"/>
                              <a:gd name="T56" fmla="+- 0 1703 1697"/>
                              <a:gd name="T57" fmla="*/ T56 w 7"/>
                              <a:gd name="T58" fmla="+- 0 1152 1151"/>
                              <a:gd name="T59" fmla="*/ 1152 h 12"/>
                              <a:gd name="T60" fmla="+- 0 1702 1697"/>
                              <a:gd name="T61" fmla="*/ T60 w 7"/>
                              <a:gd name="T62" fmla="+- 0 1152 1151"/>
                              <a:gd name="T63" fmla="*/ 1152 h 12"/>
                              <a:gd name="T64" fmla="+- 0 1700 1697"/>
                              <a:gd name="T65" fmla="*/ T64 w 7"/>
                              <a:gd name="T66" fmla="+- 0 1151 1151"/>
                              <a:gd name="T67" fmla="*/ 115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0" y="7"/>
                                </a:moveTo>
                                <a:lnTo>
                                  <a:pt x="0" y="9"/>
                                </a:lnTo>
                                <a:lnTo>
                                  <a:pt x="1" y="11"/>
                                </a:lnTo>
                                <a:lnTo>
                                  <a:pt x="2" y="12"/>
                                </a:lnTo>
                                <a:lnTo>
                                  <a:pt x="1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Freeform 1585"/>
                        <wps:cNvSpPr>
                          <a:spLocks/>
                        </wps:cNvSpPr>
                        <wps:spPr bwMode="auto">
                          <a:xfrm>
                            <a:off x="1699" y="1163"/>
                            <a:ext cx="2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2"/>
                              <a:gd name="T2" fmla="+- 0 1163 1163"/>
                              <a:gd name="T3" fmla="*/ 1163 h 1"/>
                              <a:gd name="T4" fmla="+- 0 1700 1700"/>
                              <a:gd name="T5" fmla="*/ T4 w 2"/>
                              <a:gd name="T6" fmla="+- 0 1163 1163"/>
                              <a:gd name="T7" fmla="*/ 1163 h 1"/>
                              <a:gd name="T8" fmla="+- 0 1701 1700"/>
                              <a:gd name="T9" fmla="*/ T8 w 2"/>
                              <a:gd name="T10" fmla="+- 0 1164 1163"/>
                              <a:gd name="T11" fmla="*/ 1164 h 1"/>
                              <a:gd name="T12" fmla="+- 0 1702 1700"/>
                              <a:gd name="T13" fmla="*/ T12 w 2"/>
                              <a:gd name="T14" fmla="+- 0 1164 1163"/>
                              <a:gd name="T15" fmla="*/ 1164 h 1"/>
                              <a:gd name="T16" fmla="+- 0 1700 1700"/>
                              <a:gd name="T17" fmla="*/ T16 w 2"/>
                              <a:gd name="T18" fmla="+- 0 1163 1163"/>
                              <a:gd name="T19" fmla="*/ 1163 h 1"/>
                              <a:gd name="T20" fmla="+- 0 1700 1700"/>
                              <a:gd name="T21" fmla="*/ T20 w 2"/>
                              <a:gd name="T22" fmla="+- 0 1163 1163"/>
                              <a:gd name="T23" fmla="*/ 116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AutoShape 1586"/>
                        <wps:cNvSpPr>
                          <a:spLocks/>
                        </wps:cNvSpPr>
                        <wps:spPr bwMode="auto">
                          <a:xfrm>
                            <a:off x="1700" y="1163"/>
                            <a:ext cx="2" cy="2"/>
                          </a:xfrm>
                          <a:custGeom>
                            <a:avLst/>
                            <a:gdLst>
                              <a:gd name="T0" fmla="+- 0 1701 1700"/>
                              <a:gd name="T1" fmla="*/ T0 w 1"/>
                              <a:gd name="T2" fmla="+- 0 1164 1163"/>
                              <a:gd name="T3" fmla="*/ 1164 h 1"/>
                              <a:gd name="T4" fmla="+- 0 1701 1700"/>
                              <a:gd name="T5" fmla="*/ T4 w 1"/>
                              <a:gd name="T6" fmla="+- 0 1164 1163"/>
                              <a:gd name="T7" fmla="*/ 1164 h 1"/>
                              <a:gd name="T8" fmla="+- 0 1701 1700"/>
                              <a:gd name="T9" fmla="*/ T8 w 1"/>
                              <a:gd name="T10" fmla="+- 0 1164 1163"/>
                              <a:gd name="T11" fmla="*/ 1164 h 1"/>
                              <a:gd name="T12" fmla="+- 0 1701 1700"/>
                              <a:gd name="T13" fmla="*/ T12 w 1"/>
                              <a:gd name="T14" fmla="+- 0 1164 1163"/>
                              <a:gd name="T15" fmla="*/ 1164 h 1"/>
                              <a:gd name="T16" fmla="+- 0 1701 1700"/>
                              <a:gd name="T17" fmla="*/ T16 w 1"/>
                              <a:gd name="T18" fmla="+- 0 1164 1163"/>
                              <a:gd name="T19" fmla="*/ 1164 h 1"/>
                              <a:gd name="T20" fmla="+- 0 1701 1700"/>
                              <a:gd name="T21" fmla="*/ T20 w 1"/>
                              <a:gd name="T22" fmla="+- 0 1164 1163"/>
                              <a:gd name="T23" fmla="*/ 1164 h 1"/>
                              <a:gd name="T24" fmla="+- 0 1701 1700"/>
                              <a:gd name="T25" fmla="*/ T24 w 1"/>
                              <a:gd name="T26" fmla="+- 0 1164 1163"/>
                              <a:gd name="T27" fmla="*/ 1164 h 1"/>
                              <a:gd name="T28" fmla="+- 0 1701 1700"/>
                              <a:gd name="T29" fmla="*/ T28 w 1"/>
                              <a:gd name="T30" fmla="+- 0 1164 1163"/>
                              <a:gd name="T31" fmla="*/ 1164 h 1"/>
                              <a:gd name="T32" fmla="+- 0 1701 1700"/>
                              <a:gd name="T33" fmla="*/ T32 w 1"/>
                              <a:gd name="T34" fmla="+- 0 1164 1163"/>
                              <a:gd name="T35" fmla="*/ 1164 h 1"/>
                              <a:gd name="T36" fmla="+- 0 1701 1700"/>
                              <a:gd name="T37" fmla="*/ T36 w 1"/>
                              <a:gd name="T38" fmla="+- 0 1164 1163"/>
                              <a:gd name="T39" fmla="*/ 1164 h 1"/>
                              <a:gd name="T40" fmla="+- 0 1701 1700"/>
                              <a:gd name="T41" fmla="*/ T40 w 1"/>
                              <a:gd name="T42" fmla="+- 0 1164 1163"/>
                              <a:gd name="T43" fmla="*/ 1164 h 1"/>
                              <a:gd name="T44" fmla="+- 0 1701 1700"/>
                              <a:gd name="T45" fmla="*/ T44 w 1"/>
                              <a:gd name="T46" fmla="+- 0 1164 1163"/>
                              <a:gd name="T47" fmla="*/ 1164 h 1"/>
                              <a:gd name="T48" fmla="+- 0 1701 1700"/>
                              <a:gd name="T49" fmla="*/ T48 w 1"/>
                              <a:gd name="T50" fmla="+- 0 1164 1163"/>
                              <a:gd name="T51" fmla="*/ 1164 h 1"/>
                              <a:gd name="T52" fmla="+- 0 1701 1700"/>
                              <a:gd name="T53" fmla="*/ T52 w 1"/>
                              <a:gd name="T54" fmla="+- 0 1164 1163"/>
                              <a:gd name="T55" fmla="*/ 1164 h 1"/>
                              <a:gd name="T56" fmla="+- 0 1701 1700"/>
                              <a:gd name="T57" fmla="*/ T56 w 1"/>
                              <a:gd name="T58" fmla="+- 0 1164 1163"/>
                              <a:gd name="T59" fmla="*/ 1164 h 1"/>
                              <a:gd name="T60" fmla="+- 0 1701 1700"/>
                              <a:gd name="T61" fmla="*/ T60 w 1"/>
                              <a:gd name="T62" fmla="+- 0 1164 1163"/>
                              <a:gd name="T63" fmla="*/ 1164 h 1"/>
                              <a:gd name="T64" fmla="+- 0 1701 1700"/>
                              <a:gd name="T65" fmla="*/ T64 w 1"/>
                              <a:gd name="T66" fmla="+- 0 1164 1163"/>
                              <a:gd name="T67" fmla="*/ 1164 h 1"/>
                              <a:gd name="T68" fmla="+- 0 1701 1700"/>
                              <a:gd name="T69" fmla="*/ T68 w 1"/>
                              <a:gd name="T70" fmla="+- 0 1164 1163"/>
                              <a:gd name="T71" fmla="*/ 1164 h 1"/>
                              <a:gd name="T72" fmla="+- 0 1701 1700"/>
                              <a:gd name="T73" fmla="*/ T72 w 1"/>
                              <a:gd name="T74" fmla="+- 0 1163 1163"/>
                              <a:gd name="T75" fmla="*/ 1163 h 1"/>
                              <a:gd name="T76" fmla="+- 0 1701 1700"/>
                              <a:gd name="T77" fmla="*/ T76 w 1"/>
                              <a:gd name="T78" fmla="+- 0 1163 1163"/>
                              <a:gd name="T79" fmla="*/ 1163 h 1"/>
                              <a:gd name="T80" fmla="+- 0 1701 1700"/>
                              <a:gd name="T81" fmla="*/ T80 w 1"/>
                              <a:gd name="T82" fmla="+- 0 1163 1163"/>
                              <a:gd name="T83" fmla="*/ 1163 h 1"/>
                              <a:gd name="T84" fmla="+- 0 1701 1700"/>
                              <a:gd name="T85" fmla="*/ T84 w 1"/>
                              <a:gd name="T86" fmla="+- 0 1163 1163"/>
                              <a:gd name="T87" fmla="*/ 1163 h 1"/>
                              <a:gd name="T88" fmla="+- 0 1701 1700"/>
                              <a:gd name="T89" fmla="*/ T88 w 1"/>
                              <a:gd name="T90" fmla="+- 0 1163 1163"/>
                              <a:gd name="T91" fmla="*/ 1163 h 1"/>
                              <a:gd name="T92" fmla="+- 0 1701 1700"/>
                              <a:gd name="T93" fmla="*/ T92 w 1"/>
                              <a:gd name="T94" fmla="+- 0 1163 1163"/>
                              <a:gd name="T95" fmla="*/ 1163 h 1"/>
                              <a:gd name="T96" fmla="+- 0 1701 1700"/>
                              <a:gd name="T97" fmla="*/ T96 w 1"/>
                              <a:gd name="T98" fmla="+- 0 1163 1163"/>
                              <a:gd name="T99" fmla="*/ 1163 h 1"/>
                              <a:gd name="T100" fmla="+- 0 1701 1700"/>
                              <a:gd name="T101" fmla="*/ T100 w 1"/>
                              <a:gd name="T102" fmla="+- 0 1163 1163"/>
                              <a:gd name="T103" fmla="*/ 1163 h 1"/>
                              <a:gd name="T104" fmla="+- 0 1701 1700"/>
                              <a:gd name="T105" fmla="*/ T104 w 1"/>
                              <a:gd name="T106" fmla="+- 0 1163 1163"/>
                              <a:gd name="T107" fmla="*/ 1163 h 1"/>
                              <a:gd name="T108" fmla="+- 0 1701 1700"/>
                              <a:gd name="T109" fmla="*/ T108 w 1"/>
                              <a:gd name="T110" fmla="+- 0 1163 1163"/>
                              <a:gd name="T111" fmla="*/ 1163 h 1"/>
                              <a:gd name="T112" fmla="+- 0 1700 1700"/>
                              <a:gd name="T113" fmla="*/ T112 w 1"/>
                              <a:gd name="T114" fmla="+- 0 1163 1163"/>
                              <a:gd name="T115" fmla="*/ 1163 h 1"/>
                              <a:gd name="T116" fmla="+- 0 1700 1700"/>
                              <a:gd name="T117" fmla="*/ T116 w 1"/>
                              <a:gd name="T118" fmla="+- 0 1163 1163"/>
                              <a:gd name="T119" fmla="*/ 1163 h 1"/>
                              <a:gd name="T120" fmla="+- 0 1700 1700"/>
                              <a:gd name="T121" fmla="*/ T120 w 1"/>
                              <a:gd name="T122" fmla="+- 0 1163 1163"/>
                              <a:gd name="T123" fmla="*/ 1163 h 1"/>
                              <a:gd name="T124" fmla="+- 0 1700 1700"/>
                              <a:gd name="T125" fmla="*/ T124 w 1"/>
                              <a:gd name="T126" fmla="+- 0 1163 1163"/>
                              <a:gd name="T127" fmla="*/ 116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close/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close/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close/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Freeform 1587"/>
                        <wps:cNvSpPr>
                          <a:spLocks/>
                        </wps:cNvSpPr>
                        <wps:spPr bwMode="auto">
                          <a:xfrm>
                            <a:off x="1702" y="1163"/>
                            <a:ext cx="2" cy="2"/>
                          </a:xfrm>
                          <a:custGeom>
                            <a:avLst/>
                            <a:gdLst>
                              <a:gd name="T0" fmla="+- 0 1704 1703"/>
                              <a:gd name="T1" fmla="*/ T0 w 2"/>
                              <a:gd name="T2" fmla="+- 0 1164 1164"/>
                              <a:gd name="T3" fmla="*/ 1164 h 1"/>
                              <a:gd name="T4" fmla="+- 0 1703 1703"/>
                              <a:gd name="T5" fmla="*/ T4 w 2"/>
                              <a:gd name="T6" fmla="+- 0 1164 1164"/>
                              <a:gd name="T7" fmla="*/ 1164 h 1"/>
                              <a:gd name="T8" fmla="+- 0 1703 1703"/>
                              <a:gd name="T9" fmla="*/ T8 w 2"/>
                              <a:gd name="T10" fmla="+- 0 1164 1164"/>
                              <a:gd name="T11" fmla="*/ 1164 h 1"/>
                              <a:gd name="T12" fmla="+- 0 1704 1703"/>
                              <a:gd name="T13" fmla="*/ T12 w 2"/>
                              <a:gd name="T14" fmla="+- 0 1164 1164"/>
                              <a:gd name="T15" fmla="*/ 116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Freeform 1588"/>
                        <wps:cNvSpPr>
                          <a:spLocks/>
                        </wps:cNvSpPr>
                        <wps:spPr bwMode="auto">
                          <a:xfrm>
                            <a:off x="1701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164 1164"/>
                              <a:gd name="T3" fmla="*/ 1164 h 1"/>
                              <a:gd name="T4" fmla="+- 0 1702 1702"/>
                              <a:gd name="T5" fmla="*/ T4 w 1"/>
                              <a:gd name="T6" fmla="+- 0 1164 1164"/>
                              <a:gd name="T7" fmla="*/ 116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Freeform 1589"/>
                        <wps:cNvSpPr>
                          <a:spLocks/>
                        </wps:cNvSpPr>
                        <wps:spPr bwMode="auto">
                          <a:xfrm>
                            <a:off x="1701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164 1164"/>
                              <a:gd name="T3" fmla="*/ 1164 h 1"/>
                              <a:gd name="T4" fmla="+- 0 1702 1702"/>
                              <a:gd name="T5" fmla="*/ T4 w 1"/>
                              <a:gd name="T6" fmla="+- 0 1164 1164"/>
                              <a:gd name="T7" fmla="*/ 116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AutoShape 1590"/>
                        <wps:cNvSpPr>
                          <a:spLocks/>
                        </wps:cNvSpPr>
                        <wps:spPr bwMode="auto">
                          <a:xfrm>
                            <a:off x="1701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  <a:gd name="T4" fmla="+- 0 1702 1702"/>
                              <a:gd name="T5" fmla="*/ T4 w 1"/>
                              <a:gd name="T6" fmla="+- 0 1702 1702"/>
                              <a:gd name="T7" fmla="*/ T6 w 1"/>
                              <a:gd name="T8" fmla="+- 0 1702 1702"/>
                              <a:gd name="T9" fmla="*/ T8 w 1"/>
                              <a:gd name="T10" fmla="+- 0 1702 1702"/>
                              <a:gd name="T11" fmla="*/ T10 w 1"/>
                              <a:gd name="T12" fmla="+- 0 1702 1702"/>
                              <a:gd name="T13" fmla="*/ T12 w 1"/>
                              <a:gd name="T14" fmla="+- 0 1702 1702"/>
                              <a:gd name="T15" fmla="*/ T14 w 1"/>
                              <a:gd name="T16" fmla="+- 0 1702 1702"/>
                              <a:gd name="T17" fmla="*/ T16 w 1"/>
                              <a:gd name="T18" fmla="+- 0 1702 1702"/>
                              <a:gd name="T19" fmla="*/ T18 w 1"/>
                              <a:gd name="T20" fmla="+- 0 1702 1702"/>
                              <a:gd name="T21" fmla="*/ T20 w 1"/>
                              <a:gd name="T22" fmla="+- 0 1702 1702"/>
                              <a:gd name="T23" fmla="*/ T22 w 1"/>
                              <a:gd name="T24" fmla="+- 0 1702 1702"/>
                              <a:gd name="T25" fmla="*/ T24 w 1"/>
                              <a:gd name="T26" fmla="+- 0 1702 1702"/>
                              <a:gd name="T27" fmla="*/ T26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Freeform 1591"/>
                        <wps:cNvSpPr>
                          <a:spLocks/>
                        </wps:cNvSpPr>
                        <wps:spPr bwMode="auto">
                          <a:xfrm>
                            <a:off x="1701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AutoShape 1592"/>
                        <wps:cNvSpPr>
                          <a:spLocks/>
                        </wps:cNvSpPr>
                        <wps:spPr bwMode="auto">
                          <a:xfrm>
                            <a:off x="1701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  <a:gd name="T4" fmla="+- 0 1702 1702"/>
                              <a:gd name="T5" fmla="*/ T4 w 1"/>
                              <a:gd name="T6" fmla="+- 0 1702 1702"/>
                              <a:gd name="T7" fmla="*/ T6 w 1"/>
                              <a:gd name="T8" fmla="+- 0 1702 1702"/>
                              <a:gd name="T9" fmla="*/ T8 w 1"/>
                              <a:gd name="T10" fmla="+- 0 1702 1702"/>
                              <a:gd name="T11" fmla="*/ T10 w 1"/>
                              <a:gd name="T12" fmla="+- 0 1702 1702"/>
                              <a:gd name="T13" fmla="*/ T12 w 1"/>
                              <a:gd name="T14" fmla="+- 0 1702 1702"/>
                              <a:gd name="T15" fmla="*/ T14 w 1"/>
                              <a:gd name="T16" fmla="+- 0 1702 1702"/>
                              <a:gd name="T17" fmla="*/ T16 w 1"/>
                              <a:gd name="T18" fmla="+- 0 1702 1702"/>
                              <a:gd name="T19" fmla="*/ T18 w 1"/>
                              <a:gd name="T20" fmla="+- 0 1702 1702"/>
                              <a:gd name="T21" fmla="*/ T20 w 1"/>
                              <a:gd name="T22" fmla="+- 0 1702 1702"/>
                              <a:gd name="T23" fmla="*/ T22 w 1"/>
                              <a:gd name="T24" fmla="+- 0 1702 1702"/>
                              <a:gd name="T25" fmla="*/ T24 w 1"/>
                              <a:gd name="T26" fmla="+- 0 1702 1702"/>
                              <a:gd name="T27" fmla="*/ T26 w 1"/>
                              <a:gd name="T28" fmla="+- 0 1702 1702"/>
                              <a:gd name="T29" fmla="*/ T28 w 1"/>
                              <a:gd name="T30" fmla="+- 0 1702 1702"/>
                              <a:gd name="T31" fmla="*/ T30 w 1"/>
                              <a:gd name="T32" fmla="+- 0 1702 1702"/>
                              <a:gd name="T33" fmla="*/ T32 w 1"/>
                              <a:gd name="T34" fmla="+- 0 1702 1702"/>
                              <a:gd name="T35" fmla="*/ T34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Freeform 1593"/>
                        <wps:cNvSpPr>
                          <a:spLocks/>
                        </wps:cNvSpPr>
                        <wps:spPr bwMode="auto">
                          <a:xfrm>
                            <a:off x="1701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AutoShape 1594"/>
                        <wps:cNvSpPr>
                          <a:spLocks/>
                        </wps:cNvSpPr>
                        <wps:spPr bwMode="auto">
                          <a:xfrm>
                            <a:off x="1701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  <a:gd name="T4" fmla="+- 0 1702 1702"/>
                              <a:gd name="T5" fmla="*/ T4 w 1"/>
                              <a:gd name="T6" fmla="+- 0 1702 1702"/>
                              <a:gd name="T7" fmla="*/ T6 w 1"/>
                              <a:gd name="T8" fmla="+- 0 1702 1702"/>
                              <a:gd name="T9" fmla="*/ T8 w 1"/>
                              <a:gd name="T10" fmla="+- 0 1702 1702"/>
                              <a:gd name="T11" fmla="*/ T10 w 1"/>
                              <a:gd name="T12" fmla="+- 0 1702 1702"/>
                              <a:gd name="T13" fmla="*/ T12 w 1"/>
                              <a:gd name="T14" fmla="+- 0 1702 1702"/>
                              <a:gd name="T15" fmla="*/ T14 w 1"/>
                              <a:gd name="T16" fmla="+- 0 1702 1702"/>
                              <a:gd name="T17" fmla="*/ T16 w 1"/>
                              <a:gd name="T18" fmla="+- 0 1702 1702"/>
                              <a:gd name="T19" fmla="*/ T18 w 1"/>
                              <a:gd name="T20" fmla="+- 0 1702 1702"/>
                              <a:gd name="T21" fmla="*/ T20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Freeform 1595"/>
                        <wps:cNvSpPr>
                          <a:spLocks/>
                        </wps:cNvSpPr>
                        <wps:spPr bwMode="auto">
                          <a:xfrm>
                            <a:off x="1701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Freeform 1596"/>
                        <wps:cNvSpPr>
                          <a:spLocks/>
                        </wps:cNvSpPr>
                        <wps:spPr bwMode="auto">
                          <a:xfrm>
                            <a:off x="1702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Freeform 1597"/>
                        <wps:cNvSpPr>
                          <a:spLocks/>
                        </wps:cNvSpPr>
                        <wps:spPr bwMode="auto">
                          <a:xfrm>
                            <a:off x="1702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Freeform 1598"/>
                        <wps:cNvSpPr>
                          <a:spLocks/>
                        </wps:cNvSpPr>
                        <wps:spPr bwMode="auto">
                          <a:xfrm>
                            <a:off x="1702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AutoShape 1599"/>
                        <wps:cNvSpPr>
                          <a:spLocks/>
                        </wps:cNvSpPr>
                        <wps:spPr bwMode="auto">
                          <a:xfrm>
                            <a:off x="1702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  <a:gd name="T4" fmla="+- 0 1702 1702"/>
                              <a:gd name="T5" fmla="*/ T4 w 1"/>
                              <a:gd name="T6" fmla="+- 0 1702 1702"/>
                              <a:gd name="T7" fmla="*/ T6 w 1"/>
                              <a:gd name="T8" fmla="+- 0 1702 1702"/>
                              <a:gd name="T9" fmla="*/ T8 w 1"/>
                              <a:gd name="T10" fmla="+- 0 1702 1702"/>
                              <a:gd name="T11" fmla="*/ T10 w 1"/>
                              <a:gd name="T12" fmla="+- 0 1702 1702"/>
                              <a:gd name="T13" fmla="*/ T12 w 1"/>
                              <a:gd name="T14" fmla="+- 0 1702 1702"/>
                              <a:gd name="T15" fmla="*/ T14 w 1"/>
                              <a:gd name="T16" fmla="+- 0 1702 1702"/>
                              <a:gd name="T17" fmla="*/ T16 w 1"/>
                              <a:gd name="T18" fmla="+- 0 1702 1702"/>
                              <a:gd name="T19" fmla="*/ T18 w 1"/>
                              <a:gd name="T20" fmla="+- 0 1702 1702"/>
                              <a:gd name="T21" fmla="*/ T20 w 1"/>
                              <a:gd name="T22" fmla="+- 0 1702 1702"/>
                              <a:gd name="T23" fmla="*/ T22 w 1"/>
                              <a:gd name="T24" fmla="+- 0 1702 1702"/>
                              <a:gd name="T25" fmla="*/ T24 w 1"/>
                              <a:gd name="T26" fmla="+- 0 1702 1702"/>
                              <a:gd name="T27" fmla="*/ T26 w 1"/>
                              <a:gd name="T28" fmla="+- 0 1702 1702"/>
                              <a:gd name="T29" fmla="*/ T28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AutoShape 1600"/>
                        <wps:cNvSpPr>
                          <a:spLocks/>
                        </wps:cNvSpPr>
                        <wps:spPr bwMode="auto">
                          <a:xfrm>
                            <a:off x="1703" y="1152"/>
                            <a:ext cx="10" cy="12"/>
                          </a:xfrm>
                          <a:custGeom>
                            <a:avLst/>
                            <a:gdLst>
                              <a:gd name="T0" fmla="+- 0 1713 1704"/>
                              <a:gd name="T1" fmla="*/ T0 w 10"/>
                              <a:gd name="T2" fmla="+- 0 1163 1153"/>
                              <a:gd name="T3" fmla="*/ 1163 h 12"/>
                              <a:gd name="T4" fmla="+- 0 1706 1704"/>
                              <a:gd name="T5" fmla="*/ T4 w 10"/>
                              <a:gd name="T6" fmla="+- 0 1163 1153"/>
                              <a:gd name="T7" fmla="*/ 1163 h 12"/>
                              <a:gd name="T8" fmla="+- 0 1709 1704"/>
                              <a:gd name="T9" fmla="*/ T8 w 10"/>
                              <a:gd name="T10" fmla="+- 0 1164 1153"/>
                              <a:gd name="T11" fmla="*/ 1164 h 12"/>
                              <a:gd name="T12" fmla="+- 0 1711 1704"/>
                              <a:gd name="T13" fmla="*/ T12 w 10"/>
                              <a:gd name="T14" fmla="+- 0 1164 1153"/>
                              <a:gd name="T15" fmla="*/ 1164 h 12"/>
                              <a:gd name="T16" fmla="+- 0 1712 1704"/>
                              <a:gd name="T17" fmla="*/ T16 w 10"/>
                              <a:gd name="T18" fmla="+- 0 1164 1153"/>
                              <a:gd name="T19" fmla="*/ 1164 h 12"/>
                              <a:gd name="T20" fmla="+- 0 1712 1704"/>
                              <a:gd name="T21" fmla="*/ T20 w 10"/>
                              <a:gd name="T22" fmla="+- 0 1164 1153"/>
                              <a:gd name="T23" fmla="*/ 1164 h 12"/>
                              <a:gd name="T24" fmla="+- 0 1712 1704"/>
                              <a:gd name="T25" fmla="*/ T24 w 10"/>
                              <a:gd name="T26" fmla="+- 0 1164 1153"/>
                              <a:gd name="T27" fmla="*/ 1164 h 12"/>
                              <a:gd name="T28" fmla="+- 0 1713 1704"/>
                              <a:gd name="T29" fmla="*/ T28 w 10"/>
                              <a:gd name="T30" fmla="+- 0 1163 1153"/>
                              <a:gd name="T31" fmla="*/ 1163 h 12"/>
                              <a:gd name="T32" fmla="+- 0 1712 1704"/>
                              <a:gd name="T33" fmla="*/ T32 w 10"/>
                              <a:gd name="T34" fmla="+- 0 1153 1153"/>
                              <a:gd name="T35" fmla="*/ 1153 h 12"/>
                              <a:gd name="T36" fmla="+- 0 1712 1704"/>
                              <a:gd name="T37" fmla="*/ T36 w 10"/>
                              <a:gd name="T38" fmla="+- 0 1153 1153"/>
                              <a:gd name="T39" fmla="*/ 1153 h 12"/>
                              <a:gd name="T40" fmla="+- 0 1709 1704"/>
                              <a:gd name="T41" fmla="*/ T40 w 10"/>
                              <a:gd name="T42" fmla="+- 0 1157 1153"/>
                              <a:gd name="T43" fmla="*/ 1157 h 12"/>
                              <a:gd name="T44" fmla="+- 0 1707 1704"/>
                              <a:gd name="T45" fmla="*/ T44 w 10"/>
                              <a:gd name="T46" fmla="+- 0 1161 1153"/>
                              <a:gd name="T47" fmla="*/ 1161 h 12"/>
                              <a:gd name="T48" fmla="+- 0 1707 1704"/>
                              <a:gd name="T49" fmla="*/ T48 w 10"/>
                              <a:gd name="T50" fmla="+- 0 1162 1153"/>
                              <a:gd name="T51" fmla="*/ 1162 h 12"/>
                              <a:gd name="T52" fmla="+- 0 1705 1704"/>
                              <a:gd name="T53" fmla="*/ T52 w 10"/>
                              <a:gd name="T54" fmla="+- 0 1163 1153"/>
                              <a:gd name="T55" fmla="*/ 1163 h 12"/>
                              <a:gd name="T56" fmla="+- 0 1704 1704"/>
                              <a:gd name="T57" fmla="*/ T56 w 10"/>
                              <a:gd name="T58" fmla="+- 0 1164 1153"/>
                              <a:gd name="T59" fmla="*/ 1164 h 12"/>
                              <a:gd name="T60" fmla="+- 0 1704 1704"/>
                              <a:gd name="T61" fmla="*/ T60 w 10"/>
                              <a:gd name="T62" fmla="+- 0 1163 1153"/>
                              <a:gd name="T63" fmla="*/ 1163 h 12"/>
                              <a:gd name="T64" fmla="+- 0 1706 1704"/>
                              <a:gd name="T65" fmla="*/ T64 w 10"/>
                              <a:gd name="T66" fmla="+- 0 1163 1153"/>
                              <a:gd name="T67" fmla="*/ 1163 h 12"/>
                              <a:gd name="T68" fmla="+- 0 1713 1704"/>
                              <a:gd name="T69" fmla="*/ T68 w 10"/>
                              <a:gd name="T70" fmla="+- 0 1163 1153"/>
                              <a:gd name="T71" fmla="*/ 1163 h 12"/>
                              <a:gd name="T72" fmla="+- 0 1713 1704"/>
                              <a:gd name="T73" fmla="*/ T72 w 10"/>
                              <a:gd name="T74" fmla="+- 0 1153 1153"/>
                              <a:gd name="T75" fmla="*/ 1153 h 12"/>
                              <a:gd name="T76" fmla="+- 0 1713 1704"/>
                              <a:gd name="T77" fmla="*/ T76 w 10"/>
                              <a:gd name="T78" fmla="+- 0 1153 1153"/>
                              <a:gd name="T79" fmla="*/ 1153 h 12"/>
                              <a:gd name="T80" fmla="+- 0 1712 1704"/>
                              <a:gd name="T81" fmla="*/ T80 w 10"/>
                              <a:gd name="T82" fmla="+- 0 1153 1153"/>
                              <a:gd name="T83" fmla="*/ 1153 h 12"/>
                              <a:gd name="T84" fmla="+- 0 1712 1704"/>
                              <a:gd name="T85" fmla="*/ T84 w 10"/>
                              <a:gd name="T86" fmla="+- 0 1153 1153"/>
                              <a:gd name="T87" fmla="*/ 1153 h 12"/>
                              <a:gd name="T88" fmla="+- 0 1712 1704"/>
                              <a:gd name="T89" fmla="*/ T88 w 10"/>
                              <a:gd name="T90" fmla="+- 0 1153 1153"/>
                              <a:gd name="T91" fmla="*/ 115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9" y="10"/>
                                </a:moveTo>
                                <a:lnTo>
                                  <a:pt x="2" y="10"/>
                                </a:lnTo>
                                <a:lnTo>
                                  <a:pt x="5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4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Freeform 1601"/>
                        <wps:cNvSpPr>
                          <a:spLocks/>
                        </wps:cNvSpPr>
                        <wps:spPr bwMode="auto">
                          <a:xfrm>
                            <a:off x="1712" y="1153"/>
                            <a:ext cx="5" cy="11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5"/>
                              <a:gd name="T2" fmla="+- 0 1153 1153"/>
                              <a:gd name="T3" fmla="*/ 1153 h 11"/>
                              <a:gd name="T4" fmla="+- 0 1713 1713"/>
                              <a:gd name="T5" fmla="*/ T4 w 5"/>
                              <a:gd name="T6" fmla="+- 0 1160 1153"/>
                              <a:gd name="T7" fmla="*/ 1160 h 11"/>
                              <a:gd name="T8" fmla="+- 0 1713 1713"/>
                              <a:gd name="T9" fmla="*/ T8 w 5"/>
                              <a:gd name="T10" fmla="+- 0 1164 1153"/>
                              <a:gd name="T11" fmla="*/ 1164 h 11"/>
                              <a:gd name="T12" fmla="+- 0 1715 1713"/>
                              <a:gd name="T13" fmla="*/ T12 w 5"/>
                              <a:gd name="T14" fmla="+- 0 1163 1153"/>
                              <a:gd name="T15" fmla="*/ 1163 h 11"/>
                              <a:gd name="T16" fmla="+- 0 1716 1713"/>
                              <a:gd name="T17" fmla="*/ T16 w 5"/>
                              <a:gd name="T18" fmla="+- 0 1161 1153"/>
                              <a:gd name="T19" fmla="*/ 1161 h 11"/>
                              <a:gd name="T20" fmla="+- 0 1717 1713"/>
                              <a:gd name="T21" fmla="*/ T20 w 5"/>
                              <a:gd name="T22" fmla="+- 0 1156 1153"/>
                              <a:gd name="T23" fmla="*/ 1156 h 11"/>
                              <a:gd name="T24" fmla="+- 0 1715 1713"/>
                              <a:gd name="T25" fmla="*/ T24 w 5"/>
                              <a:gd name="T26" fmla="+- 0 1154 1153"/>
                              <a:gd name="T27" fmla="*/ 1154 h 11"/>
                              <a:gd name="T28" fmla="+- 0 1713 1713"/>
                              <a:gd name="T29" fmla="*/ T28 w 5"/>
                              <a:gd name="T30" fmla="+- 0 1153 1153"/>
                              <a:gd name="T31" fmla="*/ 115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2" y="10"/>
                                </a:lnTo>
                                <a:lnTo>
                                  <a:pt x="3" y="8"/>
                                </a:lnTo>
                                <a:lnTo>
                                  <a:pt x="4" y="3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Freeform 1602"/>
                        <wps:cNvSpPr>
                          <a:spLocks/>
                        </wps:cNvSpPr>
                        <wps:spPr bwMode="auto">
                          <a:xfrm>
                            <a:off x="1703" y="1152"/>
                            <a:ext cx="9" cy="9"/>
                          </a:xfrm>
                          <a:custGeom>
                            <a:avLst/>
                            <a:gdLst>
                              <a:gd name="T0" fmla="+- 0 1708 1703"/>
                              <a:gd name="T1" fmla="*/ T0 w 9"/>
                              <a:gd name="T2" fmla="+- 0 1152 1152"/>
                              <a:gd name="T3" fmla="*/ 1152 h 9"/>
                              <a:gd name="T4" fmla="+- 0 1705 1703"/>
                              <a:gd name="T5" fmla="*/ T4 w 9"/>
                              <a:gd name="T6" fmla="+- 0 1152 1152"/>
                              <a:gd name="T7" fmla="*/ 1152 h 9"/>
                              <a:gd name="T8" fmla="+- 0 1704 1703"/>
                              <a:gd name="T9" fmla="*/ T8 w 9"/>
                              <a:gd name="T10" fmla="+- 0 1152 1152"/>
                              <a:gd name="T11" fmla="*/ 1152 h 9"/>
                              <a:gd name="T12" fmla="+- 0 1703 1703"/>
                              <a:gd name="T13" fmla="*/ T12 w 9"/>
                              <a:gd name="T14" fmla="+- 0 1152 1152"/>
                              <a:gd name="T15" fmla="*/ 1152 h 9"/>
                              <a:gd name="T16" fmla="+- 0 1704 1703"/>
                              <a:gd name="T17" fmla="*/ T16 w 9"/>
                              <a:gd name="T18" fmla="+- 0 1153 1152"/>
                              <a:gd name="T19" fmla="*/ 1153 h 9"/>
                              <a:gd name="T20" fmla="+- 0 1705 1703"/>
                              <a:gd name="T21" fmla="*/ T20 w 9"/>
                              <a:gd name="T22" fmla="+- 0 1153 1152"/>
                              <a:gd name="T23" fmla="*/ 1153 h 9"/>
                              <a:gd name="T24" fmla="+- 0 1708 1703"/>
                              <a:gd name="T25" fmla="*/ T24 w 9"/>
                              <a:gd name="T26" fmla="+- 0 1155 1152"/>
                              <a:gd name="T27" fmla="*/ 1155 h 9"/>
                              <a:gd name="T28" fmla="+- 0 1709 1703"/>
                              <a:gd name="T29" fmla="*/ T28 w 9"/>
                              <a:gd name="T30" fmla="+- 0 1158 1152"/>
                              <a:gd name="T31" fmla="*/ 1158 h 9"/>
                              <a:gd name="T32" fmla="+- 0 1707 1703"/>
                              <a:gd name="T33" fmla="*/ T32 w 9"/>
                              <a:gd name="T34" fmla="+- 0 1161 1152"/>
                              <a:gd name="T35" fmla="*/ 1161 h 9"/>
                              <a:gd name="T36" fmla="+- 0 1709 1703"/>
                              <a:gd name="T37" fmla="*/ T36 w 9"/>
                              <a:gd name="T38" fmla="+- 0 1157 1152"/>
                              <a:gd name="T39" fmla="*/ 1157 h 9"/>
                              <a:gd name="T40" fmla="+- 0 1712 1703"/>
                              <a:gd name="T41" fmla="*/ T40 w 9"/>
                              <a:gd name="T42" fmla="+- 0 1153 1152"/>
                              <a:gd name="T43" fmla="*/ 1153 h 9"/>
                              <a:gd name="T44" fmla="+- 0 1708 1703"/>
                              <a:gd name="T45" fmla="*/ T44 w 9"/>
                              <a:gd name="T46" fmla="+- 0 1152 1152"/>
                              <a:gd name="T47" fmla="*/ 115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5" y="3"/>
                                </a:lnTo>
                                <a:lnTo>
                                  <a:pt x="6" y="6"/>
                                </a:lnTo>
                                <a:lnTo>
                                  <a:pt x="4" y="9"/>
                                </a:lnTo>
                                <a:lnTo>
                                  <a:pt x="6" y="5"/>
                                </a:ln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AutoShape 1603"/>
                        <wps:cNvSpPr>
                          <a:spLocks/>
                        </wps:cNvSpPr>
                        <wps:spPr bwMode="auto">
                          <a:xfrm>
                            <a:off x="1699" y="1162"/>
                            <a:ext cx="2" cy="2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1"/>
                              <a:gd name="T2" fmla="+- 0 1163 1163"/>
                              <a:gd name="T3" fmla="*/ 1163 h 1"/>
                              <a:gd name="T4" fmla="+- 0 1699 1699"/>
                              <a:gd name="T5" fmla="*/ T4 w 1"/>
                              <a:gd name="T6" fmla="+- 0 1163 1163"/>
                              <a:gd name="T7" fmla="*/ 1163 h 1"/>
                              <a:gd name="T8" fmla="+- 0 1700 1699"/>
                              <a:gd name="T9" fmla="*/ T8 w 1"/>
                              <a:gd name="T10" fmla="+- 0 1163 1163"/>
                              <a:gd name="T11" fmla="*/ 1163 h 1"/>
                              <a:gd name="T12" fmla="+- 0 1699 1699"/>
                              <a:gd name="T13" fmla="*/ T12 w 1"/>
                              <a:gd name="T14" fmla="+- 0 1163 1163"/>
                              <a:gd name="T15" fmla="*/ 1163 h 1"/>
                              <a:gd name="T16" fmla="+- 0 1699 1699"/>
                              <a:gd name="T17" fmla="*/ T16 w 1"/>
                              <a:gd name="T18" fmla="+- 0 1163 1163"/>
                              <a:gd name="T19" fmla="*/ 1163 h 1"/>
                              <a:gd name="T20" fmla="+- 0 1699 1699"/>
                              <a:gd name="T21" fmla="*/ T20 w 1"/>
                              <a:gd name="T22" fmla="+- 0 1163 1163"/>
                              <a:gd name="T23" fmla="*/ 1163 h 1"/>
                              <a:gd name="T24" fmla="+- 0 1699 1699"/>
                              <a:gd name="T25" fmla="*/ T24 w 1"/>
                              <a:gd name="T26" fmla="+- 0 1163 1163"/>
                              <a:gd name="T27" fmla="*/ 1163 h 1"/>
                              <a:gd name="T28" fmla="+- 0 1699 1699"/>
                              <a:gd name="T29" fmla="*/ T28 w 1"/>
                              <a:gd name="T30" fmla="+- 0 1163 1163"/>
                              <a:gd name="T31" fmla="*/ 116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Freeform 1604"/>
                        <wps:cNvSpPr>
                          <a:spLocks/>
                        </wps:cNvSpPr>
                        <wps:spPr bwMode="auto">
                          <a:xfrm>
                            <a:off x="1699" y="1162"/>
                            <a:ext cx="2" cy="2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1"/>
                              <a:gd name="T2" fmla="+- 0 1163 1163"/>
                              <a:gd name="T3" fmla="*/ 1163 h 1"/>
                              <a:gd name="T4" fmla="+- 0 1699 1699"/>
                              <a:gd name="T5" fmla="*/ T4 w 1"/>
                              <a:gd name="T6" fmla="+- 0 1163 1163"/>
                              <a:gd name="T7" fmla="*/ 116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1605"/>
                        <wps:cNvSpPr>
                          <a:spLocks/>
                        </wps:cNvSpPr>
                        <wps:spPr bwMode="auto">
                          <a:xfrm>
                            <a:off x="1701" y="11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AutoShape 1606"/>
                        <wps:cNvSpPr>
                          <a:spLocks/>
                        </wps:cNvSpPr>
                        <wps:spPr bwMode="auto">
                          <a:xfrm>
                            <a:off x="1702" y="1163"/>
                            <a:ext cx="2" cy="2"/>
                          </a:xfrm>
                          <a:custGeom>
                            <a:avLst/>
                            <a:gdLst>
                              <a:gd name="T0" fmla="+- 0 1703 1702"/>
                              <a:gd name="T1" fmla="*/ T0 w 1"/>
                              <a:gd name="T2" fmla="+- 0 1702 1702"/>
                              <a:gd name="T3" fmla="*/ T2 w 1"/>
                              <a:gd name="T4" fmla="+- 0 1702 1702"/>
                              <a:gd name="T5" fmla="*/ T4 w 1"/>
                              <a:gd name="T6" fmla="+- 0 1702 1702"/>
                              <a:gd name="T7" fmla="*/ T6 w 1"/>
                              <a:gd name="T8" fmla="+- 0 1702 1702"/>
                              <a:gd name="T9" fmla="*/ T8 w 1"/>
                              <a:gd name="T10" fmla="+- 0 1702 1702"/>
                              <a:gd name="T11" fmla="*/ T10 w 1"/>
                              <a:gd name="T12" fmla="+- 0 1702 1702"/>
                              <a:gd name="T13" fmla="*/ T12 w 1"/>
                              <a:gd name="T14" fmla="+- 0 1702 1702"/>
                              <a:gd name="T15" fmla="*/ T14 w 1"/>
                              <a:gd name="T16" fmla="+- 0 1703 1702"/>
                              <a:gd name="T17" fmla="*/ T16 w 1"/>
                              <a:gd name="T18" fmla="+- 0 1703 1702"/>
                              <a:gd name="T19" fmla="*/ T18 w 1"/>
                              <a:gd name="T20" fmla="+- 0 1703 1702"/>
                              <a:gd name="T21" fmla="*/ T20 w 1"/>
                              <a:gd name="T22" fmla="+- 0 1703 1702"/>
                              <a:gd name="T23" fmla="*/ T22 w 1"/>
                              <a:gd name="T24" fmla="+- 0 1703 1702"/>
                              <a:gd name="T25" fmla="*/ T24 w 1"/>
                              <a:gd name="T26" fmla="+- 0 1703 1702"/>
                              <a:gd name="T27" fmla="*/ T26 w 1"/>
                              <a:gd name="T28" fmla="+- 0 1703 1702"/>
                              <a:gd name="T29" fmla="*/ T28 w 1"/>
                              <a:gd name="T30" fmla="+- 0 1703 1702"/>
                              <a:gd name="T31" fmla="*/ T30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Freeform 1607"/>
                        <wps:cNvSpPr>
                          <a:spLocks/>
                        </wps:cNvSpPr>
                        <wps:spPr bwMode="auto">
                          <a:xfrm>
                            <a:off x="1702" y="1163"/>
                            <a:ext cx="2" cy="2"/>
                          </a:xfrm>
                          <a:custGeom>
                            <a:avLst/>
                            <a:gdLst>
                              <a:gd name="T0" fmla="+- 0 1703 1702"/>
                              <a:gd name="T1" fmla="*/ T0 w 1"/>
                              <a:gd name="T2" fmla="+- 0 1164 1164"/>
                              <a:gd name="T3" fmla="*/ 1164 h 1"/>
                              <a:gd name="T4" fmla="+- 0 1702 1702"/>
                              <a:gd name="T5" fmla="*/ T4 w 1"/>
                              <a:gd name="T6" fmla="+- 0 1164 1164"/>
                              <a:gd name="T7" fmla="*/ 1164 h 1"/>
                              <a:gd name="T8" fmla="+- 0 1703 1702"/>
                              <a:gd name="T9" fmla="*/ T8 w 1"/>
                              <a:gd name="T10" fmla="+- 0 1164 1164"/>
                              <a:gd name="T11" fmla="*/ 116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Freeform 1608"/>
                        <wps:cNvSpPr>
                          <a:spLocks/>
                        </wps:cNvSpPr>
                        <wps:spPr bwMode="auto">
                          <a:xfrm>
                            <a:off x="1702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Freeform 1609"/>
                        <wps:cNvSpPr>
                          <a:spLocks/>
                        </wps:cNvSpPr>
                        <wps:spPr bwMode="auto">
                          <a:xfrm>
                            <a:off x="1702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1610"/>
                        <wps:cNvSpPr>
                          <a:spLocks/>
                        </wps:cNvSpPr>
                        <wps:spPr bwMode="auto">
                          <a:xfrm>
                            <a:off x="1702" y="1163"/>
                            <a:ext cx="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1"/>
                              <a:gd name="T2" fmla="+- 0 1702 1702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AutoShape 1611"/>
                        <wps:cNvSpPr>
                          <a:spLocks/>
                        </wps:cNvSpPr>
                        <wps:spPr bwMode="auto">
                          <a:xfrm>
                            <a:off x="1697" y="1155"/>
                            <a:ext cx="9" cy="9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"/>
                              <a:gd name="T2" fmla="+- 0 1164 1155"/>
                              <a:gd name="T3" fmla="*/ 1164 h 9"/>
                              <a:gd name="T4" fmla="+- 0 1702 1697"/>
                              <a:gd name="T5" fmla="*/ T4 w 9"/>
                              <a:gd name="T6" fmla="+- 0 1164 1155"/>
                              <a:gd name="T7" fmla="*/ 1164 h 9"/>
                              <a:gd name="T8" fmla="+- 0 1702 1697"/>
                              <a:gd name="T9" fmla="*/ T8 w 9"/>
                              <a:gd name="T10" fmla="+- 0 1164 1155"/>
                              <a:gd name="T11" fmla="*/ 1164 h 9"/>
                              <a:gd name="T12" fmla="+- 0 1702 1697"/>
                              <a:gd name="T13" fmla="*/ T12 w 9"/>
                              <a:gd name="T14" fmla="+- 0 1164 1155"/>
                              <a:gd name="T15" fmla="*/ 1164 h 9"/>
                              <a:gd name="T16" fmla="+- 0 1701 1697"/>
                              <a:gd name="T17" fmla="*/ T16 w 9"/>
                              <a:gd name="T18" fmla="+- 0 1164 1155"/>
                              <a:gd name="T19" fmla="*/ 1164 h 9"/>
                              <a:gd name="T20" fmla="+- 0 1701 1697"/>
                              <a:gd name="T21" fmla="*/ T20 w 9"/>
                              <a:gd name="T22" fmla="+- 0 1164 1155"/>
                              <a:gd name="T23" fmla="*/ 1164 h 9"/>
                              <a:gd name="T24" fmla="+- 0 1701 1697"/>
                              <a:gd name="T25" fmla="*/ T24 w 9"/>
                              <a:gd name="T26" fmla="+- 0 1164 1155"/>
                              <a:gd name="T27" fmla="*/ 1164 h 9"/>
                              <a:gd name="T28" fmla="+- 0 1701 1697"/>
                              <a:gd name="T29" fmla="*/ T28 w 9"/>
                              <a:gd name="T30" fmla="+- 0 1164 1155"/>
                              <a:gd name="T31" fmla="*/ 1164 h 9"/>
                              <a:gd name="T32" fmla="+- 0 1700 1697"/>
                              <a:gd name="T33" fmla="*/ T32 w 9"/>
                              <a:gd name="T34" fmla="+- 0 1163 1155"/>
                              <a:gd name="T35" fmla="*/ 1163 h 9"/>
                              <a:gd name="T36" fmla="+- 0 1700 1697"/>
                              <a:gd name="T37" fmla="*/ T36 w 9"/>
                              <a:gd name="T38" fmla="+- 0 1163 1155"/>
                              <a:gd name="T39" fmla="*/ 1163 h 9"/>
                              <a:gd name="T40" fmla="+- 0 1700 1697"/>
                              <a:gd name="T41" fmla="*/ T40 w 9"/>
                              <a:gd name="T42" fmla="+- 0 1163 1155"/>
                              <a:gd name="T43" fmla="*/ 1163 h 9"/>
                              <a:gd name="T44" fmla="+- 0 1700 1697"/>
                              <a:gd name="T45" fmla="*/ T44 w 9"/>
                              <a:gd name="T46" fmla="+- 0 1163 1155"/>
                              <a:gd name="T47" fmla="*/ 1163 h 9"/>
                              <a:gd name="T48" fmla="+- 0 1705 1697"/>
                              <a:gd name="T49" fmla="*/ T48 w 9"/>
                              <a:gd name="T50" fmla="+- 0 1163 1155"/>
                              <a:gd name="T51" fmla="*/ 1163 h 9"/>
                              <a:gd name="T52" fmla="+- 0 1705 1697"/>
                              <a:gd name="T53" fmla="*/ T52 w 9"/>
                              <a:gd name="T54" fmla="+- 0 1163 1155"/>
                              <a:gd name="T55" fmla="*/ 1163 h 9"/>
                              <a:gd name="T56" fmla="+- 0 1705 1697"/>
                              <a:gd name="T57" fmla="*/ T56 w 9"/>
                              <a:gd name="T58" fmla="+- 0 1163 1155"/>
                              <a:gd name="T59" fmla="*/ 1163 h 9"/>
                              <a:gd name="T60" fmla="+- 0 1705 1697"/>
                              <a:gd name="T61" fmla="*/ T60 w 9"/>
                              <a:gd name="T62" fmla="+- 0 1163 1155"/>
                              <a:gd name="T63" fmla="*/ 1163 h 9"/>
                              <a:gd name="T64" fmla="+- 0 1699 1697"/>
                              <a:gd name="T65" fmla="*/ T64 w 9"/>
                              <a:gd name="T66" fmla="+- 0 1163 1155"/>
                              <a:gd name="T67" fmla="*/ 1163 h 9"/>
                              <a:gd name="T68" fmla="+- 0 1699 1697"/>
                              <a:gd name="T69" fmla="*/ T68 w 9"/>
                              <a:gd name="T70" fmla="+- 0 1163 1155"/>
                              <a:gd name="T71" fmla="*/ 1163 h 9"/>
                              <a:gd name="T72" fmla="+- 0 1699 1697"/>
                              <a:gd name="T73" fmla="*/ T72 w 9"/>
                              <a:gd name="T74" fmla="+- 0 1163 1155"/>
                              <a:gd name="T75" fmla="*/ 1163 h 9"/>
                              <a:gd name="T76" fmla="+- 0 1699 1697"/>
                              <a:gd name="T77" fmla="*/ T76 w 9"/>
                              <a:gd name="T78" fmla="+- 0 1163 1155"/>
                              <a:gd name="T79" fmla="*/ 1163 h 9"/>
                              <a:gd name="T80" fmla="+- 0 1699 1697"/>
                              <a:gd name="T81" fmla="*/ T80 w 9"/>
                              <a:gd name="T82" fmla="+- 0 1163 1155"/>
                              <a:gd name="T83" fmla="*/ 1163 h 9"/>
                              <a:gd name="T84" fmla="+- 0 1699 1697"/>
                              <a:gd name="T85" fmla="*/ T84 w 9"/>
                              <a:gd name="T86" fmla="+- 0 1163 1155"/>
                              <a:gd name="T87" fmla="*/ 1163 h 9"/>
                              <a:gd name="T88" fmla="+- 0 1699 1697"/>
                              <a:gd name="T89" fmla="*/ T88 w 9"/>
                              <a:gd name="T90" fmla="+- 0 1163 1155"/>
                              <a:gd name="T91" fmla="*/ 1163 h 9"/>
                              <a:gd name="T92" fmla="+- 0 1699 1697"/>
                              <a:gd name="T93" fmla="*/ T92 w 9"/>
                              <a:gd name="T94" fmla="+- 0 1163 1155"/>
                              <a:gd name="T95" fmla="*/ 1163 h 9"/>
                              <a:gd name="T96" fmla="+- 0 1706 1697"/>
                              <a:gd name="T97" fmla="*/ T96 w 9"/>
                              <a:gd name="T98" fmla="+- 0 1163 1155"/>
                              <a:gd name="T99" fmla="*/ 1163 h 9"/>
                              <a:gd name="T100" fmla="+- 0 1706 1697"/>
                              <a:gd name="T101" fmla="*/ T100 w 9"/>
                              <a:gd name="T102" fmla="+- 0 1163 1155"/>
                              <a:gd name="T103" fmla="*/ 1163 h 9"/>
                              <a:gd name="T104" fmla="+- 0 1706 1697"/>
                              <a:gd name="T105" fmla="*/ T104 w 9"/>
                              <a:gd name="T106" fmla="+- 0 1163 1155"/>
                              <a:gd name="T107" fmla="*/ 1163 h 9"/>
                              <a:gd name="T108" fmla="+- 0 1706 1697"/>
                              <a:gd name="T109" fmla="*/ T108 w 9"/>
                              <a:gd name="T110" fmla="+- 0 1163 1155"/>
                              <a:gd name="T111" fmla="*/ 1163 h 9"/>
                              <a:gd name="T112" fmla="+- 0 1706 1697"/>
                              <a:gd name="T113" fmla="*/ T112 w 9"/>
                              <a:gd name="T114" fmla="+- 0 1163 1155"/>
                              <a:gd name="T115" fmla="*/ 1163 h 9"/>
                              <a:gd name="T116" fmla="+- 0 1706 1697"/>
                              <a:gd name="T117" fmla="*/ T116 w 9"/>
                              <a:gd name="T118" fmla="+- 0 1163 1155"/>
                              <a:gd name="T119" fmla="*/ 1163 h 9"/>
                              <a:gd name="T120" fmla="+- 0 1706 1697"/>
                              <a:gd name="T121" fmla="*/ T120 w 9"/>
                              <a:gd name="T122" fmla="+- 0 1163 1155"/>
                              <a:gd name="T123" fmla="*/ 1163 h 9"/>
                              <a:gd name="T124" fmla="+- 0 1706 1697"/>
                              <a:gd name="T125" fmla="*/ T124 w 9"/>
                              <a:gd name="T126" fmla="+- 0 1163 1155"/>
                              <a:gd name="T127" fmla="*/ 1163 h 9"/>
                              <a:gd name="T128" fmla="+- 0 1706 1697"/>
                              <a:gd name="T129" fmla="*/ T128 w 9"/>
                              <a:gd name="T130" fmla="+- 0 1163 1155"/>
                              <a:gd name="T131" fmla="*/ 1163 h 9"/>
                              <a:gd name="T132" fmla="+- 0 1706 1697"/>
                              <a:gd name="T133" fmla="*/ T132 w 9"/>
                              <a:gd name="T134" fmla="+- 0 1163 1155"/>
                              <a:gd name="T135" fmla="*/ 1163 h 9"/>
                              <a:gd name="T136" fmla="+- 0 1706 1697"/>
                              <a:gd name="T137" fmla="*/ T136 w 9"/>
                              <a:gd name="T138" fmla="+- 0 1163 1155"/>
                              <a:gd name="T139" fmla="*/ 1163 h 9"/>
                              <a:gd name="T140" fmla="+- 0 1706 1697"/>
                              <a:gd name="T141" fmla="*/ T140 w 9"/>
                              <a:gd name="T142" fmla="+- 0 1163 1155"/>
                              <a:gd name="T143" fmla="*/ 1163 h 9"/>
                              <a:gd name="T144" fmla="+- 0 1698 1697"/>
                              <a:gd name="T145" fmla="*/ T144 w 9"/>
                              <a:gd name="T146" fmla="+- 0 1155 1155"/>
                              <a:gd name="T147" fmla="*/ 1155 h 9"/>
                              <a:gd name="T148" fmla="+- 0 1697 1697"/>
                              <a:gd name="T149" fmla="*/ T148 w 9"/>
                              <a:gd name="T150" fmla="+- 0 1156 1155"/>
                              <a:gd name="T151" fmla="*/ 1156 h 9"/>
                              <a:gd name="T152" fmla="+- 0 1697 1697"/>
                              <a:gd name="T153" fmla="*/ T152 w 9"/>
                              <a:gd name="T154" fmla="+- 0 1156 1155"/>
                              <a:gd name="T155" fmla="*/ 1156 h 9"/>
                              <a:gd name="T156" fmla="+- 0 1698 1697"/>
                              <a:gd name="T157" fmla="*/ T156 w 9"/>
                              <a:gd name="T158" fmla="+- 0 1155 1155"/>
                              <a:gd name="T159" fmla="*/ 11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5" y="9"/>
                                </a:lnTo>
                                <a:close/>
                                <a:moveTo>
                                  <a:pt x="4" y="9"/>
                                </a:moveTo>
                                <a:lnTo>
                                  <a:pt x="4" y="9"/>
                                </a:lnTo>
                                <a:close/>
                                <a:moveTo>
                                  <a:pt x="3" y="8"/>
                                </a:moveTo>
                                <a:lnTo>
                                  <a:pt x="3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close/>
                                <a:moveTo>
                                  <a:pt x="2" y="8"/>
                                </a:moveTo>
                                <a:lnTo>
                                  <a:pt x="2" y="8"/>
                                </a:lnTo>
                                <a:close/>
                                <a:moveTo>
                                  <a:pt x="2" y="8"/>
                                </a:moveTo>
                                <a:lnTo>
                                  <a:pt x="2" y="8"/>
                                </a:lnTo>
                                <a:close/>
                                <a:moveTo>
                                  <a:pt x="9" y="8"/>
                                </a:moveTo>
                                <a:lnTo>
                                  <a:pt x="9" y="8"/>
                                </a:lnTo>
                                <a:close/>
                                <a:moveTo>
                                  <a:pt x="9" y="8"/>
                                </a:moveTo>
                                <a:lnTo>
                                  <a:pt x="9" y="8"/>
                                </a:lnTo>
                                <a:close/>
                                <a:moveTo>
                                  <a:pt x="9" y="8"/>
                                </a:moveTo>
                                <a:lnTo>
                                  <a:pt x="9" y="8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Freeform 1612"/>
                        <wps:cNvSpPr>
                          <a:spLocks/>
                        </wps:cNvSpPr>
                        <wps:spPr bwMode="auto">
                          <a:xfrm>
                            <a:off x="1696" y="1152"/>
                            <a:ext cx="12" cy="12"/>
                          </a:xfrm>
                          <a:custGeom>
                            <a:avLst/>
                            <a:gdLst>
                              <a:gd name="T0" fmla="+- 0 1703 1697"/>
                              <a:gd name="T1" fmla="*/ T0 w 12"/>
                              <a:gd name="T2" fmla="+- 0 1152 1152"/>
                              <a:gd name="T3" fmla="*/ 1152 h 12"/>
                              <a:gd name="T4" fmla="+- 0 1697 1697"/>
                              <a:gd name="T5" fmla="*/ T4 w 12"/>
                              <a:gd name="T6" fmla="+- 0 1159 1152"/>
                              <a:gd name="T7" fmla="*/ 1159 h 12"/>
                              <a:gd name="T8" fmla="+- 0 1697 1697"/>
                              <a:gd name="T9" fmla="*/ T8 w 12"/>
                              <a:gd name="T10" fmla="+- 0 1161 1152"/>
                              <a:gd name="T11" fmla="*/ 1161 h 12"/>
                              <a:gd name="T12" fmla="+- 0 1698 1697"/>
                              <a:gd name="T13" fmla="*/ T12 w 12"/>
                              <a:gd name="T14" fmla="+- 0 1162 1152"/>
                              <a:gd name="T15" fmla="*/ 1162 h 12"/>
                              <a:gd name="T16" fmla="+- 0 1700 1697"/>
                              <a:gd name="T17" fmla="*/ T16 w 12"/>
                              <a:gd name="T18" fmla="+- 0 1163 1152"/>
                              <a:gd name="T19" fmla="*/ 1163 h 12"/>
                              <a:gd name="T20" fmla="+- 0 1701 1697"/>
                              <a:gd name="T21" fmla="*/ T20 w 12"/>
                              <a:gd name="T22" fmla="+- 0 1164 1152"/>
                              <a:gd name="T23" fmla="*/ 1164 h 12"/>
                              <a:gd name="T24" fmla="+- 0 1702 1697"/>
                              <a:gd name="T25" fmla="*/ T24 w 12"/>
                              <a:gd name="T26" fmla="+- 0 1164 1152"/>
                              <a:gd name="T27" fmla="*/ 1164 h 12"/>
                              <a:gd name="T28" fmla="+- 0 1703 1697"/>
                              <a:gd name="T29" fmla="*/ T28 w 12"/>
                              <a:gd name="T30" fmla="+- 0 1164 1152"/>
                              <a:gd name="T31" fmla="*/ 1164 h 12"/>
                              <a:gd name="T32" fmla="+- 0 1709 1697"/>
                              <a:gd name="T33" fmla="*/ T32 w 12"/>
                              <a:gd name="T34" fmla="+- 0 1158 1152"/>
                              <a:gd name="T35" fmla="*/ 1158 h 12"/>
                              <a:gd name="T36" fmla="+- 0 1708 1697"/>
                              <a:gd name="T37" fmla="*/ T36 w 12"/>
                              <a:gd name="T38" fmla="+- 0 1155 1152"/>
                              <a:gd name="T39" fmla="*/ 1155 h 12"/>
                              <a:gd name="T40" fmla="+- 0 1705 1697"/>
                              <a:gd name="T41" fmla="*/ T40 w 12"/>
                              <a:gd name="T42" fmla="+- 0 1153 1152"/>
                              <a:gd name="T43" fmla="*/ 1153 h 12"/>
                              <a:gd name="T44" fmla="+- 0 1703 1697"/>
                              <a:gd name="T45" fmla="*/ T44 w 12"/>
                              <a:gd name="T46" fmla="+- 0 1152 1152"/>
                              <a:gd name="T47" fmla="*/ 115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3" y="11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1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B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AutoShape 1613"/>
                        <wps:cNvSpPr>
                          <a:spLocks/>
                        </wps:cNvSpPr>
                        <wps:spPr bwMode="auto">
                          <a:xfrm>
                            <a:off x="1746" y="1156"/>
                            <a:ext cx="41" cy="25"/>
                          </a:xfrm>
                          <a:custGeom>
                            <a:avLst/>
                            <a:gdLst>
                              <a:gd name="T0" fmla="+- 0 1781 1747"/>
                              <a:gd name="T1" fmla="*/ T0 w 41"/>
                              <a:gd name="T2" fmla="+- 0 1167 1156"/>
                              <a:gd name="T3" fmla="*/ 1167 h 25"/>
                              <a:gd name="T4" fmla="+- 0 1756 1747"/>
                              <a:gd name="T5" fmla="*/ T4 w 41"/>
                              <a:gd name="T6" fmla="+- 0 1167 1156"/>
                              <a:gd name="T7" fmla="*/ 1167 h 25"/>
                              <a:gd name="T8" fmla="+- 0 1762 1747"/>
                              <a:gd name="T9" fmla="*/ T8 w 41"/>
                              <a:gd name="T10" fmla="+- 0 1169 1156"/>
                              <a:gd name="T11" fmla="*/ 1169 h 25"/>
                              <a:gd name="T12" fmla="+- 0 1767 1747"/>
                              <a:gd name="T13" fmla="*/ T12 w 41"/>
                              <a:gd name="T14" fmla="+- 0 1171 1156"/>
                              <a:gd name="T15" fmla="*/ 1171 h 25"/>
                              <a:gd name="T16" fmla="+- 0 1769 1747"/>
                              <a:gd name="T17" fmla="*/ T16 w 41"/>
                              <a:gd name="T18" fmla="+- 0 1172 1156"/>
                              <a:gd name="T19" fmla="*/ 1172 h 25"/>
                              <a:gd name="T20" fmla="+- 0 1771 1747"/>
                              <a:gd name="T21" fmla="*/ T20 w 41"/>
                              <a:gd name="T22" fmla="+- 0 1174 1156"/>
                              <a:gd name="T23" fmla="*/ 1174 h 25"/>
                              <a:gd name="T24" fmla="+- 0 1773 1747"/>
                              <a:gd name="T25" fmla="*/ T24 w 41"/>
                              <a:gd name="T26" fmla="+- 0 1175 1156"/>
                              <a:gd name="T27" fmla="*/ 1175 h 25"/>
                              <a:gd name="T28" fmla="+- 0 1775 1747"/>
                              <a:gd name="T29" fmla="*/ T28 w 41"/>
                              <a:gd name="T30" fmla="+- 0 1176 1156"/>
                              <a:gd name="T31" fmla="*/ 1176 h 25"/>
                              <a:gd name="T32" fmla="+- 0 1776 1747"/>
                              <a:gd name="T33" fmla="*/ T32 w 41"/>
                              <a:gd name="T34" fmla="+- 0 1177 1156"/>
                              <a:gd name="T35" fmla="*/ 1177 h 25"/>
                              <a:gd name="T36" fmla="+- 0 1776 1747"/>
                              <a:gd name="T37" fmla="*/ T36 w 41"/>
                              <a:gd name="T38" fmla="+- 0 1177 1156"/>
                              <a:gd name="T39" fmla="*/ 1177 h 25"/>
                              <a:gd name="T40" fmla="+- 0 1777 1747"/>
                              <a:gd name="T41" fmla="*/ T40 w 41"/>
                              <a:gd name="T42" fmla="+- 0 1179 1156"/>
                              <a:gd name="T43" fmla="*/ 1179 h 25"/>
                              <a:gd name="T44" fmla="+- 0 1779 1747"/>
                              <a:gd name="T45" fmla="*/ T44 w 41"/>
                              <a:gd name="T46" fmla="+- 0 1180 1156"/>
                              <a:gd name="T47" fmla="*/ 1180 h 25"/>
                              <a:gd name="T48" fmla="+- 0 1782 1747"/>
                              <a:gd name="T49" fmla="*/ T48 w 41"/>
                              <a:gd name="T50" fmla="+- 0 1180 1156"/>
                              <a:gd name="T51" fmla="*/ 1180 h 25"/>
                              <a:gd name="T52" fmla="+- 0 1783 1747"/>
                              <a:gd name="T53" fmla="*/ T52 w 41"/>
                              <a:gd name="T54" fmla="+- 0 1180 1156"/>
                              <a:gd name="T55" fmla="*/ 1180 h 25"/>
                              <a:gd name="T56" fmla="+- 0 1786 1747"/>
                              <a:gd name="T57" fmla="*/ T56 w 41"/>
                              <a:gd name="T58" fmla="+- 0 1178 1156"/>
                              <a:gd name="T59" fmla="*/ 1178 h 25"/>
                              <a:gd name="T60" fmla="+- 0 1787 1747"/>
                              <a:gd name="T61" fmla="*/ T60 w 41"/>
                              <a:gd name="T62" fmla="+- 0 1174 1156"/>
                              <a:gd name="T63" fmla="*/ 1174 h 25"/>
                              <a:gd name="T64" fmla="+- 0 1784 1747"/>
                              <a:gd name="T65" fmla="*/ T64 w 41"/>
                              <a:gd name="T66" fmla="+- 0 1169 1156"/>
                              <a:gd name="T67" fmla="*/ 1169 h 25"/>
                              <a:gd name="T68" fmla="+- 0 1782 1747"/>
                              <a:gd name="T69" fmla="*/ T68 w 41"/>
                              <a:gd name="T70" fmla="+- 0 1168 1156"/>
                              <a:gd name="T71" fmla="*/ 1168 h 25"/>
                              <a:gd name="T72" fmla="+- 0 1781 1747"/>
                              <a:gd name="T73" fmla="*/ T72 w 41"/>
                              <a:gd name="T74" fmla="+- 0 1167 1156"/>
                              <a:gd name="T75" fmla="*/ 1167 h 25"/>
                              <a:gd name="T76" fmla="+- 0 1754 1747"/>
                              <a:gd name="T77" fmla="*/ T76 w 41"/>
                              <a:gd name="T78" fmla="+- 0 1156 1156"/>
                              <a:gd name="T79" fmla="*/ 1156 h 25"/>
                              <a:gd name="T80" fmla="+- 0 1752 1747"/>
                              <a:gd name="T81" fmla="*/ T80 w 41"/>
                              <a:gd name="T82" fmla="+- 0 1156 1156"/>
                              <a:gd name="T83" fmla="*/ 1156 h 25"/>
                              <a:gd name="T84" fmla="+- 0 1749 1747"/>
                              <a:gd name="T85" fmla="*/ T84 w 41"/>
                              <a:gd name="T86" fmla="+- 0 1157 1156"/>
                              <a:gd name="T87" fmla="*/ 1157 h 25"/>
                              <a:gd name="T88" fmla="+- 0 1747 1747"/>
                              <a:gd name="T89" fmla="*/ T88 w 41"/>
                              <a:gd name="T90" fmla="+- 0 1159 1156"/>
                              <a:gd name="T91" fmla="*/ 1159 h 25"/>
                              <a:gd name="T92" fmla="+- 0 1747 1747"/>
                              <a:gd name="T93" fmla="*/ T92 w 41"/>
                              <a:gd name="T94" fmla="+- 0 1165 1156"/>
                              <a:gd name="T95" fmla="*/ 1165 h 25"/>
                              <a:gd name="T96" fmla="+- 0 1750 1747"/>
                              <a:gd name="T97" fmla="*/ T96 w 41"/>
                              <a:gd name="T98" fmla="+- 0 1167 1156"/>
                              <a:gd name="T99" fmla="*/ 1167 h 25"/>
                              <a:gd name="T100" fmla="+- 0 1754 1747"/>
                              <a:gd name="T101" fmla="*/ T100 w 41"/>
                              <a:gd name="T102" fmla="+- 0 1167 1156"/>
                              <a:gd name="T103" fmla="*/ 1167 h 25"/>
                              <a:gd name="T104" fmla="+- 0 1781 1747"/>
                              <a:gd name="T105" fmla="*/ T104 w 41"/>
                              <a:gd name="T106" fmla="+- 0 1167 1156"/>
                              <a:gd name="T107" fmla="*/ 1167 h 25"/>
                              <a:gd name="T108" fmla="+- 0 1779 1747"/>
                              <a:gd name="T109" fmla="*/ T108 w 41"/>
                              <a:gd name="T110" fmla="+- 0 1165 1156"/>
                              <a:gd name="T111" fmla="*/ 1165 h 25"/>
                              <a:gd name="T112" fmla="+- 0 1765 1747"/>
                              <a:gd name="T113" fmla="*/ T112 w 41"/>
                              <a:gd name="T114" fmla="+- 0 1165 1156"/>
                              <a:gd name="T115" fmla="*/ 1165 h 25"/>
                              <a:gd name="T116" fmla="+- 0 1765 1747"/>
                              <a:gd name="T117" fmla="*/ T116 w 41"/>
                              <a:gd name="T118" fmla="+- 0 1165 1156"/>
                              <a:gd name="T119" fmla="*/ 1165 h 25"/>
                              <a:gd name="T120" fmla="+- 0 1761 1747"/>
                              <a:gd name="T121" fmla="*/ T120 w 41"/>
                              <a:gd name="T122" fmla="+- 0 1164 1156"/>
                              <a:gd name="T123" fmla="*/ 1164 h 25"/>
                              <a:gd name="T124" fmla="+- 0 1760 1747"/>
                              <a:gd name="T125" fmla="*/ T124 w 41"/>
                              <a:gd name="T126" fmla="+- 0 1161 1156"/>
                              <a:gd name="T127" fmla="*/ 1161 h 25"/>
                              <a:gd name="T128" fmla="+- 0 1761 1747"/>
                              <a:gd name="T129" fmla="*/ T128 w 41"/>
                              <a:gd name="T130" fmla="+- 0 1157 1156"/>
                              <a:gd name="T131" fmla="*/ 1157 h 25"/>
                              <a:gd name="T132" fmla="+- 0 1758 1747"/>
                              <a:gd name="T133" fmla="*/ T132 w 41"/>
                              <a:gd name="T134" fmla="+- 0 1157 1156"/>
                              <a:gd name="T135" fmla="*/ 1157 h 25"/>
                              <a:gd name="T136" fmla="+- 0 1756 1747"/>
                              <a:gd name="T137" fmla="*/ T136 w 41"/>
                              <a:gd name="T138" fmla="+- 0 1156 1156"/>
                              <a:gd name="T139" fmla="*/ 1156 h 25"/>
                              <a:gd name="T140" fmla="+- 0 1754 1747"/>
                              <a:gd name="T141" fmla="*/ T140 w 41"/>
                              <a:gd name="T142" fmla="+- 0 1156 1156"/>
                              <a:gd name="T143" fmla="*/ 1156 h 25"/>
                              <a:gd name="T144" fmla="+- 0 1771 1747"/>
                              <a:gd name="T145" fmla="*/ T144 w 41"/>
                              <a:gd name="T146" fmla="+- 0 1161 1156"/>
                              <a:gd name="T147" fmla="*/ 1161 h 25"/>
                              <a:gd name="T148" fmla="+- 0 1770 1747"/>
                              <a:gd name="T149" fmla="*/ T148 w 41"/>
                              <a:gd name="T150" fmla="+- 0 1164 1156"/>
                              <a:gd name="T151" fmla="*/ 1164 h 25"/>
                              <a:gd name="T152" fmla="+- 0 1768 1747"/>
                              <a:gd name="T153" fmla="*/ T152 w 41"/>
                              <a:gd name="T154" fmla="+- 0 1165 1156"/>
                              <a:gd name="T155" fmla="*/ 1165 h 25"/>
                              <a:gd name="T156" fmla="+- 0 1779 1747"/>
                              <a:gd name="T157" fmla="*/ T156 w 41"/>
                              <a:gd name="T158" fmla="+- 0 1165 1156"/>
                              <a:gd name="T159" fmla="*/ 1165 h 25"/>
                              <a:gd name="T160" fmla="+- 0 1777 1747"/>
                              <a:gd name="T161" fmla="*/ T160 w 41"/>
                              <a:gd name="T162" fmla="+- 0 1164 1156"/>
                              <a:gd name="T163" fmla="*/ 1164 h 25"/>
                              <a:gd name="T164" fmla="+- 0 1774 1747"/>
                              <a:gd name="T165" fmla="*/ T164 w 41"/>
                              <a:gd name="T166" fmla="+- 0 1162 1156"/>
                              <a:gd name="T167" fmla="*/ 1162 h 25"/>
                              <a:gd name="T168" fmla="+- 0 1771 1747"/>
                              <a:gd name="T169" fmla="*/ T168 w 41"/>
                              <a:gd name="T170" fmla="+- 0 1161 1156"/>
                              <a:gd name="T171" fmla="*/ 116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1" h="25">
                                <a:moveTo>
                                  <a:pt x="34" y="11"/>
                                </a:moveTo>
                                <a:lnTo>
                                  <a:pt x="9" y="11"/>
                                </a:lnTo>
                                <a:lnTo>
                                  <a:pt x="15" y="13"/>
                                </a:lnTo>
                                <a:lnTo>
                                  <a:pt x="20" y="15"/>
                                </a:lnTo>
                                <a:lnTo>
                                  <a:pt x="22" y="16"/>
                                </a:lnTo>
                                <a:lnTo>
                                  <a:pt x="24" y="18"/>
                                </a:lnTo>
                                <a:lnTo>
                                  <a:pt x="26" y="19"/>
                                </a:lnTo>
                                <a:lnTo>
                                  <a:pt x="28" y="20"/>
                                </a:lnTo>
                                <a:lnTo>
                                  <a:pt x="29" y="21"/>
                                </a:lnTo>
                                <a:lnTo>
                                  <a:pt x="30" y="23"/>
                                </a:lnTo>
                                <a:lnTo>
                                  <a:pt x="32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9" y="22"/>
                                </a:lnTo>
                                <a:lnTo>
                                  <a:pt x="40" y="18"/>
                                </a:lnTo>
                                <a:lnTo>
                                  <a:pt x="37" y="13"/>
                                </a:lnTo>
                                <a:lnTo>
                                  <a:pt x="35" y="12"/>
                                </a:lnTo>
                                <a:lnTo>
                                  <a:pt x="34" y="11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34" y="11"/>
                                </a:lnTo>
                                <a:lnTo>
                                  <a:pt x="32" y="9"/>
                                </a:lnTo>
                                <a:lnTo>
                                  <a:pt x="18" y="9"/>
                                </a:lnTo>
                                <a:lnTo>
                                  <a:pt x="14" y="8"/>
                                </a:lnTo>
                                <a:lnTo>
                                  <a:pt x="13" y="5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4" y="5"/>
                                </a:moveTo>
                                <a:lnTo>
                                  <a:pt x="23" y="8"/>
                                </a:lnTo>
                                <a:lnTo>
                                  <a:pt x="21" y="9"/>
                                </a:lnTo>
                                <a:lnTo>
                                  <a:pt x="32" y="9"/>
                                </a:lnTo>
                                <a:lnTo>
                                  <a:pt x="30" y="8"/>
                                </a:lnTo>
                                <a:lnTo>
                                  <a:pt x="27" y="6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Freeform 1614"/>
                        <wps:cNvSpPr>
                          <a:spLocks/>
                        </wps:cNvSpPr>
                        <wps:spPr bwMode="auto">
                          <a:xfrm>
                            <a:off x="1759" y="1157"/>
                            <a:ext cx="12" cy="9"/>
                          </a:xfrm>
                          <a:custGeom>
                            <a:avLst/>
                            <a:gdLst>
                              <a:gd name="T0" fmla="+- 0 1761 1760"/>
                              <a:gd name="T1" fmla="*/ T0 w 12"/>
                              <a:gd name="T2" fmla="+- 0 1157 1157"/>
                              <a:gd name="T3" fmla="*/ 1157 h 9"/>
                              <a:gd name="T4" fmla="+- 0 1760 1760"/>
                              <a:gd name="T5" fmla="*/ T4 w 12"/>
                              <a:gd name="T6" fmla="+- 0 1161 1157"/>
                              <a:gd name="T7" fmla="*/ 1161 h 9"/>
                              <a:gd name="T8" fmla="+- 0 1761 1760"/>
                              <a:gd name="T9" fmla="*/ T8 w 12"/>
                              <a:gd name="T10" fmla="+- 0 1164 1157"/>
                              <a:gd name="T11" fmla="*/ 1164 h 9"/>
                              <a:gd name="T12" fmla="+- 0 1765 1760"/>
                              <a:gd name="T13" fmla="*/ T12 w 12"/>
                              <a:gd name="T14" fmla="+- 0 1165 1157"/>
                              <a:gd name="T15" fmla="*/ 1165 h 9"/>
                              <a:gd name="T16" fmla="+- 0 1765 1760"/>
                              <a:gd name="T17" fmla="*/ T16 w 12"/>
                              <a:gd name="T18" fmla="+- 0 1165 1157"/>
                              <a:gd name="T19" fmla="*/ 1165 h 9"/>
                              <a:gd name="T20" fmla="+- 0 1768 1760"/>
                              <a:gd name="T21" fmla="*/ T20 w 12"/>
                              <a:gd name="T22" fmla="+- 0 1165 1157"/>
                              <a:gd name="T23" fmla="*/ 1165 h 9"/>
                              <a:gd name="T24" fmla="+- 0 1770 1760"/>
                              <a:gd name="T25" fmla="*/ T24 w 12"/>
                              <a:gd name="T26" fmla="+- 0 1164 1157"/>
                              <a:gd name="T27" fmla="*/ 1164 h 9"/>
                              <a:gd name="T28" fmla="+- 0 1771 1760"/>
                              <a:gd name="T29" fmla="*/ T28 w 12"/>
                              <a:gd name="T30" fmla="+- 0 1161 1157"/>
                              <a:gd name="T31" fmla="*/ 1161 h 9"/>
                              <a:gd name="T32" fmla="+- 0 1770 1760"/>
                              <a:gd name="T33" fmla="*/ T32 w 12"/>
                              <a:gd name="T34" fmla="+- 0 1160 1157"/>
                              <a:gd name="T35" fmla="*/ 1160 h 9"/>
                              <a:gd name="T36" fmla="+- 0 1768 1760"/>
                              <a:gd name="T37" fmla="*/ T36 w 12"/>
                              <a:gd name="T38" fmla="+- 0 1160 1157"/>
                              <a:gd name="T39" fmla="*/ 1160 h 9"/>
                              <a:gd name="T40" fmla="+- 0 1765 1760"/>
                              <a:gd name="T41" fmla="*/ T40 w 12"/>
                              <a:gd name="T42" fmla="+- 0 1158 1157"/>
                              <a:gd name="T43" fmla="*/ 1158 h 9"/>
                              <a:gd name="T44" fmla="+- 0 1763 1760"/>
                              <a:gd name="T45" fmla="*/ T44 w 12"/>
                              <a:gd name="T46" fmla="+- 0 1158 1157"/>
                              <a:gd name="T47" fmla="*/ 1158 h 9"/>
                              <a:gd name="T48" fmla="+- 0 1761 1760"/>
                              <a:gd name="T49" fmla="*/ T48 w 12"/>
                              <a:gd name="T50" fmla="+- 0 1157 1157"/>
                              <a:gd name="T51" fmla="*/ 115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5" y="8"/>
                                </a:lnTo>
                                <a:lnTo>
                                  <a:pt x="8" y="8"/>
                                </a:lnTo>
                                <a:lnTo>
                                  <a:pt x="10" y="7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AutoShape 1615"/>
                        <wps:cNvSpPr>
                          <a:spLocks/>
                        </wps:cNvSpPr>
                        <wps:spPr bwMode="auto">
                          <a:xfrm>
                            <a:off x="1840" y="1193"/>
                            <a:ext cx="34" cy="13"/>
                          </a:xfrm>
                          <a:custGeom>
                            <a:avLst/>
                            <a:gdLst>
                              <a:gd name="T0" fmla="+- 0 1873 1841"/>
                              <a:gd name="T1" fmla="*/ T0 w 34"/>
                              <a:gd name="T2" fmla="+- 0 1204 1193"/>
                              <a:gd name="T3" fmla="*/ 1204 h 13"/>
                              <a:gd name="T4" fmla="+- 0 1860 1841"/>
                              <a:gd name="T5" fmla="*/ T4 w 34"/>
                              <a:gd name="T6" fmla="+- 0 1204 1193"/>
                              <a:gd name="T7" fmla="*/ 1204 h 13"/>
                              <a:gd name="T8" fmla="+- 0 1864 1841"/>
                              <a:gd name="T9" fmla="*/ T8 w 34"/>
                              <a:gd name="T10" fmla="+- 0 1204 1193"/>
                              <a:gd name="T11" fmla="*/ 1204 h 13"/>
                              <a:gd name="T12" fmla="+- 0 1867 1841"/>
                              <a:gd name="T13" fmla="*/ T12 w 34"/>
                              <a:gd name="T14" fmla="+- 0 1206 1193"/>
                              <a:gd name="T15" fmla="*/ 1206 h 13"/>
                              <a:gd name="T16" fmla="+- 0 1868 1841"/>
                              <a:gd name="T17" fmla="*/ T16 w 34"/>
                              <a:gd name="T18" fmla="+- 0 1206 1193"/>
                              <a:gd name="T19" fmla="*/ 1206 h 13"/>
                              <a:gd name="T20" fmla="+- 0 1871 1841"/>
                              <a:gd name="T21" fmla="*/ T20 w 34"/>
                              <a:gd name="T22" fmla="+- 0 1206 1193"/>
                              <a:gd name="T23" fmla="*/ 1206 h 13"/>
                              <a:gd name="T24" fmla="+- 0 1873 1841"/>
                              <a:gd name="T25" fmla="*/ T24 w 34"/>
                              <a:gd name="T26" fmla="+- 0 1205 1193"/>
                              <a:gd name="T27" fmla="*/ 1205 h 13"/>
                              <a:gd name="T28" fmla="+- 0 1873 1841"/>
                              <a:gd name="T29" fmla="*/ T28 w 34"/>
                              <a:gd name="T30" fmla="+- 0 1204 1193"/>
                              <a:gd name="T31" fmla="*/ 1204 h 13"/>
                              <a:gd name="T32" fmla="+- 0 1851 1841"/>
                              <a:gd name="T33" fmla="*/ T32 w 34"/>
                              <a:gd name="T34" fmla="+- 0 1193 1193"/>
                              <a:gd name="T35" fmla="*/ 1193 h 13"/>
                              <a:gd name="T36" fmla="+- 0 1848 1841"/>
                              <a:gd name="T37" fmla="*/ T36 w 34"/>
                              <a:gd name="T38" fmla="+- 0 1194 1193"/>
                              <a:gd name="T39" fmla="*/ 1194 h 13"/>
                              <a:gd name="T40" fmla="+- 0 1843 1841"/>
                              <a:gd name="T41" fmla="*/ T40 w 34"/>
                              <a:gd name="T42" fmla="+- 0 1195 1193"/>
                              <a:gd name="T43" fmla="*/ 1195 h 13"/>
                              <a:gd name="T44" fmla="+- 0 1841 1841"/>
                              <a:gd name="T45" fmla="*/ T44 w 34"/>
                              <a:gd name="T46" fmla="+- 0 1198 1193"/>
                              <a:gd name="T47" fmla="*/ 1198 h 13"/>
                              <a:gd name="T48" fmla="+- 0 1842 1841"/>
                              <a:gd name="T49" fmla="*/ T48 w 34"/>
                              <a:gd name="T50" fmla="+- 0 1204 1193"/>
                              <a:gd name="T51" fmla="*/ 1204 h 13"/>
                              <a:gd name="T52" fmla="+- 0 1845 1841"/>
                              <a:gd name="T53" fmla="*/ T52 w 34"/>
                              <a:gd name="T54" fmla="+- 0 1205 1193"/>
                              <a:gd name="T55" fmla="*/ 1205 h 13"/>
                              <a:gd name="T56" fmla="+- 0 1848 1841"/>
                              <a:gd name="T57" fmla="*/ T56 w 34"/>
                              <a:gd name="T58" fmla="+- 0 1205 1193"/>
                              <a:gd name="T59" fmla="*/ 1205 h 13"/>
                              <a:gd name="T60" fmla="+- 0 1850 1841"/>
                              <a:gd name="T61" fmla="*/ T60 w 34"/>
                              <a:gd name="T62" fmla="+- 0 1205 1193"/>
                              <a:gd name="T63" fmla="*/ 1205 h 13"/>
                              <a:gd name="T64" fmla="+- 0 1854 1841"/>
                              <a:gd name="T65" fmla="*/ T64 w 34"/>
                              <a:gd name="T66" fmla="+- 0 1204 1193"/>
                              <a:gd name="T67" fmla="*/ 1204 h 13"/>
                              <a:gd name="T68" fmla="+- 0 1873 1841"/>
                              <a:gd name="T69" fmla="*/ T68 w 34"/>
                              <a:gd name="T70" fmla="+- 0 1204 1193"/>
                              <a:gd name="T71" fmla="*/ 1204 h 13"/>
                              <a:gd name="T72" fmla="+- 0 1874 1841"/>
                              <a:gd name="T73" fmla="*/ T72 w 34"/>
                              <a:gd name="T74" fmla="+- 0 1201 1193"/>
                              <a:gd name="T75" fmla="*/ 1201 h 13"/>
                              <a:gd name="T76" fmla="+- 0 1856 1841"/>
                              <a:gd name="T77" fmla="*/ T76 w 34"/>
                              <a:gd name="T78" fmla="+- 0 1201 1193"/>
                              <a:gd name="T79" fmla="*/ 1201 h 13"/>
                              <a:gd name="T80" fmla="+- 0 1855 1841"/>
                              <a:gd name="T81" fmla="*/ T80 w 34"/>
                              <a:gd name="T82" fmla="+- 0 1201 1193"/>
                              <a:gd name="T83" fmla="*/ 1201 h 13"/>
                              <a:gd name="T84" fmla="+- 0 1852 1841"/>
                              <a:gd name="T85" fmla="*/ T84 w 34"/>
                              <a:gd name="T86" fmla="+- 0 1200 1193"/>
                              <a:gd name="T87" fmla="*/ 1200 h 13"/>
                              <a:gd name="T88" fmla="+- 0 1850 1841"/>
                              <a:gd name="T89" fmla="*/ T88 w 34"/>
                              <a:gd name="T90" fmla="+- 0 1196 1193"/>
                              <a:gd name="T91" fmla="*/ 1196 h 13"/>
                              <a:gd name="T92" fmla="+- 0 1851 1841"/>
                              <a:gd name="T93" fmla="*/ T92 w 34"/>
                              <a:gd name="T94" fmla="+- 0 1193 1193"/>
                              <a:gd name="T95" fmla="*/ 1193 h 13"/>
                              <a:gd name="T96" fmla="+- 0 1863 1841"/>
                              <a:gd name="T97" fmla="*/ T96 w 34"/>
                              <a:gd name="T98" fmla="+- 0 1193 1193"/>
                              <a:gd name="T99" fmla="*/ 1193 h 13"/>
                              <a:gd name="T100" fmla="+- 0 1861 1841"/>
                              <a:gd name="T101" fmla="*/ T100 w 34"/>
                              <a:gd name="T102" fmla="+- 0 1199 1193"/>
                              <a:gd name="T103" fmla="*/ 1199 h 13"/>
                              <a:gd name="T104" fmla="+- 0 1859 1841"/>
                              <a:gd name="T105" fmla="*/ T104 w 34"/>
                              <a:gd name="T106" fmla="+- 0 1201 1193"/>
                              <a:gd name="T107" fmla="*/ 1201 h 13"/>
                              <a:gd name="T108" fmla="+- 0 1874 1841"/>
                              <a:gd name="T109" fmla="*/ T108 w 34"/>
                              <a:gd name="T110" fmla="+- 0 1201 1193"/>
                              <a:gd name="T111" fmla="*/ 1201 h 13"/>
                              <a:gd name="T112" fmla="+- 0 1874 1841"/>
                              <a:gd name="T113" fmla="*/ T112 w 34"/>
                              <a:gd name="T114" fmla="+- 0 1201 1193"/>
                              <a:gd name="T115" fmla="*/ 1201 h 13"/>
                              <a:gd name="T116" fmla="+- 0 1875 1841"/>
                              <a:gd name="T117" fmla="*/ T116 w 34"/>
                              <a:gd name="T118" fmla="+- 0 1199 1193"/>
                              <a:gd name="T119" fmla="*/ 1199 h 13"/>
                              <a:gd name="T120" fmla="+- 0 1874 1841"/>
                              <a:gd name="T121" fmla="*/ T120 w 34"/>
                              <a:gd name="T122" fmla="+- 0 1197 1193"/>
                              <a:gd name="T123" fmla="*/ 1197 h 13"/>
                              <a:gd name="T124" fmla="+- 0 1868 1841"/>
                              <a:gd name="T125" fmla="*/ T124 w 34"/>
                              <a:gd name="T126" fmla="+- 0 1194 1193"/>
                              <a:gd name="T127" fmla="*/ 1194 h 13"/>
                              <a:gd name="T128" fmla="+- 0 1865 1841"/>
                              <a:gd name="T129" fmla="*/ T128 w 34"/>
                              <a:gd name="T130" fmla="+- 0 1194 1193"/>
                              <a:gd name="T131" fmla="*/ 1194 h 13"/>
                              <a:gd name="T132" fmla="+- 0 1863 1841"/>
                              <a:gd name="T133" fmla="*/ T132 w 34"/>
                              <a:gd name="T134" fmla="+- 0 1193 1193"/>
                              <a:gd name="T135" fmla="*/ 11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" h="13">
                                <a:moveTo>
                                  <a:pt x="32" y="11"/>
                                </a:moveTo>
                                <a:lnTo>
                                  <a:pt x="19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2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7" y="1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1" y="11"/>
                                </a:lnTo>
                                <a:lnTo>
                                  <a:pt x="4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2"/>
                                </a:lnTo>
                                <a:lnTo>
                                  <a:pt x="13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8"/>
                                </a:lnTo>
                                <a:lnTo>
                                  <a:pt x="15" y="8"/>
                                </a:lnTo>
                                <a:lnTo>
                                  <a:pt x="14" y="8"/>
                                </a:lnTo>
                                <a:lnTo>
                                  <a:pt x="11" y="7"/>
                                </a:lnTo>
                                <a:lnTo>
                                  <a:pt x="9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0" y="6"/>
                                </a:lnTo>
                                <a:lnTo>
                                  <a:pt x="18" y="8"/>
                                </a:lnTo>
                                <a:lnTo>
                                  <a:pt x="33" y="8"/>
                                </a:lnTo>
                                <a:lnTo>
                                  <a:pt x="34" y="6"/>
                                </a:lnTo>
                                <a:lnTo>
                                  <a:pt x="33" y="4"/>
                                </a:lnTo>
                                <a:lnTo>
                                  <a:pt x="27" y="1"/>
                                </a:lnTo>
                                <a:lnTo>
                                  <a:pt x="24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Freeform 1616"/>
                        <wps:cNvSpPr>
                          <a:spLocks/>
                        </wps:cNvSpPr>
                        <wps:spPr bwMode="auto">
                          <a:xfrm>
                            <a:off x="1850" y="1192"/>
                            <a:ext cx="13" cy="8"/>
                          </a:xfrm>
                          <a:custGeom>
                            <a:avLst/>
                            <a:gdLst>
                              <a:gd name="T0" fmla="+- 0 1859 1850"/>
                              <a:gd name="T1" fmla="*/ T0 w 13"/>
                              <a:gd name="T2" fmla="+- 0 1193 1193"/>
                              <a:gd name="T3" fmla="*/ 1193 h 8"/>
                              <a:gd name="T4" fmla="+- 0 1855 1850"/>
                              <a:gd name="T5" fmla="*/ T4 w 13"/>
                              <a:gd name="T6" fmla="+- 0 1193 1193"/>
                              <a:gd name="T7" fmla="*/ 1193 h 8"/>
                              <a:gd name="T8" fmla="+- 0 1853 1850"/>
                              <a:gd name="T9" fmla="*/ T8 w 13"/>
                              <a:gd name="T10" fmla="+- 0 1193 1193"/>
                              <a:gd name="T11" fmla="*/ 1193 h 8"/>
                              <a:gd name="T12" fmla="+- 0 1851 1850"/>
                              <a:gd name="T13" fmla="*/ T12 w 13"/>
                              <a:gd name="T14" fmla="+- 0 1193 1193"/>
                              <a:gd name="T15" fmla="*/ 1193 h 8"/>
                              <a:gd name="T16" fmla="+- 0 1850 1850"/>
                              <a:gd name="T17" fmla="*/ T16 w 13"/>
                              <a:gd name="T18" fmla="+- 0 1196 1193"/>
                              <a:gd name="T19" fmla="*/ 1196 h 8"/>
                              <a:gd name="T20" fmla="+- 0 1852 1850"/>
                              <a:gd name="T21" fmla="*/ T20 w 13"/>
                              <a:gd name="T22" fmla="+- 0 1200 1193"/>
                              <a:gd name="T23" fmla="*/ 1200 h 8"/>
                              <a:gd name="T24" fmla="+- 0 1855 1850"/>
                              <a:gd name="T25" fmla="*/ T24 w 13"/>
                              <a:gd name="T26" fmla="+- 0 1201 1193"/>
                              <a:gd name="T27" fmla="*/ 1201 h 8"/>
                              <a:gd name="T28" fmla="+- 0 1856 1850"/>
                              <a:gd name="T29" fmla="*/ T28 w 13"/>
                              <a:gd name="T30" fmla="+- 0 1201 1193"/>
                              <a:gd name="T31" fmla="*/ 1201 h 8"/>
                              <a:gd name="T32" fmla="+- 0 1859 1850"/>
                              <a:gd name="T33" fmla="*/ T32 w 13"/>
                              <a:gd name="T34" fmla="+- 0 1201 1193"/>
                              <a:gd name="T35" fmla="*/ 1201 h 8"/>
                              <a:gd name="T36" fmla="+- 0 1861 1850"/>
                              <a:gd name="T37" fmla="*/ T36 w 13"/>
                              <a:gd name="T38" fmla="+- 0 1199 1193"/>
                              <a:gd name="T39" fmla="*/ 1199 h 8"/>
                              <a:gd name="T40" fmla="+- 0 1863 1850"/>
                              <a:gd name="T41" fmla="*/ T40 w 13"/>
                              <a:gd name="T42" fmla="+- 0 1193 1193"/>
                              <a:gd name="T43" fmla="*/ 1193 h 8"/>
                              <a:gd name="T44" fmla="+- 0 1861 1850"/>
                              <a:gd name="T45" fmla="*/ T44 w 13"/>
                              <a:gd name="T46" fmla="+- 0 1193 1193"/>
                              <a:gd name="T47" fmla="*/ 1193 h 8"/>
                              <a:gd name="T48" fmla="+- 0 1859 1850"/>
                              <a:gd name="T49" fmla="*/ T48 w 13"/>
                              <a:gd name="T50" fmla="+- 0 1193 1193"/>
                              <a:gd name="T51" fmla="*/ 119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2" y="7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9" y="8"/>
                                </a:lnTo>
                                <a:lnTo>
                                  <a:pt x="11" y="6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AutoShape 1617"/>
                        <wps:cNvSpPr>
                          <a:spLocks/>
                        </wps:cNvSpPr>
                        <wps:spPr bwMode="auto">
                          <a:xfrm>
                            <a:off x="1646" y="1094"/>
                            <a:ext cx="22" cy="14"/>
                          </a:xfrm>
                          <a:custGeom>
                            <a:avLst/>
                            <a:gdLst>
                              <a:gd name="T0" fmla="+- 0 1659 1647"/>
                              <a:gd name="T1" fmla="*/ T0 w 22"/>
                              <a:gd name="T2" fmla="+- 0 1095 1095"/>
                              <a:gd name="T3" fmla="*/ 1095 h 14"/>
                              <a:gd name="T4" fmla="+- 0 1654 1647"/>
                              <a:gd name="T5" fmla="*/ T4 w 22"/>
                              <a:gd name="T6" fmla="+- 0 1095 1095"/>
                              <a:gd name="T7" fmla="*/ 1095 h 14"/>
                              <a:gd name="T8" fmla="+- 0 1652 1647"/>
                              <a:gd name="T9" fmla="*/ T8 w 22"/>
                              <a:gd name="T10" fmla="+- 0 1095 1095"/>
                              <a:gd name="T11" fmla="*/ 1095 h 14"/>
                              <a:gd name="T12" fmla="+- 0 1651 1647"/>
                              <a:gd name="T13" fmla="*/ T12 w 22"/>
                              <a:gd name="T14" fmla="+- 0 1095 1095"/>
                              <a:gd name="T15" fmla="*/ 1095 h 14"/>
                              <a:gd name="T16" fmla="+- 0 1648 1647"/>
                              <a:gd name="T17" fmla="*/ T16 w 22"/>
                              <a:gd name="T18" fmla="+- 0 1107 1095"/>
                              <a:gd name="T19" fmla="*/ 1107 h 14"/>
                              <a:gd name="T20" fmla="+- 0 1648 1647"/>
                              <a:gd name="T21" fmla="*/ T20 w 22"/>
                              <a:gd name="T22" fmla="+- 0 1108 1095"/>
                              <a:gd name="T23" fmla="*/ 1108 h 14"/>
                              <a:gd name="T24" fmla="+- 0 1647 1647"/>
                              <a:gd name="T25" fmla="*/ T24 w 22"/>
                              <a:gd name="T26" fmla="+- 0 1108 1095"/>
                              <a:gd name="T27" fmla="*/ 1108 h 14"/>
                              <a:gd name="T28" fmla="+- 0 1648 1647"/>
                              <a:gd name="T29" fmla="*/ T28 w 22"/>
                              <a:gd name="T30" fmla="+- 0 1108 1095"/>
                              <a:gd name="T31" fmla="*/ 1108 h 14"/>
                              <a:gd name="T32" fmla="+- 0 1651 1647"/>
                              <a:gd name="T33" fmla="*/ T32 w 22"/>
                              <a:gd name="T34" fmla="+- 0 1106 1095"/>
                              <a:gd name="T35" fmla="*/ 1106 h 14"/>
                              <a:gd name="T36" fmla="+- 0 1665 1647"/>
                              <a:gd name="T37" fmla="*/ T36 w 22"/>
                              <a:gd name="T38" fmla="+- 0 1106 1095"/>
                              <a:gd name="T39" fmla="*/ 1106 h 14"/>
                              <a:gd name="T40" fmla="+- 0 1667 1647"/>
                              <a:gd name="T41" fmla="*/ T40 w 22"/>
                              <a:gd name="T42" fmla="+- 0 1104 1095"/>
                              <a:gd name="T43" fmla="*/ 1104 h 14"/>
                              <a:gd name="T44" fmla="+- 0 1668 1647"/>
                              <a:gd name="T45" fmla="*/ T44 w 22"/>
                              <a:gd name="T46" fmla="+- 0 1099 1095"/>
                              <a:gd name="T47" fmla="*/ 1099 h 14"/>
                              <a:gd name="T48" fmla="+- 0 1666 1647"/>
                              <a:gd name="T49" fmla="*/ T48 w 22"/>
                              <a:gd name="T50" fmla="+- 0 1096 1095"/>
                              <a:gd name="T51" fmla="*/ 1096 h 14"/>
                              <a:gd name="T52" fmla="+- 0 1661 1647"/>
                              <a:gd name="T53" fmla="*/ T52 w 22"/>
                              <a:gd name="T54" fmla="+- 0 1095 1095"/>
                              <a:gd name="T55" fmla="*/ 1095 h 14"/>
                              <a:gd name="T56" fmla="+- 0 1659 1647"/>
                              <a:gd name="T57" fmla="*/ T56 w 22"/>
                              <a:gd name="T58" fmla="+- 0 1095 1095"/>
                              <a:gd name="T59" fmla="*/ 1095 h 14"/>
                              <a:gd name="T60" fmla="+- 0 1665 1647"/>
                              <a:gd name="T61" fmla="*/ T60 w 22"/>
                              <a:gd name="T62" fmla="+- 0 1106 1095"/>
                              <a:gd name="T63" fmla="*/ 1106 h 14"/>
                              <a:gd name="T64" fmla="+- 0 1658 1647"/>
                              <a:gd name="T65" fmla="*/ T64 w 22"/>
                              <a:gd name="T66" fmla="+- 0 1106 1095"/>
                              <a:gd name="T67" fmla="*/ 1106 h 14"/>
                              <a:gd name="T68" fmla="+- 0 1659 1647"/>
                              <a:gd name="T69" fmla="*/ T68 w 22"/>
                              <a:gd name="T70" fmla="+- 0 1106 1095"/>
                              <a:gd name="T71" fmla="*/ 1106 h 14"/>
                              <a:gd name="T72" fmla="+- 0 1661 1647"/>
                              <a:gd name="T73" fmla="*/ T72 w 22"/>
                              <a:gd name="T74" fmla="+- 0 1106 1095"/>
                              <a:gd name="T75" fmla="*/ 1106 h 14"/>
                              <a:gd name="T76" fmla="+- 0 1662 1647"/>
                              <a:gd name="T77" fmla="*/ T76 w 22"/>
                              <a:gd name="T78" fmla="+- 0 1106 1095"/>
                              <a:gd name="T79" fmla="*/ 1106 h 14"/>
                              <a:gd name="T80" fmla="+- 0 1665 1647"/>
                              <a:gd name="T81" fmla="*/ T80 w 22"/>
                              <a:gd name="T82" fmla="+- 0 1106 1095"/>
                              <a:gd name="T83" fmla="*/ 1106 h 14"/>
                              <a:gd name="T84" fmla="+- 0 1665 1647"/>
                              <a:gd name="T85" fmla="*/ T84 w 22"/>
                              <a:gd name="T86" fmla="+- 0 1106 1095"/>
                              <a:gd name="T87" fmla="*/ 110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4" y="11"/>
                                </a:lnTo>
                                <a:lnTo>
                                  <a:pt x="18" y="11"/>
                                </a:lnTo>
                                <a:lnTo>
                                  <a:pt x="20" y="9"/>
                                </a:lnTo>
                                <a:lnTo>
                                  <a:pt x="21" y="4"/>
                                </a:lnTo>
                                <a:lnTo>
                                  <a:pt x="19" y="1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Freeform 1618"/>
                        <wps:cNvSpPr>
                          <a:spLocks/>
                        </wps:cNvSpPr>
                        <wps:spPr bwMode="auto">
                          <a:xfrm>
                            <a:off x="1636" y="1095"/>
                            <a:ext cx="14" cy="15"/>
                          </a:xfrm>
                          <a:custGeom>
                            <a:avLst/>
                            <a:gdLst>
                              <a:gd name="T0" fmla="+- 0 1651 1637"/>
                              <a:gd name="T1" fmla="*/ T0 w 14"/>
                              <a:gd name="T2" fmla="+- 0 1095 1095"/>
                              <a:gd name="T3" fmla="*/ 1095 h 15"/>
                              <a:gd name="T4" fmla="+- 0 1644 1637"/>
                              <a:gd name="T5" fmla="*/ T4 w 14"/>
                              <a:gd name="T6" fmla="+- 0 1096 1095"/>
                              <a:gd name="T7" fmla="*/ 1096 h 15"/>
                              <a:gd name="T8" fmla="+- 0 1637 1637"/>
                              <a:gd name="T9" fmla="*/ T8 w 14"/>
                              <a:gd name="T10" fmla="+- 0 1101 1095"/>
                              <a:gd name="T11" fmla="*/ 1101 h 15"/>
                              <a:gd name="T12" fmla="+- 0 1637 1637"/>
                              <a:gd name="T13" fmla="*/ T12 w 14"/>
                              <a:gd name="T14" fmla="+- 0 1105 1095"/>
                              <a:gd name="T15" fmla="*/ 1105 h 15"/>
                              <a:gd name="T16" fmla="+- 0 1640 1637"/>
                              <a:gd name="T17" fmla="*/ T16 w 14"/>
                              <a:gd name="T18" fmla="+- 0 1109 1095"/>
                              <a:gd name="T19" fmla="*/ 1109 h 15"/>
                              <a:gd name="T20" fmla="+- 0 1642 1637"/>
                              <a:gd name="T21" fmla="*/ T20 w 14"/>
                              <a:gd name="T22" fmla="+- 0 1110 1095"/>
                              <a:gd name="T23" fmla="*/ 1110 h 15"/>
                              <a:gd name="T24" fmla="+- 0 1644 1637"/>
                              <a:gd name="T25" fmla="*/ T24 w 14"/>
                              <a:gd name="T26" fmla="+- 0 1110 1095"/>
                              <a:gd name="T27" fmla="*/ 1110 h 15"/>
                              <a:gd name="T28" fmla="+- 0 1650 1637"/>
                              <a:gd name="T29" fmla="*/ T28 w 14"/>
                              <a:gd name="T30" fmla="+- 0 1098 1095"/>
                              <a:gd name="T31" fmla="*/ 1098 h 15"/>
                              <a:gd name="T32" fmla="+- 0 1651 1637"/>
                              <a:gd name="T33" fmla="*/ T32 w 14"/>
                              <a:gd name="T34" fmla="+- 0 1095 1095"/>
                              <a:gd name="T35" fmla="*/ 109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4"/>
                                </a:lnTo>
                                <a:lnTo>
                                  <a:pt x="5" y="15"/>
                                </a:lnTo>
                                <a:lnTo>
                                  <a:pt x="7" y="15"/>
                                </a:lnTo>
                                <a:lnTo>
                                  <a:pt x="13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Freeform 1619"/>
                        <wps:cNvSpPr>
                          <a:spLocks/>
                        </wps:cNvSpPr>
                        <wps:spPr bwMode="auto">
                          <a:xfrm>
                            <a:off x="1670" y="1020"/>
                            <a:ext cx="16" cy="12"/>
                          </a:xfrm>
                          <a:custGeom>
                            <a:avLst/>
                            <a:gdLst>
                              <a:gd name="T0" fmla="+- 0 1675 1670"/>
                              <a:gd name="T1" fmla="*/ T0 w 16"/>
                              <a:gd name="T2" fmla="+- 0 1020 1020"/>
                              <a:gd name="T3" fmla="*/ 1020 h 12"/>
                              <a:gd name="T4" fmla="+- 0 1674 1670"/>
                              <a:gd name="T5" fmla="*/ T4 w 16"/>
                              <a:gd name="T6" fmla="+- 0 1025 1020"/>
                              <a:gd name="T7" fmla="*/ 1025 h 12"/>
                              <a:gd name="T8" fmla="+- 0 1673 1670"/>
                              <a:gd name="T9" fmla="*/ T8 w 16"/>
                              <a:gd name="T10" fmla="+- 0 1029 1020"/>
                              <a:gd name="T11" fmla="*/ 1029 h 12"/>
                              <a:gd name="T12" fmla="+- 0 1672 1670"/>
                              <a:gd name="T13" fmla="*/ T12 w 16"/>
                              <a:gd name="T14" fmla="+- 0 1030 1020"/>
                              <a:gd name="T15" fmla="*/ 1030 h 12"/>
                              <a:gd name="T16" fmla="+- 0 1671 1670"/>
                              <a:gd name="T17" fmla="*/ T16 w 16"/>
                              <a:gd name="T18" fmla="+- 0 1031 1020"/>
                              <a:gd name="T19" fmla="*/ 1031 h 12"/>
                              <a:gd name="T20" fmla="+- 0 1670 1670"/>
                              <a:gd name="T21" fmla="*/ T20 w 16"/>
                              <a:gd name="T22" fmla="+- 0 1031 1020"/>
                              <a:gd name="T23" fmla="*/ 1031 h 12"/>
                              <a:gd name="T24" fmla="+- 0 1676 1670"/>
                              <a:gd name="T25" fmla="*/ T24 w 16"/>
                              <a:gd name="T26" fmla="+- 0 1032 1020"/>
                              <a:gd name="T27" fmla="*/ 1032 h 12"/>
                              <a:gd name="T28" fmla="+- 0 1679 1670"/>
                              <a:gd name="T29" fmla="*/ T28 w 16"/>
                              <a:gd name="T30" fmla="+- 0 1032 1020"/>
                              <a:gd name="T31" fmla="*/ 1032 h 12"/>
                              <a:gd name="T32" fmla="+- 0 1679 1670"/>
                              <a:gd name="T33" fmla="*/ T32 w 16"/>
                              <a:gd name="T34" fmla="+- 0 1032 1020"/>
                              <a:gd name="T35" fmla="*/ 1032 h 12"/>
                              <a:gd name="T36" fmla="+- 0 1680 1670"/>
                              <a:gd name="T37" fmla="*/ T36 w 16"/>
                              <a:gd name="T38" fmla="+- 0 1032 1020"/>
                              <a:gd name="T39" fmla="*/ 1032 h 12"/>
                              <a:gd name="T40" fmla="+- 0 1683 1670"/>
                              <a:gd name="T41" fmla="*/ T40 w 16"/>
                              <a:gd name="T42" fmla="+- 0 1032 1020"/>
                              <a:gd name="T43" fmla="*/ 1032 h 12"/>
                              <a:gd name="T44" fmla="+- 0 1685 1670"/>
                              <a:gd name="T45" fmla="*/ T44 w 16"/>
                              <a:gd name="T46" fmla="+- 0 1030 1020"/>
                              <a:gd name="T47" fmla="*/ 1030 h 12"/>
                              <a:gd name="T48" fmla="+- 0 1686 1670"/>
                              <a:gd name="T49" fmla="*/ T48 w 16"/>
                              <a:gd name="T50" fmla="+- 0 1024 1020"/>
                              <a:gd name="T51" fmla="*/ 1024 h 12"/>
                              <a:gd name="T52" fmla="+- 0 1684 1670"/>
                              <a:gd name="T53" fmla="*/ T52 w 16"/>
                              <a:gd name="T54" fmla="+- 0 1022 1020"/>
                              <a:gd name="T55" fmla="*/ 1022 h 12"/>
                              <a:gd name="T56" fmla="+- 0 1680 1670"/>
                              <a:gd name="T57" fmla="*/ T56 w 16"/>
                              <a:gd name="T58" fmla="+- 0 1021 1020"/>
                              <a:gd name="T59" fmla="*/ 1021 h 12"/>
                              <a:gd name="T60" fmla="+- 0 1675 1670"/>
                              <a:gd name="T61" fmla="*/ T60 w 16"/>
                              <a:gd name="T62" fmla="+- 0 1020 1020"/>
                              <a:gd name="T63" fmla="*/ 10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5" y="0"/>
                                </a:moveTo>
                                <a:lnTo>
                                  <a:pt x="4" y="5"/>
                                </a:lnTo>
                                <a:lnTo>
                                  <a:pt x="3" y="9"/>
                                </a:lnTo>
                                <a:lnTo>
                                  <a:pt x="2" y="10"/>
                                </a:lnTo>
                                <a:lnTo>
                                  <a:pt x="1" y="11"/>
                                </a:lnTo>
                                <a:lnTo>
                                  <a:pt x="0" y="11"/>
                                </a:lnTo>
                                <a:lnTo>
                                  <a:pt x="6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0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Freeform 1620"/>
                        <wps:cNvSpPr>
                          <a:spLocks/>
                        </wps:cNvSpPr>
                        <wps:spPr bwMode="auto">
                          <a:xfrm>
                            <a:off x="1662" y="1020"/>
                            <a:ext cx="13" cy="12"/>
                          </a:xfrm>
                          <a:custGeom>
                            <a:avLst/>
                            <a:gdLst>
                              <a:gd name="T0" fmla="+- 0 1671 1662"/>
                              <a:gd name="T1" fmla="*/ T0 w 13"/>
                              <a:gd name="T2" fmla="+- 0 1020 1020"/>
                              <a:gd name="T3" fmla="*/ 1020 h 12"/>
                              <a:gd name="T4" fmla="+- 0 1665 1662"/>
                              <a:gd name="T5" fmla="*/ T4 w 13"/>
                              <a:gd name="T6" fmla="+- 0 1020 1020"/>
                              <a:gd name="T7" fmla="*/ 1020 h 12"/>
                              <a:gd name="T8" fmla="+- 0 1664 1662"/>
                              <a:gd name="T9" fmla="*/ T8 w 13"/>
                              <a:gd name="T10" fmla="+- 0 1022 1020"/>
                              <a:gd name="T11" fmla="*/ 1022 h 12"/>
                              <a:gd name="T12" fmla="+- 0 1662 1662"/>
                              <a:gd name="T13" fmla="*/ T12 w 13"/>
                              <a:gd name="T14" fmla="+- 0 1024 1020"/>
                              <a:gd name="T15" fmla="*/ 1024 h 12"/>
                              <a:gd name="T16" fmla="+- 0 1662 1662"/>
                              <a:gd name="T17" fmla="*/ T16 w 13"/>
                              <a:gd name="T18" fmla="+- 0 1029 1020"/>
                              <a:gd name="T19" fmla="*/ 1029 h 12"/>
                              <a:gd name="T20" fmla="+- 0 1665 1662"/>
                              <a:gd name="T21" fmla="*/ T20 w 13"/>
                              <a:gd name="T22" fmla="+- 0 1031 1020"/>
                              <a:gd name="T23" fmla="*/ 1031 h 12"/>
                              <a:gd name="T24" fmla="+- 0 1670 1662"/>
                              <a:gd name="T25" fmla="*/ T24 w 13"/>
                              <a:gd name="T26" fmla="+- 0 1031 1020"/>
                              <a:gd name="T27" fmla="*/ 1031 h 12"/>
                              <a:gd name="T28" fmla="+- 0 1671 1662"/>
                              <a:gd name="T29" fmla="*/ T28 w 13"/>
                              <a:gd name="T30" fmla="+- 0 1031 1020"/>
                              <a:gd name="T31" fmla="*/ 1031 h 12"/>
                              <a:gd name="T32" fmla="+- 0 1672 1662"/>
                              <a:gd name="T33" fmla="*/ T32 w 13"/>
                              <a:gd name="T34" fmla="+- 0 1030 1020"/>
                              <a:gd name="T35" fmla="*/ 1030 h 12"/>
                              <a:gd name="T36" fmla="+- 0 1673 1662"/>
                              <a:gd name="T37" fmla="*/ T36 w 13"/>
                              <a:gd name="T38" fmla="+- 0 1029 1020"/>
                              <a:gd name="T39" fmla="*/ 1029 h 12"/>
                              <a:gd name="T40" fmla="+- 0 1674 1662"/>
                              <a:gd name="T41" fmla="*/ T40 w 13"/>
                              <a:gd name="T42" fmla="+- 0 1023 1020"/>
                              <a:gd name="T43" fmla="*/ 1023 h 12"/>
                              <a:gd name="T44" fmla="+- 0 1675 1662"/>
                              <a:gd name="T45" fmla="*/ T44 w 13"/>
                              <a:gd name="T46" fmla="+- 0 1020 1020"/>
                              <a:gd name="T47" fmla="*/ 1020 h 12"/>
                              <a:gd name="T48" fmla="+- 0 1671 1662"/>
                              <a:gd name="T49" fmla="*/ T48 w 13"/>
                              <a:gd name="T50" fmla="+- 0 1020 1020"/>
                              <a:gd name="T51" fmla="*/ 10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3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0"/>
                                </a:lnTo>
                                <a:lnTo>
                                  <a:pt x="11" y="9"/>
                                </a:lnTo>
                                <a:lnTo>
                                  <a:pt x="12" y="3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Freeform 1621"/>
                        <wps:cNvSpPr>
                          <a:spLocks/>
                        </wps:cNvSpPr>
                        <wps:spPr bwMode="auto">
                          <a:xfrm>
                            <a:off x="1880" y="1122"/>
                            <a:ext cx="18" cy="14"/>
                          </a:xfrm>
                          <a:custGeom>
                            <a:avLst/>
                            <a:gdLst>
                              <a:gd name="T0" fmla="+- 0 1883 1881"/>
                              <a:gd name="T1" fmla="*/ T0 w 18"/>
                              <a:gd name="T2" fmla="+- 0 1123 1123"/>
                              <a:gd name="T3" fmla="*/ 1123 h 14"/>
                              <a:gd name="T4" fmla="+- 0 1883 1881"/>
                              <a:gd name="T5" fmla="*/ T4 w 18"/>
                              <a:gd name="T6" fmla="+- 0 1128 1123"/>
                              <a:gd name="T7" fmla="*/ 1128 h 14"/>
                              <a:gd name="T8" fmla="+- 0 1881 1881"/>
                              <a:gd name="T9" fmla="*/ T8 w 18"/>
                              <a:gd name="T10" fmla="+- 0 1134 1123"/>
                              <a:gd name="T11" fmla="*/ 1134 h 14"/>
                              <a:gd name="T12" fmla="+- 0 1884 1881"/>
                              <a:gd name="T13" fmla="*/ T12 w 18"/>
                              <a:gd name="T14" fmla="+- 0 1135 1123"/>
                              <a:gd name="T15" fmla="*/ 1135 h 14"/>
                              <a:gd name="T16" fmla="+- 0 1888 1881"/>
                              <a:gd name="T17" fmla="*/ T16 w 18"/>
                              <a:gd name="T18" fmla="+- 0 1136 1123"/>
                              <a:gd name="T19" fmla="*/ 1136 h 14"/>
                              <a:gd name="T20" fmla="+- 0 1893 1881"/>
                              <a:gd name="T21" fmla="*/ T20 w 18"/>
                              <a:gd name="T22" fmla="+- 0 1136 1123"/>
                              <a:gd name="T23" fmla="*/ 1136 h 14"/>
                              <a:gd name="T24" fmla="+- 0 1896 1881"/>
                              <a:gd name="T25" fmla="*/ T24 w 18"/>
                              <a:gd name="T26" fmla="+- 0 1136 1123"/>
                              <a:gd name="T27" fmla="*/ 1136 h 14"/>
                              <a:gd name="T28" fmla="+- 0 1898 1881"/>
                              <a:gd name="T29" fmla="*/ T28 w 18"/>
                              <a:gd name="T30" fmla="+- 0 1134 1123"/>
                              <a:gd name="T31" fmla="*/ 1134 h 14"/>
                              <a:gd name="T32" fmla="+- 0 1898 1881"/>
                              <a:gd name="T33" fmla="*/ T32 w 18"/>
                              <a:gd name="T34" fmla="+- 0 1128 1123"/>
                              <a:gd name="T35" fmla="*/ 1128 h 14"/>
                              <a:gd name="T36" fmla="+- 0 1896 1881"/>
                              <a:gd name="T37" fmla="*/ T36 w 18"/>
                              <a:gd name="T38" fmla="+- 0 1125 1123"/>
                              <a:gd name="T39" fmla="*/ 1125 h 14"/>
                              <a:gd name="T40" fmla="+- 0 1889 1881"/>
                              <a:gd name="T41" fmla="*/ T40 w 18"/>
                              <a:gd name="T42" fmla="+- 0 1125 1123"/>
                              <a:gd name="T43" fmla="*/ 1125 h 14"/>
                              <a:gd name="T44" fmla="+- 0 1886 1881"/>
                              <a:gd name="T45" fmla="*/ T44 w 18"/>
                              <a:gd name="T46" fmla="+- 0 1124 1123"/>
                              <a:gd name="T47" fmla="*/ 1124 h 14"/>
                              <a:gd name="T48" fmla="+- 0 1884 1881"/>
                              <a:gd name="T49" fmla="*/ T48 w 18"/>
                              <a:gd name="T50" fmla="+- 0 1123 1123"/>
                              <a:gd name="T51" fmla="*/ 1123 h 14"/>
                              <a:gd name="T52" fmla="+- 0 1883 1881"/>
                              <a:gd name="T53" fmla="*/ T52 w 18"/>
                              <a:gd name="T54" fmla="+- 0 1123 1123"/>
                              <a:gd name="T55" fmla="*/ 112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2"/>
                                </a:lnTo>
                                <a:lnTo>
                                  <a:pt x="7" y="13"/>
                                </a:lnTo>
                                <a:lnTo>
                                  <a:pt x="12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1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2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AutoShape 1622"/>
                        <wps:cNvSpPr>
                          <a:spLocks/>
                        </wps:cNvSpPr>
                        <wps:spPr bwMode="auto">
                          <a:xfrm>
                            <a:off x="1872" y="1122"/>
                            <a:ext cx="11" cy="1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11"/>
                              <a:gd name="T2" fmla="+- 0 1129 1123"/>
                              <a:gd name="T3" fmla="*/ 1129 h 12"/>
                              <a:gd name="T4" fmla="+- 0 1873 1872"/>
                              <a:gd name="T5" fmla="*/ T4 w 11"/>
                              <a:gd name="T6" fmla="+- 0 1130 1123"/>
                              <a:gd name="T7" fmla="*/ 1130 h 12"/>
                              <a:gd name="T8" fmla="+- 0 1874 1872"/>
                              <a:gd name="T9" fmla="*/ T8 w 11"/>
                              <a:gd name="T10" fmla="+- 0 1131 1123"/>
                              <a:gd name="T11" fmla="*/ 1131 h 12"/>
                              <a:gd name="T12" fmla="+- 0 1877 1872"/>
                              <a:gd name="T13" fmla="*/ T12 w 11"/>
                              <a:gd name="T14" fmla="+- 0 1133 1123"/>
                              <a:gd name="T15" fmla="*/ 1133 h 12"/>
                              <a:gd name="T16" fmla="+- 0 1881 1872"/>
                              <a:gd name="T17" fmla="*/ T16 w 11"/>
                              <a:gd name="T18" fmla="+- 0 1134 1123"/>
                              <a:gd name="T19" fmla="*/ 1134 h 12"/>
                              <a:gd name="T20" fmla="+- 0 1882 1872"/>
                              <a:gd name="T21" fmla="*/ T20 w 11"/>
                              <a:gd name="T22" fmla="+- 0 1131 1123"/>
                              <a:gd name="T23" fmla="*/ 1131 h 12"/>
                              <a:gd name="T24" fmla="+- 0 1875 1872"/>
                              <a:gd name="T25" fmla="*/ T24 w 11"/>
                              <a:gd name="T26" fmla="+- 0 1131 1123"/>
                              <a:gd name="T27" fmla="*/ 1131 h 12"/>
                              <a:gd name="T28" fmla="+- 0 1873 1872"/>
                              <a:gd name="T29" fmla="*/ T28 w 11"/>
                              <a:gd name="T30" fmla="+- 0 1130 1123"/>
                              <a:gd name="T31" fmla="*/ 1130 h 12"/>
                              <a:gd name="T32" fmla="+- 0 1872 1872"/>
                              <a:gd name="T33" fmla="*/ T32 w 11"/>
                              <a:gd name="T34" fmla="+- 0 1129 1123"/>
                              <a:gd name="T35" fmla="*/ 1129 h 12"/>
                              <a:gd name="T36" fmla="+- 0 1882 1872"/>
                              <a:gd name="T37" fmla="*/ T36 w 11"/>
                              <a:gd name="T38" fmla="+- 0 1129 1123"/>
                              <a:gd name="T39" fmla="*/ 1129 h 12"/>
                              <a:gd name="T40" fmla="+- 0 1880 1872"/>
                              <a:gd name="T41" fmla="*/ T40 w 11"/>
                              <a:gd name="T42" fmla="+- 0 1131 1123"/>
                              <a:gd name="T43" fmla="*/ 1131 h 12"/>
                              <a:gd name="T44" fmla="+- 0 1882 1872"/>
                              <a:gd name="T45" fmla="*/ T44 w 11"/>
                              <a:gd name="T46" fmla="+- 0 1131 1123"/>
                              <a:gd name="T47" fmla="*/ 1131 h 12"/>
                              <a:gd name="T48" fmla="+- 0 1882 1872"/>
                              <a:gd name="T49" fmla="*/ T48 w 11"/>
                              <a:gd name="T50" fmla="+- 0 1129 1123"/>
                              <a:gd name="T51" fmla="*/ 1129 h 12"/>
                              <a:gd name="T52" fmla="+- 0 1883 1872"/>
                              <a:gd name="T53" fmla="*/ T52 w 11"/>
                              <a:gd name="T54" fmla="+- 0 1127 1123"/>
                              <a:gd name="T55" fmla="*/ 1127 h 12"/>
                              <a:gd name="T56" fmla="+- 0 1883 1872"/>
                              <a:gd name="T57" fmla="*/ T56 w 11"/>
                              <a:gd name="T58" fmla="+- 0 1128 1123"/>
                              <a:gd name="T59" fmla="*/ 1128 h 12"/>
                              <a:gd name="T60" fmla="+- 0 1882 1872"/>
                              <a:gd name="T61" fmla="*/ T60 w 11"/>
                              <a:gd name="T62" fmla="+- 0 1129 1123"/>
                              <a:gd name="T63" fmla="*/ 1129 h 12"/>
                              <a:gd name="T64" fmla="+- 0 1883 1872"/>
                              <a:gd name="T65" fmla="*/ T64 w 11"/>
                              <a:gd name="T66" fmla="+- 0 1129 1123"/>
                              <a:gd name="T67" fmla="*/ 1129 h 12"/>
                              <a:gd name="T68" fmla="+- 0 1883 1872"/>
                              <a:gd name="T69" fmla="*/ T68 w 11"/>
                              <a:gd name="T70" fmla="+- 0 1127 1123"/>
                              <a:gd name="T71" fmla="*/ 1127 h 12"/>
                              <a:gd name="T72" fmla="+- 0 1883 1872"/>
                              <a:gd name="T73" fmla="*/ T72 w 11"/>
                              <a:gd name="T74" fmla="+- 0 1123 1123"/>
                              <a:gd name="T75" fmla="*/ 1123 h 12"/>
                              <a:gd name="T76" fmla="+- 0 1883 1872"/>
                              <a:gd name="T77" fmla="*/ T76 w 11"/>
                              <a:gd name="T78" fmla="+- 0 1127 1123"/>
                              <a:gd name="T79" fmla="*/ 1127 h 12"/>
                              <a:gd name="T80" fmla="+- 0 1883 1872"/>
                              <a:gd name="T81" fmla="*/ T80 w 11"/>
                              <a:gd name="T82" fmla="+- 0 1123 1123"/>
                              <a:gd name="T83" fmla="*/ 1123 h 12"/>
                              <a:gd name="T84" fmla="+- 0 1883 1872"/>
                              <a:gd name="T85" fmla="*/ T84 w 11"/>
                              <a:gd name="T86" fmla="+- 0 1123 1123"/>
                              <a:gd name="T87" fmla="*/ 11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0" y="6"/>
                                </a:move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11"/>
                                </a:lnTo>
                                <a:lnTo>
                                  <a:pt x="10" y="8"/>
                                </a:lnTo>
                                <a:lnTo>
                                  <a:pt x="3" y="8"/>
                                </a:lnTo>
                                <a:lnTo>
                                  <a:pt x="1" y="7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10" y="6"/>
                                </a:moveTo>
                                <a:lnTo>
                                  <a:pt x="8" y="8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1" y="5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AutoShape 1623"/>
                        <wps:cNvSpPr>
                          <a:spLocks/>
                        </wps:cNvSpPr>
                        <wps:spPr bwMode="auto">
                          <a:xfrm>
                            <a:off x="1782" y="1087"/>
                            <a:ext cx="26" cy="12"/>
                          </a:xfrm>
                          <a:custGeom>
                            <a:avLst/>
                            <a:gdLst>
                              <a:gd name="T0" fmla="+- 0 1784 1783"/>
                              <a:gd name="T1" fmla="*/ T0 w 26"/>
                              <a:gd name="T2" fmla="+- 0 1092 1088"/>
                              <a:gd name="T3" fmla="*/ 1092 h 12"/>
                              <a:gd name="T4" fmla="+- 0 1783 1783"/>
                              <a:gd name="T5" fmla="*/ T4 w 26"/>
                              <a:gd name="T6" fmla="+- 0 1092 1088"/>
                              <a:gd name="T7" fmla="*/ 1092 h 12"/>
                              <a:gd name="T8" fmla="+- 0 1783 1783"/>
                              <a:gd name="T9" fmla="*/ T8 w 26"/>
                              <a:gd name="T10" fmla="+- 0 1093 1088"/>
                              <a:gd name="T11" fmla="*/ 1093 h 12"/>
                              <a:gd name="T12" fmla="+- 0 1783 1783"/>
                              <a:gd name="T13" fmla="*/ T12 w 26"/>
                              <a:gd name="T14" fmla="+- 0 1094 1088"/>
                              <a:gd name="T15" fmla="*/ 1094 h 12"/>
                              <a:gd name="T16" fmla="+- 0 1784 1783"/>
                              <a:gd name="T17" fmla="*/ T16 w 26"/>
                              <a:gd name="T18" fmla="+- 0 1092 1088"/>
                              <a:gd name="T19" fmla="*/ 1092 h 12"/>
                              <a:gd name="T20" fmla="+- 0 1799 1783"/>
                              <a:gd name="T21" fmla="*/ T20 w 26"/>
                              <a:gd name="T22" fmla="+- 0 1088 1088"/>
                              <a:gd name="T23" fmla="*/ 1088 h 12"/>
                              <a:gd name="T24" fmla="+- 0 1797 1783"/>
                              <a:gd name="T25" fmla="*/ T24 w 26"/>
                              <a:gd name="T26" fmla="+- 0 1088 1088"/>
                              <a:gd name="T27" fmla="*/ 1088 h 12"/>
                              <a:gd name="T28" fmla="+- 0 1795 1783"/>
                              <a:gd name="T29" fmla="*/ T28 w 26"/>
                              <a:gd name="T30" fmla="+- 0 1092 1088"/>
                              <a:gd name="T31" fmla="*/ 1092 h 12"/>
                              <a:gd name="T32" fmla="+- 0 1794 1783"/>
                              <a:gd name="T33" fmla="*/ T32 w 26"/>
                              <a:gd name="T34" fmla="+- 0 1095 1088"/>
                              <a:gd name="T35" fmla="*/ 1095 h 12"/>
                              <a:gd name="T36" fmla="+- 0 1793 1783"/>
                              <a:gd name="T37" fmla="*/ T36 w 26"/>
                              <a:gd name="T38" fmla="+- 0 1099 1088"/>
                              <a:gd name="T39" fmla="*/ 1099 h 12"/>
                              <a:gd name="T40" fmla="+- 0 1794 1783"/>
                              <a:gd name="T41" fmla="*/ T40 w 26"/>
                              <a:gd name="T42" fmla="+- 0 1099 1088"/>
                              <a:gd name="T43" fmla="*/ 1099 h 12"/>
                              <a:gd name="T44" fmla="+- 0 1796 1783"/>
                              <a:gd name="T45" fmla="*/ T44 w 26"/>
                              <a:gd name="T46" fmla="+- 0 1099 1088"/>
                              <a:gd name="T47" fmla="*/ 1099 h 12"/>
                              <a:gd name="T48" fmla="+- 0 1805 1783"/>
                              <a:gd name="T49" fmla="*/ T48 w 26"/>
                              <a:gd name="T50" fmla="+- 0 1099 1088"/>
                              <a:gd name="T51" fmla="*/ 1099 h 12"/>
                              <a:gd name="T52" fmla="+- 0 1807 1783"/>
                              <a:gd name="T53" fmla="*/ T52 w 26"/>
                              <a:gd name="T54" fmla="+- 0 1097 1088"/>
                              <a:gd name="T55" fmla="*/ 1097 h 12"/>
                              <a:gd name="T56" fmla="+- 0 1808 1783"/>
                              <a:gd name="T57" fmla="*/ T56 w 26"/>
                              <a:gd name="T58" fmla="+- 0 1091 1088"/>
                              <a:gd name="T59" fmla="*/ 1091 h 12"/>
                              <a:gd name="T60" fmla="+- 0 1806 1783"/>
                              <a:gd name="T61" fmla="*/ T60 w 26"/>
                              <a:gd name="T62" fmla="+- 0 1088 1088"/>
                              <a:gd name="T63" fmla="*/ 1088 h 12"/>
                              <a:gd name="T64" fmla="+- 0 1801 1783"/>
                              <a:gd name="T65" fmla="*/ T64 w 26"/>
                              <a:gd name="T66" fmla="+- 0 1088 1088"/>
                              <a:gd name="T67" fmla="*/ 1088 h 12"/>
                              <a:gd name="T68" fmla="+- 0 1799 1783"/>
                              <a:gd name="T69" fmla="*/ T68 w 26"/>
                              <a:gd name="T70" fmla="+- 0 1088 1088"/>
                              <a:gd name="T71" fmla="*/ 1088 h 12"/>
                              <a:gd name="T72" fmla="+- 0 1805 1783"/>
                              <a:gd name="T73" fmla="*/ T72 w 26"/>
                              <a:gd name="T74" fmla="+- 0 1099 1088"/>
                              <a:gd name="T75" fmla="*/ 1099 h 12"/>
                              <a:gd name="T76" fmla="+- 0 1799 1783"/>
                              <a:gd name="T77" fmla="*/ T76 w 26"/>
                              <a:gd name="T78" fmla="+- 0 1099 1088"/>
                              <a:gd name="T79" fmla="*/ 1099 h 12"/>
                              <a:gd name="T80" fmla="+- 0 1800 1783"/>
                              <a:gd name="T81" fmla="*/ T80 w 26"/>
                              <a:gd name="T82" fmla="+- 0 1099 1088"/>
                              <a:gd name="T83" fmla="*/ 1099 h 12"/>
                              <a:gd name="T84" fmla="+- 0 1802 1783"/>
                              <a:gd name="T85" fmla="*/ T84 w 26"/>
                              <a:gd name="T86" fmla="+- 0 1099 1088"/>
                              <a:gd name="T87" fmla="*/ 1099 h 12"/>
                              <a:gd name="T88" fmla="+- 0 1805 1783"/>
                              <a:gd name="T89" fmla="*/ T88 w 26"/>
                              <a:gd name="T90" fmla="+- 0 1099 1088"/>
                              <a:gd name="T91" fmla="*/ 1099 h 12"/>
                              <a:gd name="T92" fmla="+- 0 1805 1783"/>
                              <a:gd name="T93" fmla="*/ T92 w 26"/>
                              <a:gd name="T94" fmla="+- 0 1099 1088"/>
                              <a:gd name="T95" fmla="*/ 10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" h="12">
                                <a:moveTo>
                                  <a:pt x="1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4" y="0"/>
                                </a:lnTo>
                                <a:lnTo>
                                  <a:pt x="12" y="4"/>
                                </a:lnTo>
                                <a:lnTo>
                                  <a:pt x="11" y="7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3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9"/>
                                </a:lnTo>
                                <a:lnTo>
                                  <a:pt x="25" y="3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11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Freeform 1624"/>
                        <wps:cNvSpPr>
                          <a:spLocks/>
                        </wps:cNvSpPr>
                        <wps:spPr bwMode="auto">
                          <a:xfrm>
                            <a:off x="1782" y="1087"/>
                            <a:ext cx="14" cy="13"/>
                          </a:xfrm>
                          <a:custGeom>
                            <a:avLst/>
                            <a:gdLst>
                              <a:gd name="T0" fmla="+- 0 1797 1783"/>
                              <a:gd name="T1" fmla="*/ T0 w 14"/>
                              <a:gd name="T2" fmla="+- 0 1088 1088"/>
                              <a:gd name="T3" fmla="*/ 1088 h 13"/>
                              <a:gd name="T4" fmla="+- 0 1783 1783"/>
                              <a:gd name="T5" fmla="*/ T4 w 14"/>
                              <a:gd name="T6" fmla="+- 0 1095 1088"/>
                              <a:gd name="T7" fmla="*/ 1095 h 13"/>
                              <a:gd name="T8" fmla="+- 0 1783 1783"/>
                              <a:gd name="T9" fmla="*/ T8 w 14"/>
                              <a:gd name="T10" fmla="+- 0 1097 1088"/>
                              <a:gd name="T11" fmla="*/ 1097 h 13"/>
                              <a:gd name="T12" fmla="+- 0 1785 1783"/>
                              <a:gd name="T13" fmla="*/ T12 w 14"/>
                              <a:gd name="T14" fmla="+- 0 1100 1088"/>
                              <a:gd name="T15" fmla="*/ 1100 h 13"/>
                              <a:gd name="T16" fmla="+- 0 1787 1783"/>
                              <a:gd name="T17" fmla="*/ T16 w 14"/>
                              <a:gd name="T18" fmla="+- 0 1101 1088"/>
                              <a:gd name="T19" fmla="*/ 1101 h 13"/>
                              <a:gd name="T20" fmla="+- 0 1789 1783"/>
                              <a:gd name="T21" fmla="*/ T20 w 14"/>
                              <a:gd name="T22" fmla="+- 0 1101 1088"/>
                              <a:gd name="T23" fmla="*/ 1101 h 13"/>
                              <a:gd name="T24" fmla="+- 0 1790 1783"/>
                              <a:gd name="T25" fmla="*/ T24 w 14"/>
                              <a:gd name="T26" fmla="+- 0 1100 1088"/>
                              <a:gd name="T27" fmla="*/ 1100 h 13"/>
                              <a:gd name="T28" fmla="+- 0 1791 1783"/>
                              <a:gd name="T29" fmla="*/ T28 w 14"/>
                              <a:gd name="T30" fmla="+- 0 1100 1088"/>
                              <a:gd name="T31" fmla="*/ 1100 h 13"/>
                              <a:gd name="T32" fmla="+- 0 1793 1783"/>
                              <a:gd name="T33" fmla="*/ T32 w 14"/>
                              <a:gd name="T34" fmla="+- 0 1099 1088"/>
                              <a:gd name="T35" fmla="*/ 1099 h 13"/>
                              <a:gd name="T36" fmla="+- 0 1794 1783"/>
                              <a:gd name="T37" fmla="*/ T36 w 14"/>
                              <a:gd name="T38" fmla="+- 0 1095 1088"/>
                              <a:gd name="T39" fmla="*/ 1095 h 13"/>
                              <a:gd name="T40" fmla="+- 0 1795 1783"/>
                              <a:gd name="T41" fmla="*/ T40 w 14"/>
                              <a:gd name="T42" fmla="+- 0 1094 1088"/>
                              <a:gd name="T43" fmla="*/ 1094 h 13"/>
                              <a:gd name="T44" fmla="+- 0 1797 1783"/>
                              <a:gd name="T45" fmla="*/ T44 w 14"/>
                              <a:gd name="T46" fmla="+- 0 1088 1088"/>
                              <a:gd name="T47" fmla="*/ 108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4" y="13"/>
                                </a:lnTo>
                                <a:lnTo>
                                  <a:pt x="6" y="13"/>
                                </a:ln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1"/>
                                </a:lnTo>
                                <a:lnTo>
                                  <a:pt x="11" y="7"/>
                                </a:lnTo>
                                <a:lnTo>
                                  <a:pt x="12" y="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AutoShape 1625"/>
                        <wps:cNvSpPr>
                          <a:spLocks/>
                        </wps:cNvSpPr>
                        <wps:spPr bwMode="auto">
                          <a:xfrm>
                            <a:off x="1794" y="986"/>
                            <a:ext cx="28" cy="13"/>
                          </a:xfrm>
                          <a:custGeom>
                            <a:avLst/>
                            <a:gdLst>
                              <a:gd name="T0" fmla="+- 0 1817 1795"/>
                              <a:gd name="T1" fmla="*/ T0 w 28"/>
                              <a:gd name="T2" fmla="+- 0 988 986"/>
                              <a:gd name="T3" fmla="*/ 988 h 13"/>
                              <a:gd name="T4" fmla="+- 0 1816 1795"/>
                              <a:gd name="T5" fmla="*/ T4 w 28"/>
                              <a:gd name="T6" fmla="+- 0 993 986"/>
                              <a:gd name="T7" fmla="*/ 993 h 13"/>
                              <a:gd name="T8" fmla="+- 0 1815 1795"/>
                              <a:gd name="T9" fmla="*/ T8 w 28"/>
                              <a:gd name="T10" fmla="+- 0 995 986"/>
                              <a:gd name="T11" fmla="*/ 995 h 13"/>
                              <a:gd name="T12" fmla="+- 0 1815 1795"/>
                              <a:gd name="T13" fmla="*/ T12 w 28"/>
                              <a:gd name="T14" fmla="+- 0 997 986"/>
                              <a:gd name="T15" fmla="*/ 997 h 13"/>
                              <a:gd name="T16" fmla="+- 0 1814 1795"/>
                              <a:gd name="T17" fmla="*/ T16 w 28"/>
                              <a:gd name="T18" fmla="+- 0 999 986"/>
                              <a:gd name="T19" fmla="*/ 999 h 13"/>
                              <a:gd name="T20" fmla="+- 0 1815 1795"/>
                              <a:gd name="T21" fmla="*/ T20 w 28"/>
                              <a:gd name="T22" fmla="+- 0 999 986"/>
                              <a:gd name="T23" fmla="*/ 999 h 13"/>
                              <a:gd name="T24" fmla="+- 0 1818 1795"/>
                              <a:gd name="T25" fmla="*/ T24 w 28"/>
                              <a:gd name="T26" fmla="+- 0 999 986"/>
                              <a:gd name="T27" fmla="*/ 999 h 13"/>
                              <a:gd name="T28" fmla="+- 0 1821 1795"/>
                              <a:gd name="T29" fmla="*/ T28 w 28"/>
                              <a:gd name="T30" fmla="+- 0 997 986"/>
                              <a:gd name="T31" fmla="*/ 997 h 13"/>
                              <a:gd name="T32" fmla="+- 0 1822 1795"/>
                              <a:gd name="T33" fmla="*/ T32 w 28"/>
                              <a:gd name="T34" fmla="+- 0 991 986"/>
                              <a:gd name="T35" fmla="*/ 991 h 13"/>
                              <a:gd name="T36" fmla="+- 0 1820 1795"/>
                              <a:gd name="T37" fmla="*/ T36 w 28"/>
                              <a:gd name="T38" fmla="+- 0 988 986"/>
                              <a:gd name="T39" fmla="*/ 988 h 13"/>
                              <a:gd name="T40" fmla="+- 0 1817 1795"/>
                              <a:gd name="T41" fmla="*/ T40 w 28"/>
                              <a:gd name="T42" fmla="+- 0 988 986"/>
                              <a:gd name="T43" fmla="*/ 988 h 13"/>
                              <a:gd name="T44" fmla="+- 0 1818 1795"/>
                              <a:gd name="T45" fmla="*/ T44 w 28"/>
                              <a:gd name="T46" fmla="+- 0 999 986"/>
                              <a:gd name="T47" fmla="*/ 999 h 13"/>
                              <a:gd name="T48" fmla="+- 0 1815 1795"/>
                              <a:gd name="T49" fmla="*/ T48 w 28"/>
                              <a:gd name="T50" fmla="+- 0 999 986"/>
                              <a:gd name="T51" fmla="*/ 999 h 13"/>
                              <a:gd name="T52" fmla="+- 0 1816 1795"/>
                              <a:gd name="T53" fmla="*/ T52 w 28"/>
                              <a:gd name="T54" fmla="+- 0 999 986"/>
                              <a:gd name="T55" fmla="*/ 999 h 13"/>
                              <a:gd name="T56" fmla="+- 0 1818 1795"/>
                              <a:gd name="T57" fmla="*/ T56 w 28"/>
                              <a:gd name="T58" fmla="+- 0 999 986"/>
                              <a:gd name="T59" fmla="*/ 999 h 13"/>
                              <a:gd name="T60" fmla="+- 0 1818 1795"/>
                              <a:gd name="T61" fmla="*/ T60 w 28"/>
                              <a:gd name="T62" fmla="+- 0 999 986"/>
                              <a:gd name="T63" fmla="*/ 999 h 13"/>
                              <a:gd name="T64" fmla="+- 0 1801 1795"/>
                              <a:gd name="T65" fmla="*/ T64 w 28"/>
                              <a:gd name="T66" fmla="+- 0 986 986"/>
                              <a:gd name="T67" fmla="*/ 986 h 13"/>
                              <a:gd name="T68" fmla="+- 0 1798 1795"/>
                              <a:gd name="T69" fmla="*/ T68 w 28"/>
                              <a:gd name="T70" fmla="+- 0 986 986"/>
                              <a:gd name="T71" fmla="*/ 986 h 13"/>
                              <a:gd name="T72" fmla="+- 0 1796 1795"/>
                              <a:gd name="T73" fmla="*/ T72 w 28"/>
                              <a:gd name="T74" fmla="+- 0 988 986"/>
                              <a:gd name="T75" fmla="*/ 988 h 13"/>
                              <a:gd name="T76" fmla="+- 0 1795 1795"/>
                              <a:gd name="T77" fmla="*/ T76 w 28"/>
                              <a:gd name="T78" fmla="+- 0 993 986"/>
                              <a:gd name="T79" fmla="*/ 993 h 13"/>
                              <a:gd name="T80" fmla="+- 0 1797 1795"/>
                              <a:gd name="T81" fmla="*/ T80 w 28"/>
                              <a:gd name="T82" fmla="+- 0 996 986"/>
                              <a:gd name="T83" fmla="*/ 996 h 13"/>
                              <a:gd name="T84" fmla="+- 0 1800 1795"/>
                              <a:gd name="T85" fmla="*/ T84 w 28"/>
                              <a:gd name="T86" fmla="+- 0 997 986"/>
                              <a:gd name="T87" fmla="*/ 997 h 13"/>
                              <a:gd name="T88" fmla="+- 0 1802 1795"/>
                              <a:gd name="T89" fmla="*/ T88 w 28"/>
                              <a:gd name="T90" fmla="+- 0 998 986"/>
                              <a:gd name="T91" fmla="*/ 998 h 13"/>
                              <a:gd name="T92" fmla="+- 0 1803 1795"/>
                              <a:gd name="T93" fmla="*/ T92 w 28"/>
                              <a:gd name="T94" fmla="+- 0 999 986"/>
                              <a:gd name="T95" fmla="*/ 999 h 13"/>
                              <a:gd name="T96" fmla="+- 0 1804 1795"/>
                              <a:gd name="T97" fmla="*/ T96 w 28"/>
                              <a:gd name="T98" fmla="+- 0 996 986"/>
                              <a:gd name="T99" fmla="*/ 996 h 13"/>
                              <a:gd name="T100" fmla="+- 0 1804 1795"/>
                              <a:gd name="T101" fmla="*/ T100 w 28"/>
                              <a:gd name="T102" fmla="+- 0 994 986"/>
                              <a:gd name="T103" fmla="*/ 994 h 13"/>
                              <a:gd name="T104" fmla="+- 0 1805 1795"/>
                              <a:gd name="T105" fmla="*/ T104 w 28"/>
                              <a:gd name="T106" fmla="+- 0 990 986"/>
                              <a:gd name="T107" fmla="*/ 990 h 13"/>
                              <a:gd name="T108" fmla="+- 0 1806 1795"/>
                              <a:gd name="T109" fmla="*/ T108 w 28"/>
                              <a:gd name="T110" fmla="+- 0 988 986"/>
                              <a:gd name="T111" fmla="*/ 988 h 13"/>
                              <a:gd name="T112" fmla="+- 0 1804 1795"/>
                              <a:gd name="T113" fmla="*/ T112 w 28"/>
                              <a:gd name="T114" fmla="+- 0 987 986"/>
                              <a:gd name="T115" fmla="*/ 987 h 13"/>
                              <a:gd name="T116" fmla="+- 0 1802 1795"/>
                              <a:gd name="T117" fmla="*/ T116 w 28"/>
                              <a:gd name="T118" fmla="+- 0 986 986"/>
                              <a:gd name="T119" fmla="*/ 986 h 13"/>
                              <a:gd name="T120" fmla="+- 0 1801 1795"/>
                              <a:gd name="T121" fmla="*/ T120 w 28"/>
                              <a:gd name="T122" fmla="+- 0 986 986"/>
                              <a:gd name="T123" fmla="*/ 98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" h="13">
                                <a:moveTo>
                                  <a:pt x="22" y="2"/>
                                </a:moveTo>
                                <a:lnTo>
                                  <a:pt x="21" y="7"/>
                                </a:lnTo>
                                <a:lnTo>
                                  <a:pt x="20" y="9"/>
                                </a:lnTo>
                                <a:lnTo>
                                  <a:pt x="20" y="11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3" y="13"/>
                                </a:lnTo>
                                <a:lnTo>
                                  <a:pt x="26" y="11"/>
                                </a:lnTo>
                                <a:lnTo>
                                  <a:pt x="27" y="5"/>
                                </a:lnTo>
                                <a:lnTo>
                                  <a:pt x="25" y="2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23" y="13"/>
                                </a:move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5" y="11"/>
                                </a:lnTo>
                                <a:lnTo>
                                  <a:pt x="7" y="12"/>
                                </a:lnTo>
                                <a:lnTo>
                                  <a:pt x="8" y="13"/>
                                </a:lnTo>
                                <a:lnTo>
                                  <a:pt x="9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AutoShape 1626"/>
                        <wps:cNvSpPr>
                          <a:spLocks/>
                        </wps:cNvSpPr>
                        <wps:spPr bwMode="auto">
                          <a:xfrm>
                            <a:off x="1803" y="987"/>
                            <a:ext cx="14" cy="15"/>
                          </a:xfrm>
                          <a:custGeom>
                            <a:avLst/>
                            <a:gdLst>
                              <a:gd name="T0" fmla="+- 0 1806 1803"/>
                              <a:gd name="T1" fmla="*/ T0 w 14"/>
                              <a:gd name="T2" fmla="+- 0 988 988"/>
                              <a:gd name="T3" fmla="*/ 988 h 15"/>
                              <a:gd name="T4" fmla="+- 0 1805 1803"/>
                              <a:gd name="T5" fmla="*/ T4 w 14"/>
                              <a:gd name="T6" fmla="+- 0 990 988"/>
                              <a:gd name="T7" fmla="*/ 990 h 15"/>
                              <a:gd name="T8" fmla="+- 0 1804 1803"/>
                              <a:gd name="T9" fmla="*/ T8 w 14"/>
                              <a:gd name="T10" fmla="+- 0 993 988"/>
                              <a:gd name="T11" fmla="*/ 993 h 15"/>
                              <a:gd name="T12" fmla="+- 0 1804 1803"/>
                              <a:gd name="T13" fmla="*/ T12 w 14"/>
                              <a:gd name="T14" fmla="+- 0 994 988"/>
                              <a:gd name="T15" fmla="*/ 994 h 15"/>
                              <a:gd name="T16" fmla="+- 0 1804 1803"/>
                              <a:gd name="T17" fmla="*/ T16 w 14"/>
                              <a:gd name="T18" fmla="+- 0 996 988"/>
                              <a:gd name="T19" fmla="*/ 996 h 15"/>
                              <a:gd name="T20" fmla="+- 0 1803 1803"/>
                              <a:gd name="T21" fmla="*/ T20 w 14"/>
                              <a:gd name="T22" fmla="+- 0 999 988"/>
                              <a:gd name="T23" fmla="*/ 999 h 15"/>
                              <a:gd name="T24" fmla="+- 0 1804 1803"/>
                              <a:gd name="T25" fmla="*/ T24 w 14"/>
                              <a:gd name="T26" fmla="+- 0 1000 988"/>
                              <a:gd name="T27" fmla="*/ 1000 h 15"/>
                              <a:gd name="T28" fmla="+- 0 1805 1803"/>
                              <a:gd name="T29" fmla="*/ T28 w 14"/>
                              <a:gd name="T30" fmla="+- 0 1001 988"/>
                              <a:gd name="T31" fmla="*/ 1001 h 15"/>
                              <a:gd name="T32" fmla="+- 0 1807 1803"/>
                              <a:gd name="T33" fmla="*/ T32 w 14"/>
                              <a:gd name="T34" fmla="+- 0 1002 988"/>
                              <a:gd name="T35" fmla="*/ 1002 h 15"/>
                              <a:gd name="T36" fmla="+- 0 1808 1803"/>
                              <a:gd name="T37" fmla="*/ T36 w 14"/>
                              <a:gd name="T38" fmla="+- 0 1002 988"/>
                              <a:gd name="T39" fmla="*/ 1002 h 15"/>
                              <a:gd name="T40" fmla="+- 0 1810 1803"/>
                              <a:gd name="T41" fmla="*/ T40 w 14"/>
                              <a:gd name="T42" fmla="+- 0 1002 988"/>
                              <a:gd name="T43" fmla="*/ 1002 h 15"/>
                              <a:gd name="T44" fmla="+- 0 1812 1803"/>
                              <a:gd name="T45" fmla="*/ T44 w 14"/>
                              <a:gd name="T46" fmla="+- 0 1001 988"/>
                              <a:gd name="T47" fmla="*/ 1001 h 15"/>
                              <a:gd name="T48" fmla="+- 0 1813 1803"/>
                              <a:gd name="T49" fmla="*/ T48 w 14"/>
                              <a:gd name="T50" fmla="+- 0 1000 988"/>
                              <a:gd name="T51" fmla="*/ 1000 h 15"/>
                              <a:gd name="T52" fmla="+- 0 1814 1803"/>
                              <a:gd name="T53" fmla="*/ T52 w 14"/>
                              <a:gd name="T54" fmla="+- 0 999 988"/>
                              <a:gd name="T55" fmla="*/ 999 h 15"/>
                              <a:gd name="T56" fmla="+- 0 1814 1803"/>
                              <a:gd name="T57" fmla="*/ T56 w 14"/>
                              <a:gd name="T58" fmla="+- 0 999 988"/>
                              <a:gd name="T59" fmla="*/ 999 h 15"/>
                              <a:gd name="T60" fmla="+- 0 1815 1803"/>
                              <a:gd name="T61" fmla="*/ T60 w 14"/>
                              <a:gd name="T62" fmla="+- 0 997 988"/>
                              <a:gd name="T63" fmla="*/ 997 h 15"/>
                              <a:gd name="T64" fmla="+- 0 1815 1803"/>
                              <a:gd name="T65" fmla="*/ T64 w 14"/>
                              <a:gd name="T66" fmla="+- 0 995 988"/>
                              <a:gd name="T67" fmla="*/ 995 h 15"/>
                              <a:gd name="T68" fmla="+- 0 1816 1803"/>
                              <a:gd name="T69" fmla="*/ T68 w 14"/>
                              <a:gd name="T70" fmla="+- 0 993 988"/>
                              <a:gd name="T71" fmla="*/ 993 h 15"/>
                              <a:gd name="T72" fmla="+- 0 1817 1803"/>
                              <a:gd name="T73" fmla="*/ T72 w 14"/>
                              <a:gd name="T74" fmla="+- 0 989 988"/>
                              <a:gd name="T75" fmla="*/ 989 h 15"/>
                              <a:gd name="T76" fmla="+- 0 1809 1803"/>
                              <a:gd name="T77" fmla="*/ T76 w 14"/>
                              <a:gd name="T78" fmla="+- 0 989 988"/>
                              <a:gd name="T79" fmla="*/ 989 h 15"/>
                              <a:gd name="T80" fmla="+- 0 1808 1803"/>
                              <a:gd name="T81" fmla="*/ T80 w 14"/>
                              <a:gd name="T82" fmla="+- 0 989 988"/>
                              <a:gd name="T83" fmla="*/ 989 h 15"/>
                              <a:gd name="T84" fmla="+- 0 1806 1803"/>
                              <a:gd name="T85" fmla="*/ T84 w 14"/>
                              <a:gd name="T86" fmla="+- 0 988 988"/>
                              <a:gd name="T87" fmla="*/ 988 h 15"/>
                              <a:gd name="T88" fmla="+- 0 1815 1803"/>
                              <a:gd name="T89" fmla="*/ T88 w 14"/>
                              <a:gd name="T90" fmla="+- 0 988 988"/>
                              <a:gd name="T91" fmla="*/ 988 h 15"/>
                              <a:gd name="T92" fmla="+- 0 1812 1803"/>
                              <a:gd name="T93" fmla="*/ T92 w 14"/>
                              <a:gd name="T94" fmla="+- 0 988 988"/>
                              <a:gd name="T95" fmla="*/ 988 h 15"/>
                              <a:gd name="T96" fmla="+- 0 1810 1803"/>
                              <a:gd name="T97" fmla="*/ T96 w 14"/>
                              <a:gd name="T98" fmla="+- 0 988 988"/>
                              <a:gd name="T99" fmla="*/ 988 h 15"/>
                              <a:gd name="T100" fmla="+- 0 1809 1803"/>
                              <a:gd name="T101" fmla="*/ T100 w 14"/>
                              <a:gd name="T102" fmla="+- 0 989 988"/>
                              <a:gd name="T103" fmla="*/ 989 h 15"/>
                              <a:gd name="T104" fmla="+- 0 1817 1803"/>
                              <a:gd name="T105" fmla="*/ T104 w 14"/>
                              <a:gd name="T106" fmla="+- 0 989 988"/>
                              <a:gd name="T107" fmla="*/ 989 h 15"/>
                              <a:gd name="T108" fmla="+- 0 1817 1803"/>
                              <a:gd name="T109" fmla="*/ T108 w 14"/>
                              <a:gd name="T110" fmla="+- 0 988 988"/>
                              <a:gd name="T111" fmla="*/ 988 h 15"/>
                              <a:gd name="T112" fmla="+- 0 1815 1803"/>
                              <a:gd name="T113" fmla="*/ T112 w 14"/>
                              <a:gd name="T114" fmla="+- 0 988 988"/>
                              <a:gd name="T115" fmla="*/ 9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3" y="0"/>
                                </a:moveTo>
                                <a:lnTo>
                                  <a:pt x="2" y="2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0" y="11"/>
                                </a:lnTo>
                                <a:lnTo>
                                  <a:pt x="1" y="12"/>
                                </a:lnTo>
                                <a:lnTo>
                                  <a:pt x="2" y="13"/>
                                </a:lnTo>
                                <a:lnTo>
                                  <a:pt x="4" y="14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3"/>
                                </a:ln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2" y="9"/>
                                </a:lnTo>
                                <a:lnTo>
                                  <a:pt x="12" y="7"/>
                                </a:lnTo>
                                <a:lnTo>
                                  <a:pt x="13" y="5"/>
                                </a:lnTo>
                                <a:lnTo>
                                  <a:pt x="14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6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Freeform 1627"/>
                        <wps:cNvSpPr>
                          <a:spLocks/>
                        </wps:cNvSpPr>
                        <wps:spPr bwMode="auto">
                          <a:xfrm>
                            <a:off x="1870" y="999"/>
                            <a:ext cx="9" cy="16"/>
                          </a:xfrm>
                          <a:custGeom>
                            <a:avLst/>
                            <a:gdLst>
                              <a:gd name="T0" fmla="+- 0 1877 1870"/>
                              <a:gd name="T1" fmla="*/ T0 w 9"/>
                              <a:gd name="T2" fmla="+- 0 999 999"/>
                              <a:gd name="T3" fmla="*/ 999 h 16"/>
                              <a:gd name="T4" fmla="+- 0 1875 1870"/>
                              <a:gd name="T5" fmla="*/ T4 w 9"/>
                              <a:gd name="T6" fmla="+- 0 999 999"/>
                              <a:gd name="T7" fmla="*/ 999 h 16"/>
                              <a:gd name="T8" fmla="+- 0 1873 1870"/>
                              <a:gd name="T9" fmla="*/ T8 w 9"/>
                              <a:gd name="T10" fmla="+- 0 1000 999"/>
                              <a:gd name="T11" fmla="*/ 1000 h 16"/>
                              <a:gd name="T12" fmla="+- 0 1870 1870"/>
                              <a:gd name="T13" fmla="*/ T12 w 9"/>
                              <a:gd name="T14" fmla="+- 0 1003 999"/>
                              <a:gd name="T15" fmla="*/ 1003 h 16"/>
                              <a:gd name="T16" fmla="+- 0 1870 1870"/>
                              <a:gd name="T17" fmla="*/ T16 w 9"/>
                              <a:gd name="T18" fmla="+- 0 1007 999"/>
                              <a:gd name="T19" fmla="*/ 1007 h 16"/>
                              <a:gd name="T20" fmla="+- 0 1873 1870"/>
                              <a:gd name="T21" fmla="*/ T20 w 9"/>
                              <a:gd name="T22" fmla="+- 0 1009 999"/>
                              <a:gd name="T23" fmla="*/ 1009 h 16"/>
                              <a:gd name="T24" fmla="+- 0 1875 1870"/>
                              <a:gd name="T25" fmla="*/ T24 w 9"/>
                              <a:gd name="T26" fmla="+- 0 1010 999"/>
                              <a:gd name="T27" fmla="*/ 1010 h 16"/>
                              <a:gd name="T28" fmla="+- 0 1877 1870"/>
                              <a:gd name="T29" fmla="*/ T28 w 9"/>
                              <a:gd name="T30" fmla="+- 0 1013 999"/>
                              <a:gd name="T31" fmla="*/ 1013 h 16"/>
                              <a:gd name="T32" fmla="+- 0 1878 1870"/>
                              <a:gd name="T33" fmla="*/ T32 w 9"/>
                              <a:gd name="T34" fmla="+- 0 1015 999"/>
                              <a:gd name="T35" fmla="*/ 1015 h 16"/>
                              <a:gd name="T36" fmla="+- 0 1877 1870"/>
                              <a:gd name="T37" fmla="*/ T36 w 9"/>
                              <a:gd name="T38" fmla="+- 0 1013 999"/>
                              <a:gd name="T39" fmla="*/ 1013 h 16"/>
                              <a:gd name="T40" fmla="+- 0 1877 1870"/>
                              <a:gd name="T41" fmla="*/ T40 w 9"/>
                              <a:gd name="T42" fmla="+- 0 1012 999"/>
                              <a:gd name="T43" fmla="*/ 1012 h 16"/>
                              <a:gd name="T44" fmla="+- 0 1878 1870"/>
                              <a:gd name="T45" fmla="*/ T44 w 9"/>
                              <a:gd name="T46" fmla="+- 0 1010 999"/>
                              <a:gd name="T47" fmla="*/ 1010 h 16"/>
                              <a:gd name="T48" fmla="+- 0 1878 1870"/>
                              <a:gd name="T49" fmla="*/ T48 w 9"/>
                              <a:gd name="T50" fmla="+- 0 1003 999"/>
                              <a:gd name="T51" fmla="*/ 1003 h 16"/>
                              <a:gd name="T52" fmla="+- 0 1878 1870"/>
                              <a:gd name="T53" fmla="*/ T52 w 9"/>
                              <a:gd name="T54" fmla="+- 0 999 999"/>
                              <a:gd name="T55" fmla="*/ 999 h 16"/>
                              <a:gd name="T56" fmla="+- 0 1878 1870"/>
                              <a:gd name="T57" fmla="*/ T56 w 9"/>
                              <a:gd name="T58" fmla="+- 0 999 999"/>
                              <a:gd name="T59" fmla="*/ 999 h 16"/>
                              <a:gd name="T60" fmla="+- 0 1877 1870"/>
                              <a:gd name="T61" fmla="*/ T60 w 9"/>
                              <a:gd name="T62" fmla="+- 0 999 999"/>
                              <a:gd name="T63" fmla="*/ 99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1"/>
                                </a:lnTo>
                                <a:lnTo>
                                  <a:pt x="7" y="14"/>
                                </a:lnTo>
                                <a:lnTo>
                                  <a:pt x="8" y="16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8" y="11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AutoShape 1628"/>
                        <wps:cNvSpPr>
                          <a:spLocks/>
                        </wps:cNvSpPr>
                        <wps:spPr bwMode="auto">
                          <a:xfrm>
                            <a:off x="1878" y="999"/>
                            <a:ext cx="10" cy="19"/>
                          </a:xfrm>
                          <a:custGeom>
                            <a:avLst/>
                            <a:gdLst>
                              <a:gd name="T0" fmla="+- 0 1883 1878"/>
                              <a:gd name="T1" fmla="*/ T0 w 10"/>
                              <a:gd name="T2" fmla="+- 0 1018 999"/>
                              <a:gd name="T3" fmla="*/ 1018 h 19"/>
                              <a:gd name="T4" fmla="+- 0 1883 1878"/>
                              <a:gd name="T5" fmla="*/ T4 w 10"/>
                              <a:gd name="T6" fmla="+- 0 1018 999"/>
                              <a:gd name="T7" fmla="*/ 1018 h 19"/>
                              <a:gd name="T8" fmla="+- 0 1884 1878"/>
                              <a:gd name="T9" fmla="*/ T8 w 10"/>
                              <a:gd name="T10" fmla="+- 0 1018 999"/>
                              <a:gd name="T11" fmla="*/ 1018 h 19"/>
                              <a:gd name="T12" fmla="+- 0 1883 1878"/>
                              <a:gd name="T13" fmla="*/ T12 w 10"/>
                              <a:gd name="T14" fmla="+- 0 1018 999"/>
                              <a:gd name="T15" fmla="*/ 1018 h 19"/>
                              <a:gd name="T16" fmla="+- 0 1887 1878"/>
                              <a:gd name="T17" fmla="*/ T16 w 10"/>
                              <a:gd name="T18" fmla="+- 0 1017 999"/>
                              <a:gd name="T19" fmla="*/ 1017 h 19"/>
                              <a:gd name="T20" fmla="+- 0 1886 1878"/>
                              <a:gd name="T21" fmla="*/ T20 w 10"/>
                              <a:gd name="T22" fmla="+- 0 1017 999"/>
                              <a:gd name="T23" fmla="*/ 1017 h 19"/>
                              <a:gd name="T24" fmla="+- 0 1885 1878"/>
                              <a:gd name="T25" fmla="*/ T24 w 10"/>
                              <a:gd name="T26" fmla="+- 0 1018 999"/>
                              <a:gd name="T27" fmla="*/ 1018 h 19"/>
                              <a:gd name="T28" fmla="+- 0 1884 1878"/>
                              <a:gd name="T29" fmla="*/ T28 w 10"/>
                              <a:gd name="T30" fmla="+- 0 1018 999"/>
                              <a:gd name="T31" fmla="*/ 1018 h 19"/>
                              <a:gd name="T32" fmla="+- 0 1885 1878"/>
                              <a:gd name="T33" fmla="*/ T32 w 10"/>
                              <a:gd name="T34" fmla="+- 0 1018 999"/>
                              <a:gd name="T35" fmla="*/ 1018 h 19"/>
                              <a:gd name="T36" fmla="+- 0 1887 1878"/>
                              <a:gd name="T37" fmla="*/ T36 w 10"/>
                              <a:gd name="T38" fmla="+- 0 1017 999"/>
                              <a:gd name="T39" fmla="*/ 1017 h 19"/>
                              <a:gd name="T40" fmla="+- 0 1887 1878"/>
                              <a:gd name="T41" fmla="*/ T40 w 10"/>
                              <a:gd name="T42" fmla="+- 0 1017 999"/>
                              <a:gd name="T43" fmla="*/ 1017 h 19"/>
                              <a:gd name="T44" fmla="+- 0 1878 1878"/>
                              <a:gd name="T45" fmla="*/ T44 w 10"/>
                              <a:gd name="T46" fmla="+- 0 1015 999"/>
                              <a:gd name="T47" fmla="*/ 1015 h 19"/>
                              <a:gd name="T48" fmla="+- 0 1878 1878"/>
                              <a:gd name="T49" fmla="*/ T48 w 10"/>
                              <a:gd name="T50" fmla="+- 0 1015 999"/>
                              <a:gd name="T51" fmla="*/ 1015 h 19"/>
                              <a:gd name="T52" fmla="+- 0 1878 1878"/>
                              <a:gd name="T53" fmla="*/ T52 w 10"/>
                              <a:gd name="T54" fmla="+- 0 1015 999"/>
                              <a:gd name="T55" fmla="*/ 1015 h 19"/>
                              <a:gd name="T56" fmla="+- 0 1878 1878"/>
                              <a:gd name="T57" fmla="*/ T56 w 10"/>
                              <a:gd name="T58" fmla="+- 0 1015 999"/>
                              <a:gd name="T59" fmla="*/ 1015 h 19"/>
                              <a:gd name="T60" fmla="+- 0 1878 1878"/>
                              <a:gd name="T61" fmla="*/ T60 w 10"/>
                              <a:gd name="T62" fmla="+- 0 999 999"/>
                              <a:gd name="T63" fmla="*/ 999 h 19"/>
                              <a:gd name="T64" fmla="+- 0 1878 1878"/>
                              <a:gd name="T65" fmla="*/ T64 w 10"/>
                              <a:gd name="T66" fmla="+- 0 1010 999"/>
                              <a:gd name="T67" fmla="*/ 1010 h 19"/>
                              <a:gd name="T68" fmla="+- 0 1879 1878"/>
                              <a:gd name="T69" fmla="*/ T68 w 10"/>
                              <a:gd name="T70" fmla="+- 0 1008 999"/>
                              <a:gd name="T71" fmla="*/ 1008 h 19"/>
                              <a:gd name="T72" fmla="+- 0 1881 1878"/>
                              <a:gd name="T73" fmla="*/ T72 w 10"/>
                              <a:gd name="T74" fmla="+- 0 1007 999"/>
                              <a:gd name="T75" fmla="*/ 1007 h 19"/>
                              <a:gd name="T76" fmla="+- 0 1883 1878"/>
                              <a:gd name="T77" fmla="*/ T76 w 10"/>
                              <a:gd name="T78" fmla="+- 0 1006 999"/>
                              <a:gd name="T79" fmla="*/ 1006 h 19"/>
                              <a:gd name="T80" fmla="+- 0 1885 1878"/>
                              <a:gd name="T81" fmla="*/ T80 w 10"/>
                              <a:gd name="T82" fmla="+- 0 1005 999"/>
                              <a:gd name="T83" fmla="*/ 1005 h 19"/>
                              <a:gd name="T84" fmla="+- 0 1883 1878"/>
                              <a:gd name="T85" fmla="*/ T84 w 10"/>
                              <a:gd name="T86" fmla="+- 0 1003 999"/>
                              <a:gd name="T87" fmla="*/ 1003 h 19"/>
                              <a:gd name="T88" fmla="+- 0 1881 1878"/>
                              <a:gd name="T89" fmla="*/ T88 w 10"/>
                              <a:gd name="T90" fmla="+- 0 1002 999"/>
                              <a:gd name="T91" fmla="*/ 1002 h 19"/>
                              <a:gd name="T92" fmla="+- 0 1879 1878"/>
                              <a:gd name="T93" fmla="*/ T92 w 10"/>
                              <a:gd name="T94" fmla="+- 0 1000 999"/>
                              <a:gd name="T95" fmla="*/ 1000 h 19"/>
                              <a:gd name="T96" fmla="+- 0 1879 1878"/>
                              <a:gd name="T97" fmla="*/ T96 w 10"/>
                              <a:gd name="T98" fmla="+- 0 1000 999"/>
                              <a:gd name="T99" fmla="*/ 1000 h 19"/>
                              <a:gd name="T100" fmla="+- 0 1878 1878"/>
                              <a:gd name="T101" fmla="*/ T100 w 10"/>
                              <a:gd name="T102" fmla="+- 0 999 999"/>
                              <a:gd name="T103" fmla="*/ 99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5" y="19"/>
                                </a:moveTo>
                                <a:lnTo>
                                  <a:pt x="5" y="19"/>
                                </a:lnTo>
                                <a:lnTo>
                                  <a:pt x="6" y="19"/>
                                </a:lnTo>
                                <a:lnTo>
                                  <a:pt x="5" y="19"/>
                                </a:lnTo>
                                <a:close/>
                                <a:moveTo>
                                  <a:pt x="9" y="18"/>
                                </a:moveTo>
                                <a:lnTo>
                                  <a:pt x="8" y="18"/>
                                </a:lnTo>
                                <a:lnTo>
                                  <a:pt x="7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3" y="8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5" y="4"/>
                                </a:lnTo>
                                <a:lnTo>
                                  <a:pt x="3" y="3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Freeform 1629"/>
                        <wps:cNvSpPr>
                          <a:spLocks/>
                        </wps:cNvSpPr>
                        <wps:spPr bwMode="auto">
                          <a:xfrm>
                            <a:off x="1889" y="1003"/>
                            <a:ext cx="9" cy="12"/>
                          </a:xfrm>
                          <a:custGeom>
                            <a:avLst/>
                            <a:gdLst>
                              <a:gd name="T0" fmla="+- 0 1895 1889"/>
                              <a:gd name="T1" fmla="*/ T0 w 9"/>
                              <a:gd name="T2" fmla="+- 0 1004 1004"/>
                              <a:gd name="T3" fmla="*/ 1004 h 12"/>
                              <a:gd name="T4" fmla="+- 0 1892 1889"/>
                              <a:gd name="T5" fmla="*/ T4 w 9"/>
                              <a:gd name="T6" fmla="+- 0 1004 1004"/>
                              <a:gd name="T7" fmla="*/ 1004 h 12"/>
                              <a:gd name="T8" fmla="+- 0 1891 1889"/>
                              <a:gd name="T9" fmla="*/ T8 w 9"/>
                              <a:gd name="T10" fmla="+- 0 1004 1004"/>
                              <a:gd name="T11" fmla="*/ 1004 h 12"/>
                              <a:gd name="T12" fmla="+- 0 1889 1889"/>
                              <a:gd name="T13" fmla="*/ T12 w 9"/>
                              <a:gd name="T14" fmla="+- 0 1004 1004"/>
                              <a:gd name="T15" fmla="*/ 1004 h 12"/>
                              <a:gd name="T16" fmla="+- 0 1889 1889"/>
                              <a:gd name="T17" fmla="*/ T16 w 9"/>
                              <a:gd name="T18" fmla="+- 0 1012 1004"/>
                              <a:gd name="T19" fmla="*/ 1012 h 12"/>
                              <a:gd name="T20" fmla="+- 0 1889 1889"/>
                              <a:gd name="T21" fmla="*/ T20 w 9"/>
                              <a:gd name="T22" fmla="+- 0 1016 1004"/>
                              <a:gd name="T23" fmla="*/ 1016 h 12"/>
                              <a:gd name="T24" fmla="+- 0 1890 1889"/>
                              <a:gd name="T25" fmla="*/ T24 w 9"/>
                              <a:gd name="T26" fmla="+- 0 1015 1004"/>
                              <a:gd name="T27" fmla="*/ 1015 h 12"/>
                              <a:gd name="T28" fmla="+- 0 1892 1889"/>
                              <a:gd name="T29" fmla="*/ T28 w 9"/>
                              <a:gd name="T30" fmla="+- 0 1015 1004"/>
                              <a:gd name="T31" fmla="*/ 1015 h 12"/>
                              <a:gd name="T32" fmla="+- 0 1896 1889"/>
                              <a:gd name="T33" fmla="*/ T32 w 9"/>
                              <a:gd name="T34" fmla="+- 0 1015 1004"/>
                              <a:gd name="T35" fmla="*/ 1015 h 12"/>
                              <a:gd name="T36" fmla="+- 0 1898 1889"/>
                              <a:gd name="T37" fmla="*/ T36 w 9"/>
                              <a:gd name="T38" fmla="+- 0 1012 1004"/>
                              <a:gd name="T39" fmla="*/ 1012 h 12"/>
                              <a:gd name="T40" fmla="+- 0 1898 1889"/>
                              <a:gd name="T41" fmla="*/ T40 w 9"/>
                              <a:gd name="T42" fmla="+- 0 1006 1004"/>
                              <a:gd name="T43" fmla="*/ 1006 h 12"/>
                              <a:gd name="T44" fmla="+- 0 1895 1889"/>
                              <a:gd name="T45" fmla="*/ T44 w 9"/>
                              <a:gd name="T46" fmla="+- 0 1004 1004"/>
                              <a:gd name="T47" fmla="*/ 10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1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9" y="8"/>
                                </a:lnTo>
                                <a:lnTo>
                                  <a:pt x="9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AutoShape 1630"/>
                        <wps:cNvSpPr>
                          <a:spLocks/>
                        </wps:cNvSpPr>
                        <wps:spPr bwMode="auto">
                          <a:xfrm>
                            <a:off x="1878" y="1004"/>
                            <a:ext cx="12" cy="14"/>
                          </a:xfrm>
                          <a:custGeom>
                            <a:avLst/>
                            <a:gdLst>
                              <a:gd name="T0" fmla="+- 0 1881 1878"/>
                              <a:gd name="T1" fmla="*/ T0 w 12"/>
                              <a:gd name="T2" fmla="+- 0 1018 1004"/>
                              <a:gd name="T3" fmla="*/ 1018 h 14"/>
                              <a:gd name="T4" fmla="+- 0 1882 1878"/>
                              <a:gd name="T5" fmla="*/ T4 w 12"/>
                              <a:gd name="T6" fmla="+- 0 1018 1004"/>
                              <a:gd name="T7" fmla="*/ 1018 h 14"/>
                              <a:gd name="T8" fmla="+- 0 1882 1878"/>
                              <a:gd name="T9" fmla="*/ T8 w 12"/>
                              <a:gd name="T10" fmla="+- 0 1018 1004"/>
                              <a:gd name="T11" fmla="*/ 1018 h 14"/>
                              <a:gd name="T12" fmla="+- 0 1882 1878"/>
                              <a:gd name="T13" fmla="*/ T12 w 12"/>
                              <a:gd name="T14" fmla="+- 0 1018 1004"/>
                              <a:gd name="T15" fmla="*/ 1018 h 14"/>
                              <a:gd name="T16" fmla="+- 0 1881 1878"/>
                              <a:gd name="T17" fmla="*/ T16 w 12"/>
                              <a:gd name="T18" fmla="+- 0 1018 1004"/>
                              <a:gd name="T19" fmla="*/ 1018 h 14"/>
                              <a:gd name="T20" fmla="+- 0 1879 1878"/>
                              <a:gd name="T21" fmla="*/ T20 w 12"/>
                              <a:gd name="T22" fmla="+- 0 1016 1004"/>
                              <a:gd name="T23" fmla="*/ 1016 h 14"/>
                              <a:gd name="T24" fmla="+- 0 1879 1878"/>
                              <a:gd name="T25" fmla="*/ T24 w 12"/>
                              <a:gd name="T26" fmla="+- 0 1017 1004"/>
                              <a:gd name="T27" fmla="*/ 1017 h 14"/>
                              <a:gd name="T28" fmla="+- 0 1880 1878"/>
                              <a:gd name="T29" fmla="*/ T28 w 12"/>
                              <a:gd name="T30" fmla="+- 0 1017 1004"/>
                              <a:gd name="T31" fmla="*/ 1017 h 14"/>
                              <a:gd name="T32" fmla="+- 0 1879 1878"/>
                              <a:gd name="T33" fmla="*/ T32 w 12"/>
                              <a:gd name="T34" fmla="+- 0 1017 1004"/>
                              <a:gd name="T35" fmla="*/ 1017 h 14"/>
                              <a:gd name="T36" fmla="+- 0 1879 1878"/>
                              <a:gd name="T37" fmla="*/ T36 w 12"/>
                              <a:gd name="T38" fmla="+- 0 1016 1004"/>
                              <a:gd name="T39" fmla="*/ 1016 h 14"/>
                              <a:gd name="T40" fmla="+- 0 1878 1878"/>
                              <a:gd name="T41" fmla="*/ T40 w 12"/>
                              <a:gd name="T42" fmla="+- 0 1015 1004"/>
                              <a:gd name="T43" fmla="*/ 1015 h 14"/>
                              <a:gd name="T44" fmla="+- 0 1879 1878"/>
                              <a:gd name="T45" fmla="*/ T44 w 12"/>
                              <a:gd name="T46" fmla="+- 0 1016 1004"/>
                              <a:gd name="T47" fmla="*/ 1016 h 14"/>
                              <a:gd name="T48" fmla="+- 0 1879 1878"/>
                              <a:gd name="T49" fmla="*/ T48 w 12"/>
                              <a:gd name="T50" fmla="+- 0 1016 1004"/>
                              <a:gd name="T51" fmla="*/ 1016 h 14"/>
                              <a:gd name="T52" fmla="+- 0 1878 1878"/>
                              <a:gd name="T53" fmla="*/ T52 w 12"/>
                              <a:gd name="T54" fmla="+- 0 1015 1004"/>
                              <a:gd name="T55" fmla="*/ 1015 h 14"/>
                              <a:gd name="T56" fmla="+- 0 1889 1878"/>
                              <a:gd name="T57" fmla="*/ T56 w 12"/>
                              <a:gd name="T58" fmla="+- 0 1004 1004"/>
                              <a:gd name="T59" fmla="*/ 1004 h 14"/>
                              <a:gd name="T60" fmla="+- 0 1888 1878"/>
                              <a:gd name="T61" fmla="*/ T60 w 12"/>
                              <a:gd name="T62" fmla="+- 0 1004 1004"/>
                              <a:gd name="T63" fmla="*/ 1004 h 14"/>
                              <a:gd name="T64" fmla="+- 0 1886 1878"/>
                              <a:gd name="T65" fmla="*/ T64 w 12"/>
                              <a:gd name="T66" fmla="+- 0 1005 1004"/>
                              <a:gd name="T67" fmla="*/ 1005 h 14"/>
                              <a:gd name="T68" fmla="+- 0 1885 1878"/>
                              <a:gd name="T69" fmla="*/ T68 w 12"/>
                              <a:gd name="T70" fmla="+- 0 1005 1004"/>
                              <a:gd name="T71" fmla="*/ 1005 h 14"/>
                              <a:gd name="T72" fmla="+- 0 1886 1878"/>
                              <a:gd name="T73" fmla="*/ T72 w 12"/>
                              <a:gd name="T74" fmla="+- 0 1007 1004"/>
                              <a:gd name="T75" fmla="*/ 1007 h 14"/>
                              <a:gd name="T76" fmla="+- 0 1887 1878"/>
                              <a:gd name="T77" fmla="*/ T76 w 12"/>
                              <a:gd name="T78" fmla="+- 0 1008 1004"/>
                              <a:gd name="T79" fmla="*/ 1008 h 14"/>
                              <a:gd name="T80" fmla="+- 0 1889 1878"/>
                              <a:gd name="T81" fmla="*/ T80 w 12"/>
                              <a:gd name="T82" fmla="+- 0 1012 1004"/>
                              <a:gd name="T83" fmla="*/ 1012 h 14"/>
                              <a:gd name="T84" fmla="+- 0 1889 1878"/>
                              <a:gd name="T85" fmla="*/ T84 w 12"/>
                              <a:gd name="T86" fmla="+- 0 1014 1004"/>
                              <a:gd name="T87" fmla="*/ 1014 h 14"/>
                              <a:gd name="T88" fmla="+- 0 1888 1878"/>
                              <a:gd name="T89" fmla="*/ T88 w 12"/>
                              <a:gd name="T90" fmla="+- 0 1016 1004"/>
                              <a:gd name="T91" fmla="*/ 1016 h 14"/>
                              <a:gd name="T92" fmla="+- 0 1889 1878"/>
                              <a:gd name="T93" fmla="*/ T92 w 12"/>
                              <a:gd name="T94" fmla="+- 0 1016 1004"/>
                              <a:gd name="T95" fmla="*/ 1016 h 14"/>
                              <a:gd name="T96" fmla="+- 0 1889 1878"/>
                              <a:gd name="T97" fmla="*/ T96 w 12"/>
                              <a:gd name="T98" fmla="+- 0 1007 1004"/>
                              <a:gd name="T99" fmla="*/ 1007 h 14"/>
                              <a:gd name="T100" fmla="+- 0 1889 1878"/>
                              <a:gd name="T101" fmla="*/ T100 w 12"/>
                              <a:gd name="T102" fmla="+- 0 1004 1004"/>
                              <a:gd name="T103" fmla="*/ 100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3" y="14"/>
                                </a:moveTo>
                                <a:lnTo>
                                  <a:pt x="4" y="14"/>
                                </a:lnTo>
                                <a:lnTo>
                                  <a:pt x="3" y="14"/>
                                </a:lnTo>
                                <a:close/>
                                <a:moveTo>
                                  <a:pt x="1" y="12"/>
                                </a:move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8" y="3"/>
                                </a:lnTo>
                                <a:lnTo>
                                  <a:pt x="9" y="4"/>
                                </a:lnTo>
                                <a:lnTo>
                                  <a:pt x="11" y="8"/>
                                </a:lnTo>
                                <a:lnTo>
                                  <a:pt x="11" y="10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Freeform 1631"/>
                        <wps:cNvSpPr>
                          <a:spLocks/>
                        </wps:cNvSpPr>
                        <wps:spPr bwMode="auto">
                          <a:xfrm>
                            <a:off x="1877" y="1010"/>
                            <a:ext cx="2" cy="5"/>
                          </a:xfrm>
                          <a:custGeom>
                            <a:avLst/>
                            <a:gdLst>
                              <a:gd name="T0" fmla="+- 0 1878 1877"/>
                              <a:gd name="T1" fmla="*/ T0 w 1"/>
                              <a:gd name="T2" fmla="+- 0 1010 1010"/>
                              <a:gd name="T3" fmla="*/ 1010 h 5"/>
                              <a:gd name="T4" fmla="+- 0 1877 1877"/>
                              <a:gd name="T5" fmla="*/ T4 w 1"/>
                              <a:gd name="T6" fmla="+- 0 1012 1010"/>
                              <a:gd name="T7" fmla="*/ 1012 h 5"/>
                              <a:gd name="T8" fmla="+- 0 1878 1877"/>
                              <a:gd name="T9" fmla="*/ T8 w 1"/>
                              <a:gd name="T10" fmla="+- 0 1014 1010"/>
                              <a:gd name="T11" fmla="*/ 1014 h 5"/>
                              <a:gd name="T12" fmla="+- 0 1878 1877"/>
                              <a:gd name="T13" fmla="*/ T12 w 1"/>
                              <a:gd name="T14" fmla="+- 0 1015 1010"/>
                              <a:gd name="T15" fmla="*/ 1015 h 5"/>
                              <a:gd name="T16" fmla="+- 0 1878 1877"/>
                              <a:gd name="T17" fmla="*/ T16 w 1"/>
                              <a:gd name="T18" fmla="+- 0 1010 1010"/>
                              <a:gd name="T19" fmla="*/ 101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Freeform 1632"/>
                        <wps:cNvSpPr>
                          <a:spLocks/>
                        </wps:cNvSpPr>
                        <wps:spPr bwMode="auto">
                          <a:xfrm>
                            <a:off x="1878" y="1005"/>
                            <a:ext cx="12" cy="13"/>
                          </a:xfrm>
                          <a:custGeom>
                            <a:avLst/>
                            <a:gdLst>
                              <a:gd name="T0" fmla="+- 0 1885 1878"/>
                              <a:gd name="T1" fmla="*/ T0 w 12"/>
                              <a:gd name="T2" fmla="+- 0 1005 1005"/>
                              <a:gd name="T3" fmla="*/ 1005 h 13"/>
                              <a:gd name="T4" fmla="+- 0 1878 1878"/>
                              <a:gd name="T5" fmla="*/ T4 w 12"/>
                              <a:gd name="T6" fmla="+- 0 1015 1005"/>
                              <a:gd name="T7" fmla="*/ 1015 h 13"/>
                              <a:gd name="T8" fmla="+- 0 1879 1878"/>
                              <a:gd name="T9" fmla="*/ T8 w 12"/>
                              <a:gd name="T10" fmla="+- 0 1016 1005"/>
                              <a:gd name="T11" fmla="*/ 1016 h 13"/>
                              <a:gd name="T12" fmla="+- 0 1883 1878"/>
                              <a:gd name="T13" fmla="*/ T12 w 12"/>
                              <a:gd name="T14" fmla="+- 0 1018 1005"/>
                              <a:gd name="T15" fmla="*/ 1018 h 13"/>
                              <a:gd name="T16" fmla="+- 0 1885 1878"/>
                              <a:gd name="T17" fmla="*/ T16 w 12"/>
                              <a:gd name="T18" fmla="+- 0 1018 1005"/>
                              <a:gd name="T19" fmla="*/ 1018 h 13"/>
                              <a:gd name="T20" fmla="+- 0 1887 1878"/>
                              <a:gd name="T21" fmla="*/ T20 w 12"/>
                              <a:gd name="T22" fmla="+- 0 1017 1005"/>
                              <a:gd name="T23" fmla="*/ 1017 h 13"/>
                              <a:gd name="T24" fmla="+- 0 1889 1878"/>
                              <a:gd name="T25" fmla="*/ T24 w 12"/>
                              <a:gd name="T26" fmla="+- 0 1014 1005"/>
                              <a:gd name="T27" fmla="*/ 1014 h 13"/>
                              <a:gd name="T28" fmla="+- 0 1889 1878"/>
                              <a:gd name="T29" fmla="*/ T28 w 12"/>
                              <a:gd name="T30" fmla="+- 0 1012 1005"/>
                              <a:gd name="T31" fmla="*/ 1012 h 13"/>
                              <a:gd name="T32" fmla="+- 0 1887 1878"/>
                              <a:gd name="T33" fmla="*/ T32 w 12"/>
                              <a:gd name="T34" fmla="+- 0 1008 1005"/>
                              <a:gd name="T35" fmla="*/ 1008 h 13"/>
                              <a:gd name="T36" fmla="+- 0 1886 1878"/>
                              <a:gd name="T37" fmla="*/ T36 w 12"/>
                              <a:gd name="T38" fmla="+- 0 1007 1005"/>
                              <a:gd name="T39" fmla="*/ 1007 h 13"/>
                              <a:gd name="T40" fmla="+- 0 1885 1878"/>
                              <a:gd name="T41" fmla="*/ T40 w 12"/>
                              <a:gd name="T42" fmla="+- 0 1005 1005"/>
                              <a:gd name="T43" fmla="*/ 100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7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5" y="13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B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AutoShape 1633"/>
                        <wps:cNvSpPr>
                          <a:spLocks/>
                        </wps:cNvSpPr>
                        <wps:spPr bwMode="auto">
                          <a:xfrm>
                            <a:off x="1771" y="1099"/>
                            <a:ext cx="18" cy="13"/>
                          </a:xfrm>
                          <a:custGeom>
                            <a:avLst/>
                            <a:gdLst>
                              <a:gd name="T0" fmla="+- 0 1789 1772"/>
                              <a:gd name="T1" fmla="*/ T0 w 18"/>
                              <a:gd name="T2" fmla="+- 0 1109 1099"/>
                              <a:gd name="T3" fmla="*/ 1109 h 13"/>
                              <a:gd name="T4" fmla="+- 0 1788 1772"/>
                              <a:gd name="T5" fmla="*/ T4 w 18"/>
                              <a:gd name="T6" fmla="+- 0 1112 1099"/>
                              <a:gd name="T7" fmla="*/ 1112 h 13"/>
                              <a:gd name="T8" fmla="+- 0 1789 1772"/>
                              <a:gd name="T9" fmla="*/ T8 w 18"/>
                              <a:gd name="T10" fmla="+- 0 1111 1099"/>
                              <a:gd name="T11" fmla="*/ 1111 h 13"/>
                              <a:gd name="T12" fmla="+- 0 1789 1772"/>
                              <a:gd name="T13" fmla="*/ T12 w 18"/>
                              <a:gd name="T14" fmla="+- 0 1110 1099"/>
                              <a:gd name="T15" fmla="*/ 1110 h 13"/>
                              <a:gd name="T16" fmla="+- 0 1789 1772"/>
                              <a:gd name="T17" fmla="*/ T16 w 18"/>
                              <a:gd name="T18" fmla="+- 0 1109 1099"/>
                              <a:gd name="T19" fmla="*/ 1109 h 13"/>
                              <a:gd name="T20" fmla="+- 0 1778 1772"/>
                              <a:gd name="T21" fmla="*/ T20 w 18"/>
                              <a:gd name="T22" fmla="+- 0 1099 1099"/>
                              <a:gd name="T23" fmla="*/ 1099 h 13"/>
                              <a:gd name="T24" fmla="+- 0 1776 1772"/>
                              <a:gd name="T25" fmla="*/ T24 w 18"/>
                              <a:gd name="T26" fmla="+- 0 1099 1099"/>
                              <a:gd name="T27" fmla="*/ 1099 h 13"/>
                              <a:gd name="T28" fmla="+- 0 1773 1772"/>
                              <a:gd name="T29" fmla="*/ T28 w 18"/>
                              <a:gd name="T30" fmla="+- 0 1101 1099"/>
                              <a:gd name="T31" fmla="*/ 1101 h 13"/>
                              <a:gd name="T32" fmla="+- 0 1772 1772"/>
                              <a:gd name="T33" fmla="*/ T32 w 18"/>
                              <a:gd name="T34" fmla="+- 0 1106 1099"/>
                              <a:gd name="T35" fmla="*/ 1106 h 13"/>
                              <a:gd name="T36" fmla="+- 0 1774 1772"/>
                              <a:gd name="T37" fmla="*/ T36 w 18"/>
                              <a:gd name="T38" fmla="+- 0 1109 1099"/>
                              <a:gd name="T39" fmla="*/ 1109 h 13"/>
                              <a:gd name="T40" fmla="+- 0 1777 1772"/>
                              <a:gd name="T41" fmla="*/ T40 w 18"/>
                              <a:gd name="T42" fmla="+- 0 1110 1099"/>
                              <a:gd name="T43" fmla="*/ 1110 h 13"/>
                              <a:gd name="T44" fmla="+- 0 1777 1772"/>
                              <a:gd name="T45" fmla="*/ T44 w 18"/>
                              <a:gd name="T46" fmla="+- 0 1110 1099"/>
                              <a:gd name="T47" fmla="*/ 1110 h 13"/>
                              <a:gd name="T48" fmla="+- 0 1778 1772"/>
                              <a:gd name="T49" fmla="*/ T48 w 18"/>
                              <a:gd name="T50" fmla="+- 0 1107 1099"/>
                              <a:gd name="T51" fmla="*/ 1107 h 13"/>
                              <a:gd name="T52" fmla="+- 0 1779 1772"/>
                              <a:gd name="T53" fmla="*/ T52 w 18"/>
                              <a:gd name="T54" fmla="+- 0 1103 1099"/>
                              <a:gd name="T55" fmla="*/ 1103 h 13"/>
                              <a:gd name="T56" fmla="+- 0 1781 1772"/>
                              <a:gd name="T57" fmla="*/ T56 w 18"/>
                              <a:gd name="T58" fmla="+- 0 1100 1099"/>
                              <a:gd name="T59" fmla="*/ 1100 h 13"/>
                              <a:gd name="T60" fmla="+- 0 1780 1772"/>
                              <a:gd name="T61" fmla="*/ T60 w 18"/>
                              <a:gd name="T62" fmla="+- 0 1099 1099"/>
                              <a:gd name="T63" fmla="*/ 1099 h 13"/>
                              <a:gd name="T64" fmla="+- 0 1779 1772"/>
                              <a:gd name="T65" fmla="*/ T64 w 18"/>
                              <a:gd name="T66" fmla="+- 0 1099 1099"/>
                              <a:gd name="T67" fmla="*/ 1099 h 13"/>
                              <a:gd name="T68" fmla="+- 0 1778 1772"/>
                              <a:gd name="T69" fmla="*/ T68 w 18"/>
                              <a:gd name="T70" fmla="+- 0 1099 1099"/>
                              <a:gd name="T71" fmla="*/ 109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" h="13">
                                <a:moveTo>
                                  <a:pt x="17" y="10"/>
                                </a:moveTo>
                                <a:lnTo>
                                  <a:pt x="16" y="13"/>
                                </a:lnTo>
                                <a:lnTo>
                                  <a:pt x="17" y="12"/>
                                </a:lnTo>
                                <a:lnTo>
                                  <a:pt x="17" y="11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5" y="11"/>
                                </a:lnTo>
                                <a:lnTo>
                                  <a:pt x="6" y="8"/>
                                </a:lnTo>
                                <a:lnTo>
                                  <a:pt x="7" y="4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Freeform 1634"/>
                        <wps:cNvSpPr>
                          <a:spLocks/>
                        </wps:cNvSpPr>
                        <wps:spPr bwMode="auto">
                          <a:xfrm>
                            <a:off x="1776" y="1099"/>
                            <a:ext cx="13" cy="15"/>
                          </a:xfrm>
                          <a:custGeom>
                            <a:avLst/>
                            <a:gdLst>
                              <a:gd name="T0" fmla="+- 0 1781 1777"/>
                              <a:gd name="T1" fmla="*/ T0 w 13"/>
                              <a:gd name="T2" fmla="+- 0 1100 1100"/>
                              <a:gd name="T3" fmla="*/ 1100 h 15"/>
                              <a:gd name="T4" fmla="+- 0 1779 1777"/>
                              <a:gd name="T5" fmla="*/ T4 w 13"/>
                              <a:gd name="T6" fmla="+- 0 1104 1100"/>
                              <a:gd name="T7" fmla="*/ 1104 h 15"/>
                              <a:gd name="T8" fmla="+- 0 1778 1777"/>
                              <a:gd name="T9" fmla="*/ T8 w 13"/>
                              <a:gd name="T10" fmla="+- 0 1107 1100"/>
                              <a:gd name="T11" fmla="*/ 1107 h 15"/>
                              <a:gd name="T12" fmla="+- 0 1777 1777"/>
                              <a:gd name="T13" fmla="*/ T12 w 13"/>
                              <a:gd name="T14" fmla="+- 0 1110 1100"/>
                              <a:gd name="T15" fmla="*/ 1110 h 15"/>
                              <a:gd name="T16" fmla="+- 0 1778 1777"/>
                              <a:gd name="T17" fmla="*/ T16 w 13"/>
                              <a:gd name="T18" fmla="+- 0 1111 1100"/>
                              <a:gd name="T19" fmla="*/ 1111 h 15"/>
                              <a:gd name="T20" fmla="+- 0 1779 1777"/>
                              <a:gd name="T21" fmla="*/ T20 w 13"/>
                              <a:gd name="T22" fmla="+- 0 1112 1100"/>
                              <a:gd name="T23" fmla="*/ 1112 h 15"/>
                              <a:gd name="T24" fmla="+- 0 1780 1777"/>
                              <a:gd name="T25" fmla="*/ T24 w 13"/>
                              <a:gd name="T26" fmla="+- 0 1114 1100"/>
                              <a:gd name="T27" fmla="*/ 1114 h 15"/>
                              <a:gd name="T28" fmla="+- 0 1782 1777"/>
                              <a:gd name="T29" fmla="*/ T28 w 13"/>
                              <a:gd name="T30" fmla="+- 0 1114 1100"/>
                              <a:gd name="T31" fmla="*/ 1114 h 15"/>
                              <a:gd name="T32" fmla="+- 0 1785 1777"/>
                              <a:gd name="T33" fmla="*/ T32 w 13"/>
                              <a:gd name="T34" fmla="+- 0 1114 1100"/>
                              <a:gd name="T35" fmla="*/ 1114 h 15"/>
                              <a:gd name="T36" fmla="+- 0 1789 1777"/>
                              <a:gd name="T37" fmla="*/ T36 w 13"/>
                              <a:gd name="T38" fmla="+- 0 1108 1100"/>
                              <a:gd name="T39" fmla="*/ 1108 h 15"/>
                              <a:gd name="T40" fmla="+- 0 1789 1777"/>
                              <a:gd name="T41" fmla="*/ T40 w 13"/>
                              <a:gd name="T42" fmla="+- 0 1106 1100"/>
                              <a:gd name="T43" fmla="*/ 1106 h 15"/>
                              <a:gd name="T44" fmla="+- 0 1787 1777"/>
                              <a:gd name="T45" fmla="*/ T44 w 13"/>
                              <a:gd name="T46" fmla="+- 0 1104 1100"/>
                              <a:gd name="T47" fmla="*/ 1104 h 15"/>
                              <a:gd name="T48" fmla="+- 0 1785 1777"/>
                              <a:gd name="T49" fmla="*/ T48 w 13"/>
                              <a:gd name="T50" fmla="+- 0 1103 1100"/>
                              <a:gd name="T51" fmla="*/ 1103 h 15"/>
                              <a:gd name="T52" fmla="+- 0 1784 1777"/>
                              <a:gd name="T53" fmla="*/ T52 w 13"/>
                              <a:gd name="T54" fmla="+- 0 1102 1100"/>
                              <a:gd name="T55" fmla="*/ 1102 h 15"/>
                              <a:gd name="T56" fmla="+- 0 1783 1777"/>
                              <a:gd name="T57" fmla="*/ T56 w 13"/>
                              <a:gd name="T58" fmla="+- 0 1101 1100"/>
                              <a:gd name="T59" fmla="*/ 1101 h 15"/>
                              <a:gd name="T60" fmla="+- 0 1781 1777"/>
                              <a:gd name="T61" fmla="*/ T60 w 13"/>
                              <a:gd name="T62" fmla="+- 0 1100 1100"/>
                              <a:gd name="T63" fmla="*/ 110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4" y="0"/>
                                </a:move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2" y="12"/>
                                </a:lnTo>
                                <a:lnTo>
                                  <a:pt x="3" y="14"/>
                                </a:lnTo>
                                <a:lnTo>
                                  <a:pt x="5" y="14"/>
                                </a:lnTo>
                                <a:lnTo>
                                  <a:pt x="8" y="14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AutoShape 1635"/>
                        <wps:cNvSpPr>
                          <a:spLocks/>
                        </wps:cNvSpPr>
                        <wps:spPr bwMode="auto">
                          <a:xfrm>
                            <a:off x="1868" y="1107"/>
                            <a:ext cx="4" cy="19"/>
                          </a:xfrm>
                          <a:custGeom>
                            <a:avLst/>
                            <a:gdLst>
                              <a:gd name="T0" fmla="+- 0 1872 1869"/>
                              <a:gd name="T1" fmla="*/ T0 w 4"/>
                              <a:gd name="T2" fmla="+- 0 1114 1108"/>
                              <a:gd name="T3" fmla="*/ 1114 h 19"/>
                              <a:gd name="T4" fmla="+- 0 1870 1869"/>
                              <a:gd name="T5" fmla="*/ T4 w 4"/>
                              <a:gd name="T6" fmla="+- 0 1114 1108"/>
                              <a:gd name="T7" fmla="*/ 1114 h 19"/>
                              <a:gd name="T8" fmla="+- 0 1870 1869"/>
                              <a:gd name="T9" fmla="*/ T8 w 4"/>
                              <a:gd name="T10" fmla="+- 0 1117 1108"/>
                              <a:gd name="T11" fmla="*/ 1117 h 19"/>
                              <a:gd name="T12" fmla="+- 0 1872 1869"/>
                              <a:gd name="T13" fmla="*/ T12 w 4"/>
                              <a:gd name="T14" fmla="+- 0 1123 1108"/>
                              <a:gd name="T15" fmla="*/ 1123 h 19"/>
                              <a:gd name="T16" fmla="+- 0 1872 1869"/>
                              <a:gd name="T17" fmla="*/ T16 w 4"/>
                              <a:gd name="T18" fmla="+- 0 1126 1108"/>
                              <a:gd name="T19" fmla="*/ 1126 h 19"/>
                              <a:gd name="T20" fmla="+- 0 1872 1869"/>
                              <a:gd name="T21" fmla="*/ T20 w 4"/>
                              <a:gd name="T22" fmla="+- 0 1114 1108"/>
                              <a:gd name="T23" fmla="*/ 1114 h 19"/>
                              <a:gd name="T24" fmla="+- 0 1872 1869"/>
                              <a:gd name="T25" fmla="*/ T24 w 4"/>
                              <a:gd name="T26" fmla="+- 0 1108 1108"/>
                              <a:gd name="T27" fmla="*/ 1108 h 19"/>
                              <a:gd name="T28" fmla="+- 0 1870 1869"/>
                              <a:gd name="T29" fmla="*/ T28 w 4"/>
                              <a:gd name="T30" fmla="+- 0 1109 1108"/>
                              <a:gd name="T31" fmla="*/ 1109 h 19"/>
                              <a:gd name="T32" fmla="+- 0 1869 1869"/>
                              <a:gd name="T33" fmla="*/ T32 w 4"/>
                              <a:gd name="T34" fmla="+- 0 1112 1108"/>
                              <a:gd name="T35" fmla="*/ 1112 h 19"/>
                              <a:gd name="T36" fmla="+- 0 1870 1869"/>
                              <a:gd name="T37" fmla="*/ T36 w 4"/>
                              <a:gd name="T38" fmla="+- 0 1114 1108"/>
                              <a:gd name="T39" fmla="*/ 1114 h 19"/>
                              <a:gd name="T40" fmla="+- 0 1870 1869"/>
                              <a:gd name="T41" fmla="*/ T40 w 4"/>
                              <a:gd name="T42" fmla="+- 0 1114 1108"/>
                              <a:gd name="T43" fmla="*/ 1114 h 19"/>
                              <a:gd name="T44" fmla="+- 0 1872 1869"/>
                              <a:gd name="T45" fmla="*/ T44 w 4"/>
                              <a:gd name="T46" fmla="+- 0 1114 1108"/>
                              <a:gd name="T47" fmla="*/ 1114 h 19"/>
                              <a:gd name="T48" fmla="+- 0 1872 1869"/>
                              <a:gd name="T49" fmla="*/ T48 w 4"/>
                              <a:gd name="T50" fmla="+- 0 1108 1108"/>
                              <a:gd name="T51" fmla="*/ 110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3" y="6"/>
                                </a:move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6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AutoShape 1636"/>
                        <wps:cNvSpPr>
                          <a:spLocks/>
                        </wps:cNvSpPr>
                        <wps:spPr bwMode="auto">
                          <a:xfrm>
                            <a:off x="1871" y="1106"/>
                            <a:ext cx="11" cy="22"/>
                          </a:xfrm>
                          <a:custGeom>
                            <a:avLst/>
                            <a:gdLst>
                              <a:gd name="T0" fmla="+- 0 1877 1872"/>
                              <a:gd name="T1" fmla="*/ T0 w 11"/>
                              <a:gd name="T2" fmla="+- 0 1107 1107"/>
                              <a:gd name="T3" fmla="*/ 1107 h 22"/>
                              <a:gd name="T4" fmla="+- 0 1874 1872"/>
                              <a:gd name="T5" fmla="*/ T4 w 11"/>
                              <a:gd name="T6" fmla="+- 0 1107 1107"/>
                              <a:gd name="T7" fmla="*/ 1107 h 22"/>
                              <a:gd name="T8" fmla="+- 0 1874 1872"/>
                              <a:gd name="T9" fmla="*/ T8 w 11"/>
                              <a:gd name="T10" fmla="+- 0 1107 1107"/>
                              <a:gd name="T11" fmla="*/ 1107 h 22"/>
                              <a:gd name="T12" fmla="+- 0 1873 1872"/>
                              <a:gd name="T13" fmla="*/ T12 w 11"/>
                              <a:gd name="T14" fmla="+- 0 1107 1107"/>
                              <a:gd name="T15" fmla="*/ 1107 h 22"/>
                              <a:gd name="T16" fmla="+- 0 1872 1872"/>
                              <a:gd name="T17" fmla="*/ T16 w 11"/>
                              <a:gd name="T18" fmla="+- 0 1107 1107"/>
                              <a:gd name="T19" fmla="*/ 1107 h 22"/>
                              <a:gd name="T20" fmla="+- 0 1872 1872"/>
                              <a:gd name="T21" fmla="*/ T20 w 11"/>
                              <a:gd name="T22" fmla="+- 0 1108 1107"/>
                              <a:gd name="T23" fmla="*/ 1108 h 22"/>
                              <a:gd name="T24" fmla="+- 0 1872 1872"/>
                              <a:gd name="T25" fmla="*/ T24 w 11"/>
                              <a:gd name="T26" fmla="+- 0 1111 1107"/>
                              <a:gd name="T27" fmla="*/ 1111 h 22"/>
                              <a:gd name="T28" fmla="+- 0 1872 1872"/>
                              <a:gd name="T29" fmla="*/ T28 w 11"/>
                              <a:gd name="T30" fmla="+- 0 1127 1107"/>
                              <a:gd name="T31" fmla="*/ 1127 h 22"/>
                              <a:gd name="T32" fmla="+- 0 1872 1872"/>
                              <a:gd name="T33" fmla="*/ T32 w 11"/>
                              <a:gd name="T34" fmla="+- 0 1128 1107"/>
                              <a:gd name="T35" fmla="*/ 1128 h 22"/>
                              <a:gd name="T36" fmla="+- 0 1872 1872"/>
                              <a:gd name="T37" fmla="*/ T36 w 11"/>
                              <a:gd name="T38" fmla="+- 0 1129 1107"/>
                              <a:gd name="T39" fmla="*/ 1129 h 22"/>
                              <a:gd name="T40" fmla="+- 0 1872 1872"/>
                              <a:gd name="T41" fmla="*/ T40 w 11"/>
                              <a:gd name="T42" fmla="+- 0 1127 1107"/>
                              <a:gd name="T43" fmla="*/ 1127 h 22"/>
                              <a:gd name="T44" fmla="+- 0 1872 1872"/>
                              <a:gd name="T45" fmla="*/ T44 w 11"/>
                              <a:gd name="T46" fmla="+- 0 1126 1107"/>
                              <a:gd name="T47" fmla="*/ 1126 h 22"/>
                              <a:gd name="T48" fmla="+- 0 1874 1872"/>
                              <a:gd name="T49" fmla="*/ T48 w 11"/>
                              <a:gd name="T50" fmla="+- 0 1122 1107"/>
                              <a:gd name="T51" fmla="*/ 1122 h 22"/>
                              <a:gd name="T52" fmla="+- 0 1876 1872"/>
                              <a:gd name="T53" fmla="*/ T52 w 11"/>
                              <a:gd name="T54" fmla="+- 0 1121 1107"/>
                              <a:gd name="T55" fmla="*/ 1121 h 22"/>
                              <a:gd name="T56" fmla="+- 0 1882 1872"/>
                              <a:gd name="T57" fmla="*/ T56 w 11"/>
                              <a:gd name="T58" fmla="+- 0 1121 1107"/>
                              <a:gd name="T59" fmla="*/ 1121 h 22"/>
                              <a:gd name="T60" fmla="+- 0 1882 1872"/>
                              <a:gd name="T61" fmla="*/ T60 w 11"/>
                              <a:gd name="T62" fmla="+- 0 1117 1107"/>
                              <a:gd name="T63" fmla="*/ 1117 h 22"/>
                              <a:gd name="T64" fmla="+- 0 1880 1872"/>
                              <a:gd name="T65" fmla="*/ T64 w 11"/>
                              <a:gd name="T66" fmla="+- 0 1111 1107"/>
                              <a:gd name="T67" fmla="*/ 1111 h 22"/>
                              <a:gd name="T68" fmla="+- 0 1880 1872"/>
                              <a:gd name="T69" fmla="*/ T68 w 11"/>
                              <a:gd name="T70" fmla="+- 0 1111 1107"/>
                              <a:gd name="T71" fmla="*/ 1111 h 22"/>
                              <a:gd name="T72" fmla="+- 0 1879 1872"/>
                              <a:gd name="T73" fmla="*/ T72 w 11"/>
                              <a:gd name="T74" fmla="+- 0 1108 1107"/>
                              <a:gd name="T75" fmla="*/ 1108 h 22"/>
                              <a:gd name="T76" fmla="+- 0 1877 1872"/>
                              <a:gd name="T77" fmla="*/ T76 w 11"/>
                              <a:gd name="T78" fmla="+- 0 1107 1107"/>
                              <a:gd name="T79" fmla="*/ 1107 h 22"/>
                              <a:gd name="T80" fmla="+- 0 1882 1872"/>
                              <a:gd name="T81" fmla="*/ T80 w 11"/>
                              <a:gd name="T82" fmla="+- 0 1121 1107"/>
                              <a:gd name="T83" fmla="*/ 1121 h 22"/>
                              <a:gd name="T84" fmla="+- 0 1879 1872"/>
                              <a:gd name="T85" fmla="*/ T84 w 11"/>
                              <a:gd name="T86" fmla="+- 0 1121 1107"/>
                              <a:gd name="T87" fmla="*/ 1121 h 22"/>
                              <a:gd name="T88" fmla="+- 0 1879 1872"/>
                              <a:gd name="T89" fmla="*/ T88 w 11"/>
                              <a:gd name="T90" fmla="+- 0 1121 1107"/>
                              <a:gd name="T91" fmla="*/ 1121 h 22"/>
                              <a:gd name="T92" fmla="+- 0 1881 1872"/>
                              <a:gd name="T93" fmla="*/ T92 w 11"/>
                              <a:gd name="T94" fmla="+- 0 1122 1107"/>
                              <a:gd name="T95" fmla="*/ 1122 h 22"/>
                              <a:gd name="T96" fmla="+- 0 1883 1872"/>
                              <a:gd name="T97" fmla="*/ T96 w 11"/>
                              <a:gd name="T98" fmla="+- 0 1123 1107"/>
                              <a:gd name="T99" fmla="*/ 1123 h 22"/>
                              <a:gd name="T100" fmla="+- 0 1882 1872"/>
                              <a:gd name="T101" fmla="*/ T100 w 11"/>
                              <a:gd name="T102" fmla="+- 0 1121 1107"/>
                              <a:gd name="T103" fmla="*/ 112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4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lnTo>
                                  <a:pt x="8" y="4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" y="14"/>
                                </a:moveTo>
                                <a:lnTo>
                                  <a:pt x="7" y="14"/>
                                </a:lnTo>
                                <a:lnTo>
                                  <a:pt x="9" y="15"/>
                                </a:lnTo>
                                <a:lnTo>
                                  <a:pt x="11" y="16"/>
                                </a:lnTo>
                                <a:lnTo>
                                  <a:pt x="1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" name="Freeform 1637"/>
                        <wps:cNvSpPr>
                          <a:spLocks/>
                        </wps:cNvSpPr>
                        <wps:spPr bwMode="auto">
                          <a:xfrm>
                            <a:off x="1871" y="1121"/>
                            <a:ext cx="11" cy="11"/>
                          </a:xfrm>
                          <a:custGeom>
                            <a:avLst/>
                            <a:gdLst>
                              <a:gd name="T0" fmla="+- 0 1879 1872"/>
                              <a:gd name="T1" fmla="*/ T0 w 11"/>
                              <a:gd name="T2" fmla="+- 0 1121 1121"/>
                              <a:gd name="T3" fmla="*/ 1121 h 11"/>
                              <a:gd name="T4" fmla="+- 0 1876 1872"/>
                              <a:gd name="T5" fmla="*/ T4 w 11"/>
                              <a:gd name="T6" fmla="+- 0 1121 1121"/>
                              <a:gd name="T7" fmla="*/ 1121 h 11"/>
                              <a:gd name="T8" fmla="+- 0 1874 1872"/>
                              <a:gd name="T9" fmla="*/ T8 w 11"/>
                              <a:gd name="T10" fmla="+- 0 1122 1121"/>
                              <a:gd name="T11" fmla="*/ 1122 h 11"/>
                              <a:gd name="T12" fmla="+- 0 1872 1872"/>
                              <a:gd name="T13" fmla="*/ T12 w 11"/>
                              <a:gd name="T14" fmla="+- 0 1126 1121"/>
                              <a:gd name="T15" fmla="*/ 1126 h 11"/>
                              <a:gd name="T16" fmla="+- 0 1872 1872"/>
                              <a:gd name="T17" fmla="*/ T16 w 11"/>
                              <a:gd name="T18" fmla="+- 0 1127 1121"/>
                              <a:gd name="T19" fmla="*/ 1127 h 11"/>
                              <a:gd name="T20" fmla="+- 0 1872 1872"/>
                              <a:gd name="T21" fmla="*/ T20 w 11"/>
                              <a:gd name="T22" fmla="+- 0 1129 1121"/>
                              <a:gd name="T23" fmla="*/ 1129 h 11"/>
                              <a:gd name="T24" fmla="+- 0 1873 1872"/>
                              <a:gd name="T25" fmla="*/ T24 w 11"/>
                              <a:gd name="T26" fmla="+- 0 1130 1121"/>
                              <a:gd name="T27" fmla="*/ 1130 h 11"/>
                              <a:gd name="T28" fmla="+- 0 1875 1872"/>
                              <a:gd name="T29" fmla="*/ T28 w 11"/>
                              <a:gd name="T30" fmla="+- 0 1131 1121"/>
                              <a:gd name="T31" fmla="*/ 1131 h 11"/>
                              <a:gd name="T32" fmla="+- 0 1880 1872"/>
                              <a:gd name="T33" fmla="*/ T32 w 11"/>
                              <a:gd name="T34" fmla="+- 0 1131 1121"/>
                              <a:gd name="T35" fmla="*/ 1131 h 11"/>
                              <a:gd name="T36" fmla="+- 0 1883 1872"/>
                              <a:gd name="T37" fmla="*/ T36 w 11"/>
                              <a:gd name="T38" fmla="+- 0 1129 1121"/>
                              <a:gd name="T39" fmla="*/ 1129 h 11"/>
                              <a:gd name="T40" fmla="+- 0 1883 1872"/>
                              <a:gd name="T41" fmla="*/ T40 w 11"/>
                              <a:gd name="T42" fmla="+- 0 1123 1121"/>
                              <a:gd name="T43" fmla="*/ 1123 h 11"/>
                              <a:gd name="T44" fmla="+- 0 1881 1872"/>
                              <a:gd name="T45" fmla="*/ T44 w 11"/>
                              <a:gd name="T46" fmla="+- 0 1122 1121"/>
                              <a:gd name="T47" fmla="*/ 1122 h 11"/>
                              <a:gd name="T48" fmla="+- 0 1880 1872"/>
                              <a:gd name="T49" fmla="*/ T48 w 11"/>
                              <a:gd name="T50" fmla="+- 0 1122 1121"/>
                              <a:gd name="T51" fmla="*/ 1122 h 11"/>
                              <a:gd name="T52" fmla="+- 0 1879 1872"/>
                              <a:gd name="T53" fmla="*/ T52 w 11"/>
                              <a:gd name="T54" fmla="+- 0 1121 1121"/>
                              <a:gd name="T55" fmla="*/ 1121 h 11"/>
                              <a:gd name="T56" fmla="+- 0 1879 1872"/>
                              <a:gd name="T57" fmla="*/ T56 w 11"/>
                              <a:gd name="T58" fmla="+- 0 1121 1121"/>
                              <a:gd name="T59" fmla="*/ 112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B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Text Box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FE4BF" w14:textId="77777777" w:rsidR="00D938ED" w:rsidRDefault="00D938ED" w:rsidP="004B3E5F">
                              <w:pPr>
                                <w:spacing w:before="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1300B" id="Grupo 2645" o:spid="_x0000_s1033" style="width:170pt;height:85.45pt;mso-position-horizontal-relative:char;mso-position-vertical-relative:line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">
                <v:rect id="Rectangle 1544" o:spid="_x0000_s1034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" fillcolor="#f1f2f2" stroked="f"/>
                <v:shape id="AutoShape 1545" o:spid="_x0000_s1035" style="position:absolute;left:1641;top:810;width:469;height:690;visibility:visible;mso-wrap-style:square;v-text-anchor:top" coordsize="469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" path="m441,384r-2,4l439,390r1,2l441,394r,6l441,408r-1,8l438,428r-3,14l435,444r-1,2l431,452r-7,10l413,470r-18,12l393,482r-5,6l379,494r-13,10l351,512r-1,2l347,516r-10,10l327,534r-22,18l294,560r-9,4l273,568r-13,2l244,574r-17,2l224,578r-7,4l196,592r-39,12l98,612r-1,l69,622,48,636,27,654,2,682,,684r,4l4,690r5,l10,688,23,674,34,662,45,652r9,-8l60,640r5,-2l70,634r3,l100,624r56,-10l195,604r24,-10l230,586r17,-2l262,582r15,-4l289,574r11,-6l323,552r11,-8l346,534r9,-10l357,522r16,-10l386,502r10,-6l401,490r23,-14l438,462r6,-12l446,446r3,-16l451,418r1,-10l452,400r,-4l452,392r-1,-2l452,388r-8,l441,386r,-2xm342,390r-14,l329,392r4,4l332,398r-2,2l332,400r9,-6l348,392r-5,l342,390xm305,94r-20,l289,96r5,4l299,104r4,14l306,130r3,16l311,168r1,28l312,198r1,4l315,214r3,20l321,258r3,32l324,298r1,8l325,342r,16l323,376r-2,18l324,392r1,-2l342,390r-1,-4l333,386r2,-16l336,354r,-12l336,306r-1,-18l331,250r-4,-28l325,204r-2,-10l322,166r-2,-24l317,124r-4,-12l308,98r-3,-4xm454,384r-2,4l454,386r,-2xm342,382r-2,2l336,384r-3,2l341,386r1,-4xm458,306r-2,l458,308r1,6l457,316r-3,l453,318r1,l456,320r1,4l457,338r-1,6l455,354r-1,2l452,364r-5,10l448,376r1,2l452,378r2,2l454,384r9,-14l465,356r2,-10l468,338r,-16l466,314r-6,-6l458,306xm343,382r-1,l343,382xm442,298r-18,l414,302r-14,8l382,324r-11,10l362,346r-13,22l345,378r-2,4l346,382r3,-2l356,380r6,-12l372,352r12,-16l400,324r2,-2l405,320r16,-10l443,310r1,-2l446,308r4,-2l456,306r-7,-6l442,298xm287,r-3,2l280,2r-4,2l265,88r5,l273,90r-2,10l274,100r,-2l275,98r3,-2l280,94r25,l303,92r-2,l295,86r-7,-2l277,84,287,xe" fillcolor="#827a78" stroked="f">
                  <v:path arrowok="t" o:connecttype="custom" o:connectlocs="440,1203;440,1227;434,1257;395,1293;366,1315;337,1337;285,1375;227,1387;157,1415;48,1447;0,1499;23,1485;60,1451;100,1435;230,1397;289,1385;346,1345;386,1313;438,1273;451,1229;452,1203;441,1197;329,1203;332,1211;342,1201;294,911;306,941;312,1007;318,1045;325,1117;321,1205;341,1197;336,1153;327,1033;320,953;305,905;454,1197;336,1195;458,1117;457,1127;456,1131;455,1165;448,1187;454,1195;468,1149;458,1117;343,1193;400,1121;349,1179;349,1191;384,1147;421,1121;450,1117;287,811;265,899;274,911;280,905;295,897" o:connectangles="0,0,0,0,0,0,0,0,0,0,0,0,0,0,0,0,0,0,0,0,0,0,0,0,0,0,0,0,0,0,0,0,0,0,0,0,0,0,0,0,0,0,0,0,0,0,0,0,0,0,0,0,0,0,0,0,0,0"/>
                </v:shape>
                <v:shape id="AutoShape 1546" o:spid="_x0000_s1036" style="position:absolute;left:1287;top:927;width:424;height:578;visibility:visible;mso-wrap-style:square;v-text-anchor:top" coordsize="424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" path="m318,216r-5,3l302,226r-14,9l271,248r-11,4l240,261r-26,12l187,288r-27,17l145,314r-14,16l119,344r-11,17l99,382r-5,25l93,409r,4l88,425r-9,21l62,476,36,517,,572r,3l4,577r1,1l8,578r1,-1l46,523,78,472,95,437r8,-20l105,409r5,-23l118,366r10,-16l139,337r7,-8l152,324r8,-6l163,316r3,-1l193,297r14,-8l222,282r13,-7l248,269r8,-4l263,263r10,-4l275,258r2,-1l287,249r9,-6l304,237r8,-4l316,230r4,-2l325,225r-4,l319,224r-2,-6l318,216xm326,224r-1,1l324,225r1,l326,225r,-1xm320,215r-1,l318,216r1,l320,215xm349,175r,l347,177r-3,3l340,186r-5,7l328,203r-8,12l328,212r8,-1l344,199r5,-7l355,185r2,-2l354,183r-2,-1l349,178r,-3xm359,181r-1,l357,182r-1,1l357,183r1,-1l359,181xm350,174r-1,l349,175r1,-1xm375,96r-1,1l374,98r-4,6l365,117r-7,23l350,174r6,-5l363,168r5,-20l372,132r4,-12l379,112r1,-4l382,105r,-1l381,104r-4,l374,102r,-4l374,97r1,-1xm422,r-3,1l417,2r-1,2l415,6r-2,1l412,8r-5,6l401,24r-6,15l390,51r-6,13l379,79r-4,17l376,95r1,-2l387,93r5,-16l397,62r5,-13l407,38r4,-8l414,25r4,-6l419,17r1,-1l421,15r,-1l422,14r1,-1l422,4r,-4xm387,93r-3,l387,93xm421,14r,xe" fillcolor="#827a78" stroked="f">
                  <v:path arrowok="t" o:connecttype="custom" o:connectlocs="302,1153;260,1179;187,1215;131,1257;99,1309;93,1340;62,1403;0,1502;8,1505;78,1399;105,1336;128,1277;152,1251;166,1242;222,1209;256,1192;275,1185;296,1170;316,1157;321,1152;318,1143;324,1152;326,1151;318,1143;349,1102;344,1107;328,1130;336,1138;355,1112;354,1110;349,1102;357,1109;358,1109;349,1101;350,1101;374,1025;358,1067;363,1095;376,1047;382,1032;377,1031;374,1024;419,928;416,931;412,935;395,966;379,1006;377,1020;397,989;411,957;419,944;421,941;422,931;384,1020;421,941;421,941" o:connectangles="0,0,0,0,0,0,0,0,0,0,0,0,0,0,0,0,0,0,0,0,0,0,0,0,0,0,0,0,0,0,0,0,0,0,0,0,0,0,0,0,0,0,0,0,0,0,0,0,0,0,0,0,0,0,0,0"/>
                </v:shape>
                <v:shape id="AutoShape 1547" o:spid="_x0000_s1037" style="position:absolute;left:1851;top:977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" path="m21,149r-3,11l11,181,8,193,4,205,,216r2,l4,216r8,l17,199r5,-17l27,168r3,-11l26,156r-3,-2l22,153r-1,-1l21,151r,-1l21,149xm12,216r-4,l10,216r2,xm32,130r-6,l28,131r1,3l31,140r1,6l32,130xm27,38l26,51,24,73r-2,29l21,131r,-1l23,130r9,l33,111,34,93,35,73,36,58,38,41r-6,l31,41r-1,l28,40r,-1l27,38xm38,39r-1,l36,40r-1,l34,41r-1,l38,41r,-2xm28,l27,22r1,1l30,25r4,3l35,28r2,-1l38,27,39,1r-5,l32,1r-2,l28,xm39,1r-2,l36,1r3,xe" fillcolor="#827a78" stroked="f">
                  <v:path arrowok="t" o:connecttype="custom" o:connectlocs="18,1137;8,1170;0,1193;4,1193;17,1176;27,1145;26,1133;22,1130;21,1128;21,1126;8,1193;12,1193;32,1107;28,1108;29,1111;32,1123;32,1107;26,1028;22,1079;21,1107;23,1107;33,1088;35,1050;38,1018;31,1018;30,1018;28,1016;38,1016;36,1017;34,1018;38,1018;28,977;28,1000;30,1002;35,1005;37,1004;39,978;32,978;28,977;37,978;39,978" o:connectangles="0,0,0,0,0,0,0,0,0,0,0,0,0,0,0,0,0,0,0,0,0,0,0,0,0,0,0,0,0,0,0,0,0,0,0,0,0,0,0,0,0"/>
                </v:shape>
                <v:shape id="AutoShape 1548" o:spid="_x0000_s1038" style="position:absolute;left:1760;top:963;width:60;height:198;visibility:visible;mso-wrap-style:square;v-text-anchor:top" coordsize="6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" path="m16,146r-5,14l8,171r-2,6l2,187,,193r2,1l6,195r3,1l10,197r2,-6l16,180r3,-6l21,167r2,-9l26,150r-5,l19,150r-1,-2l17,147r-1,-1xm27,148r,l25,150r-1,l26,150r1,-2xm22,130r-2,6l22,137r1,1l24,139r2,1l28,142r,2l28,145r1,-3l30,139r1,-2l26,137r-2,-1l22,133r,-3xm32,135r-2,1l29,136r-1,1l31,137r1,-2xm42,35l41,47,39,61,36,76,33,91r-3,10l28,110r-4,13l23,128r,-1l24,127r1,-1l29,124r7,l37,117r3,-11l43,93,47,78,50,63,52,48,53,38r-6,l46,38,44,37,43,36,42,35xm53,35r,l52,36r-1,1l49,38r4,l53,35xm48,r,4l47,13r-1,6l45,24r2,1l48,25r1,-1l51,24r3,l56,24r1,-5l58,13,59,5r,-3l48,xm56,24r-2,l56,24xe" fillcolor="#827a78" stroked="f">
                  <v:path arrowok="t" o:connecttype="custom" o:connectlocs="11,1124;6,1141;0,1157;6,1159;10,1161;16,1144;19,1138;23,1122;21,1114;18,1112;16,1110;27,1112;25,1114;26,1114;22,1094;22,1101;24,1103;28,1106;28,1109;30,1103;26,1101;22,1097;32,1099;29,1100;31,1101;42,999;39,1025;33,1055;28,1074;23,1092;24,1091;29,1088;37,1081;43,1057;50,1027;53,1002;46,1002;43,1000;53,999;52,1000;49,1002;53,999;48,968;46,983;45,988;48,989;51,988;56,988;58,977;59,966;56,988;56,988" o:connectangles="0,0,0,0,0,0,0,0,0,0,0,0,0,0,0,0,0,0,0,0,0,0,0,0,0,0,0,0,0,0,0,0,0,0,0,0,0,0,0,0,0,0,0,0,0,0,0,0,0,0,0,0"/>
                </v:shape>
                <v:shape id="AutoShape 1549" o:spid="_x0000_s1039" style="position:absolute;left:1547;top:1202;width:425;height:41;visibility:visible;mso-wrap-style:square;v-text-anchor:top" coordsize="42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" path="m162,r-2,l139,1,124,2,114,4r-4,1l86,11,67,17,55,22r-6,2l42,26,31,28,17,29r-4,l7,29r-5,l,32r,6l2,40r11,l32,39,44,37r9,-3l57,32r9,-3l78,25,94,21r19,-5l118,15r9,-2l141,12r19,-1l278,11r-4,-1l187,10r-3,l182,8r,-3l166,5,164,3r,-2l164,r-2,xm278,11r-118,l171,11r12,1l196,13r15,2l216,15r8,1l245,18r27,3l300,26r25,7l336,34r13,l359,34r12,-1l380,28r8,-3l393,23r-50,l338,23r-6,-1l328,22,311,17,293,13,278,11xm415,1r-5,5l390,12r-14,6l369,22r-10,1l393,23r7,-2l414,16r3,-1l423,10r-4,l418,9,416,8,415,5r,-4xm193,2r,4l193,8r-2,2l274,10,255,8,239,6,226,5,217,4r-5,l206,3,199,2r-6,xm424,8r-1,1l422,10r1,l424,8xm175,r-1,3l172,5r10,l182,2r,-1l177,r-2,xe" fillcolor="#827a78" stroked="f">
                  <v:path arrowok="t" o:connecttype="custom" o:connectlocs="160,1202;124,1204;110,1207;67,1219;49,1226;31,1230;13,1231;2,1231;0,1240;13,1242;44,1239;57,1234;78,1227;113,1218;127,1215;160,1213;274,1212;184,1212;182,1207;164,1205;164,1202;278,1213;171,1213;196,1215;216,1217;245,1220;300,1228;336,1236;359,1236;380,1230;393,1225;338,1225;328,1224;293,1215;415,1203;390,1214;369,1224;393,1225;414,1218;423,1212;418,1211;415,1207;193,1204;193,1210;274,1212;239,1208;217,1206;206,1205;193,1204;423,1211;423,1212;175,1202;172,1207;182,1204;177,1202" o:connectangles="0,0,0,0,0,0,0,0,0,0,0,0,0,0,0,0,0,0,0,0,0,0,0,0,0,0,0,0,0,0,0,0,0,0,0,0,0,0,0,0,0,0,0,0,0,0,0,0,0,0,0,0,0,0,0"/>
                </v:shape>
                <v:shape id="Freeform 1550" o:spid="_x0000_s1040" style="position:absolute;left:1962;top:120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" path="m7,l4,,3,,,2,,6,1,9r2,1l4,11r3,l8,10,9,9,11,7,12,4,8,,7,xe" fillcolor="#5f5654" stroked="f">
                  <v:path arrowok="t" o:connecttype="custom" o:connectlocs="7,1201;4,1201;3,1201;0,1203;0,1207;1,1210;3,1211;4,1212;7,1212;8,1211;9,1210;11,1208;12,1205;8,1201;7,1201" o:connectangles="0,0,0,0,0,0,0,0,0,0,0,0,0,0,0"/>
                </v:shape>
                <v:shape id="AutoShape 1551" o:spid="_x0000_s1041" style="position:absolute;left:1508;top:204;width:574;height:467;visibility:visible;mso-wrap-style:square;v-text-anchor:top" coordsize="574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" path="m35,416r1,1l38,423r-2,3l34,427r-1,l35,427r306,37l352,466r14,l377,466r13,-2l402,461r13,-6l359,455r-6,l347,454r-3,l342,453,36,416r-1,xm571,15r-3,l565,18,553,352r,14l550,374r-4,7l545,382r-1,1l543,384,408,446r-9,4l388,453r-11,2l366,455r49,l549,394r,-1l552,391r5,-7l562,371r2,-19l568,231,574,16r-1,l572,15r-1,xm9,l6,,3,,,3,8,404r,6l14,418r3,3l21,423r,-1l22,421r4,-4l31,416r2,l26,415r-3,-3l21,409r-1,-1l19,407r,-2l19,404,11,2,9,xm34,416r-1,l35,416r-1,xe" fillcolor="#827a78" stroked="f">
                  <v:path arrowok="t" o:connecttype="custom" o:connectlocs="36,621;36,630;33,631;35,631;352,670;377,670;402,665;359,659;347,658;342,657;35,620;568,219;553,556;550,578;545,586;543,588;408,650;388,657;366,659;549,598;552,595;562,575;568,435;573,220;571,219;6,204;0,207;8,614;17,625;21,626;26,621;31,620;26,619;21,613;19,611;19,608;9,204;33,620;34,620" o:connectangles="0,0,0,0,0,0,0,0,0,0,0,0,0,0,0,0,0,0,0,0,0,0,0,0,0,0,0,0,0,0,0,0,0,0,0,0,0,0,0"/>
                </v:shape>
                <v:shape id="AutoShape 1552" o:spid="_x0000_s1042" style="position:absolute;left:2064;top:221;width:47;height:508;visibility:visible;mso-wrap-style:square;v-text-anchor:top" coordsize="47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" path="m17,497r-12,l6,498r3,5l8,506r-3,1l6,507r5,-3l17,497xm41,l38,,35,3,17,467r,11l12,486r-6,7l4,495r-2,1l,498r1,-1l2,497r15,l22,491r6,-10l29,466,46,3,44,1,41,xe" fillcolor="#827a78" stroked="f">
                  <v:path arrowok="t" o:connecttype="custom" o:connectlocs="17,718;5,718;6,719;9,724;8,727;5,728;6,728;11,725;17,718;41,221;38,221;35,224;17,688;17,699;12,707;6,714;4,716;2,717;0,719;1,718;2,718;17,718;22,712;28,702;29,687;46,224;44,222;41,221" o:connectangles="0,0,0,0,0,0,0,0,0,0,0,0,0,0,0,0,0,0,0,0,0,0,0,0,0,0,0,0"/>
                </v:shape>
                <v:shape id="AutoShape 1553" o:spid="_x0000_s1043" style="position:absolute;left:1524;top:627;width:19;height:122;visibility:visible;mso-wrap-style:square;v-text-anchor:top" coordsize="19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" path="m5,l2,4,,9r1,9l7,122r1,-4l10,116r8,l12,23r-1,l8,22,7,18,8,14r2,-1l12,12r,-3l14,7,15,5,17,4,12,3,8,2,5,xm18,116r-5,l16,116r2,2l18,121r,-5xe" fillcolor="#827a78" stroked="f">
                  <v:path arrowok="t" o:connecttype="custom" o:connectlocs="5,627;2,631;0,636;1,645;7,749;8,745;10,743;18,743;12,650;11,650;8,649;7,645;8,641;10,640;12,639;12,636;14,634;15,632;17,631;12,630;8,629;5,627;18,743;13,743;16,743;18,745;18,748;18,743" o:connectangles="0,0,0,0,0,0,0,0,0,0,0,0,0,0,0,0,0,0,0,0,0,0,0,0,0,0,0,0"/>
                </v:shape>
                <v:shape id="Freeform 1554" o:spid="_x0000_s1044" style="position:absolute;left:1528;top:619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" path="m13,l10,,5,1,1,5,,6,,7,3,9r4,1l12,11r1,l15,10,17,7,15,1,13,xe" fillcolor="#5f5654" stroked="f">
                  <v:path arrowok="t" o:connecttype="custom" o:connectlocs="13,620;10,620;10,620;5,621;1,625;0,626;0,627;3,629;7,630;12,631;13,631;15,630;17,627;15,621;13,620" o:connectangles="0,0,0,0,0,0,0,0,0,0,0,0,0,0,0"/>
                </v:shape>
                <v:shape id="AutoShape 1555" o:spid="_x0000_s1045" style="position:absolute;left:1531;top:718;width:540;height:99;visibility:visible;mso-wrap-style:square;v-text-anchor:top" coordsize="54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" path="m331,85r,l334,88r,9l337,97r8,1l358,98,376,87r-28,l343,87r-6,-1l334,86r-3,-1xm305,82r-6,l303,82r3,l308,84r,2l308,90r-1,3l322,95r1,-7l325,86r3,-1l331,85,305,82xm387,92r,1l386,94r-1,1l386,95r1,-1l387,92xm143,58r,l145,60r1,10l296,92r1,-4l297,84r2,-2l305,82,143,58xm407,85r-17,l394,85r2,l398,87r,1l398,90r2,-1l402,88r1,-1l407,85xm408,84r-24,l386,85r1,3l388,89r,-2l390,85r17,l408,84xm534,l397,78r-9,4l377,85r-11,2l355,87r21,l380,85r1,-1l408,84,538,10r-3,l533,9,530,5r1,-4l534,xm297,87r,xm,30r1,5l6,45r6,5l22,52,135,68r-1,-7l137,58r3,l143,58,24,41,17,39,14,37,13,35,3,35,1,33,,30xm11,30r1,2l9,35r-3,l13,35r,-1l12,31,11,30xm539,9r-1,1l539,9xe" fillcolor="#827a78" stroked="f">
                  <v:path arrowok="t" o:connecttype="custom" o:connectlocs="331,804;334,816;345,817;376,806;343,806;334,805;305,801;303,801;308,803;308,809;322,814;325,805;331,804;387,811;386,813;386,814;387,811;143,777;146,789;297,807;299,801;143,777;390,804;396,804;398,807;400,808;403,806;408,803;386,804;387,807;388,806;407,804;534,719;388,801;366,806;376,806;381,803;538,729;533,728;531,720;297,806;297,806;0,749;6,764;22,771;134,780;140,777;24,760;14,756;3,754;0,749;12,751;6,754;13,753;11,749;538,729;538,729" o:connectangles="0,0,0,0,0,0,0,0,0,0,0,0,0,0,0,0,0,0,0,0,0,0,0,0,0,0,0,0,0,0,0,0,0,0,0,0,0,0,0,0,0,0,0,0,0,0,0,0,0,0,0,0,0,0,0,0,0"/>
                </v:shape>
                <v:shape id="Freeform 1556" o:spid="_x0000_s1046" style="position:absolute;left:1917;top:803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" path="m6,l3,,1,2r,2l1,6,,7,,9,4,8,8,7,11,5r,-3l9,,6,xe" fillcolor="#5f5654" stroked="f">
                  <v:path arrowok="t" o:connecttype="custom" o:connectlocs="6,804;3,804;1,806;1,808;1,810;0,811;0,813;4,812;8,811;11,809;11,806;9,804;6,804" o:connectangles="0,0,0,0,0,0,0,0,0,0,0,0,0"/>
                </v:shape>
                <v:shape id="Freeform 1557" o:spid="_x0000_s1047" style="position:absolute;left:2061;top:718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" path="m9,l6,,5,,1,2,,6r3,4l5,11r3,l9,10,12,9,13,6,10,1,9,xe" fillcolor="#5f5654" stroked="f">
                  <v:path arrowok="t" o:connecttype="custom" o:connectlocs="9,718;6,718;5,718;1,720;0,724;3,728;5,729;8,729;8,729;9,728;12,727;13,724;10,719;9,718" o:connectangles="0,0,0,0,0,0,0,0,0,0,0,0,0,0"/>
                </v:shape>
                <v:shape id="Freeform 1558" o:spid="_x0000_s1048" style="position:absolute;left:1531;top:743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" path="m5,l2,,,2,,8,,9r2,2l5,11r3,l11,8,10,2,8,,5,xe" fillcolor="#5f5654" stroked="f">
                  <v:path arrowok="t" o:connecttype="custom" o:connectlocs="5,743;2,743;0,745;0,751;0,752;2,754;5,754;8,754;11,751;10,745;8,743;5,743" o:connectangles="0,0,0,0,0,0,0,0,0,0,0,0"/>
                </v:shape>
                <v:shape id="AutoShape 1559" o:spid="_x0000_s1049" style="position:absolute;left:1703;top:875;width:22;height:327;visibility:visible;mso-wrap-style:square;v-text-anchor:top" coordsize="2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" path="m22,246r-4,11l14,266r-4,7l10,277r2,1l14,280r-1,5l12,287r-2,1l9,300r,13l9,326r3,l16,326r4,l20,313r,-14l21,285r1,-21l22,246xm22,244r,2l22,245r,-1xm18,51r-7,l13,53r2,5l13,61r-3,1l9,63,8,64,9,76r2,11l11,113r,41l11,183r,13l10,222r1,11l11,244r1,-2l14,240r8,l22,233r,-11l22,196r,-13l22,154r,-41l22,99,21,84,20,70,18,56r,-5xm22,240r-5,l21,242r1,2l22,240xm,l2,3,3,6r1,5l5,13r,3l5,26r1,8l6,46r1,5l8,51r10,l17,43r,-10l16,25r,-14l15,8,13,3r,-1l9,2,5,1,,xe" fillcolor="#827a78" stroked="f">
                  <v:path arrowok="t" o:connecttype="custom" o:connectlocs="18,1133;10,1149;12,1154;13,1161;10,1164;9,1189;12,1202;20,1202;20,1175;22,1140;22,1120;22,1121;18,927;13,929;13,937;10,938;9,939;9,952;11,989;11,1059;10,1098;11,1120;14,1116;22,1109;22,1072;22,1030;22,975;20,946;18,927;17,1116;21,1118;22,1116;2,879;4,887;5,892;6,910;7,927;8,927;17,919;16,901;15,884;13,878;5,877" o:connectangles="0,0,0,0,0,0,0,0,0,0,0,0,0,0,0,0,0,0,0,0,0,0,0,0,0,0,0,0,0,0,0,0,0,0,0,0,0,0,0,0,0,0,0"/>
                </v:shape>
                <v:shape id="Freeform 1560" o:spid="_x0000_s1050" style="position:absolute;left:1709;top:926;width:8;height:14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" path="m4,l2,,1,,,,,4r1,9l2,12,3,11,6,10,8,7,6,2,4,xe" fillcolor="#5f5654" stroked="f">
                  <v:path arrowok="t" o:connecttype="custom" o:connectlocs="4,927;2,927;1,927;0,927;0,931;1,940;2,939;2,939;3,938;3,938;6,937;8,934;6,929;4,927" o:connectangles="0,0,0,0,0,0,0,0,0,0,0,0,0,0"/>
                </v:shape>
                <v:shape id="Freeform 1561" o:spid="_x0000_s1051" style="position:absolute;left:1711;top:120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" path="m,l,3,2,5r6,l10,3,11,,7,,3,,,xe" fillcolor="#5f5654" stroked="f">
                  <v:path arrowok="t" o:connecttype="custom" o:connectlocs="0,1202;0,1205;2,1207;8,1207;10,1205;11,1202;7,1202;3,1202;0,1202" o:connectangles="0,0,0,0,0,0,0,0,0"/>
                </v:shape>
                <v:shape id="AutoShape 1562" o:spid="_x0000_s1052" style="position:absolute;left:1729;top:883;width:39;height:321;visibility:visible;mso-wrap-style:square;v-text-anchor:top" coordsize="3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" path="m28,l27,3r,2l26,8r-1,2l24,14r-2,8l20,31r-1,8l19,42r-1,4l15,53r-1,5l14,69r,3l14,75r-1,l13,77r-1,1l12,80r,1l12,84r-1,22l10,109r,11l10,129r,9l8,156r,8l6,181r,10l5,200,3,225,2,237r,13l2,260r,8l1,278,,294r1,15l1,320r4,l9,320r3,1l12,309,11,294r1,-16l13,269r,-9l13,250r,-13l14,224r2,-25l17,191r,-10l19,164r,-9l20,147r1,-9l21,129r,-9l22,108r,-2l23,88r,-4l23,81r,-1l24,78r1,-2l25,75r,-3l25,59r1,-3l28,49r2,-4l30,38r1,-6l33,24,35,14r1,-2l37,8,38,1r-6,l30,1,28,xm12,278r,xm21,120r,xm19,38r,1l19,38xm39,1r-3,l38,1r1,xe" fillcolor="#827a78" stroked="f">
                  <v:path arrowok="t" o:connecttype="custom" o:connectlocs="27,886;26,891;24,897;20,914;19,925;15,936;14,952;14,958;13,960;12,963;12,967;10,992;10,1012;8,1039;6,1064;5,1083;2,1120;2,1143;1,1161;1,1192;5,1203;12,1204;11,1177;13,1152;13,1133;14,1107;17,1074;19,1047;20,1030;21,1012;22,991;23,971;23,964;23,963;25,959;25,955;26,939;30,928;31,915;35,897;37,891;32,884;28,883;12,1161;12,1161;21,1003;21,1003;19,922;19,921;36,884;39,884" o:connectangles="0,0,0,0,0,0,0,0,0,0,0,0,0,0,0,0,0,0,0,0,0,0,0,0,0,0,0,0,0,0,0,0,0,0,0,0,0,0,0,0,0,0,0,0,0,0,0,0,0,0,0"/>
                </v:shape>
                <v:shape id="Freeform 1563" o:spid="_x0000_s1053" style="position:absolute;left:1730;top:1202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" path="m,l,3,,6,2,9r4,l9,9,11,7r,-4l11,1,8,,4,,,xe" fillcolor="#5f5654" stroked="f">
                  <v:path arrowok="t" o:connecttype="custom" o:connectlocs="0,1203;0,1206;0,1209;2,1212;6,1212;9,1212;11,1210;11,1206;11,1204;8,1203;4,1203;0,1203" o:connectangles="0,0,0,0,0,0,0,0,0,0,0,0"/>
                </v:shape>
                <v:shape id="Freeform 1564" o:spid="_x0000_s1054" style="position:absolute;left:2067;top:1120;width:28;height:75;visibility:visible;mso-wrap-style:square;v-text-anchor:top" coordsize="2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" path="m15,l3,17,,23r,6l,40r1,6l4,57r4,7l9,65r2,5l13,73r2,2l17,71r2,-4l21,64,20,63,19,62,18,60r,-1l14,54,12,43,11,38r,-9l12,25r1,-4l14,20,27,7r,-1l26,6r-2,l21,2,18,1,15,xe" fillcolor="#827a78" stroked="f">
                  <v:path arrowok="t" o:connecttype="custom" o:connectlocs="15,1120;3,1137;0,1143;0,1149;0,1160;1,1166;4,1177;8,1184;9,1185;11,1190;13,1193;15,1195;17,1191;19,1187;21,1184;20,1183;19,1182;18,1180;18,1179;14,1174;12,1163;11,1158;11,1149;12,1145;13,1141;14,1140;27,1127;27,1126;26,1126;24,1126;21,1122;18,1121;15,1120" o:connectangles="0,0,0,0,0,0,0,0,0,0,0,0,0,0,0,0,0,0,0,0,0,0,0,0,0,0,0,0,0,0,0,0,0"/>
                </v:shape>
                <v:shape id="AutoShape 1565" o:spid="_x0000_s1055" style="position:absolute;left:2083;top:1115;width:18;height:83;visibility:visible;mso-wrap-style:square;v-text-anchor:top" coordsize="1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" path="m6,69l4,72,2,76,,80r1,l3,82r3,1l7,83r1,l11,82r2,-2l13,74,11,72r-3,l7,71,6,69xm15,l12,,11,,9,1,5,3,3,3,2,4,,5,3,6,6,7r3,4l11,11r1,l12,12r1,-1l16,11,18,8,17,2,15,xe" fillcolor="#5f5654" stroked="f">
                  <v:path arrowok="t" o:connecttype="custom" o:connectlocs="6,1184;4,1187;2,1191;0,1195;1,1195;3,1197;6,1198;7,1198;8,1198;11,1197;13,1195;13,1189;11,1187;8,1187;8,1187;7,1186;6,1184;15,1115;12,1115;11,1115;9,1116;5,1118;5,1118;3,1118;2,1119;0,1120;3,1121;6,1122;9,1126;11,1126;12,1126;12,1127;13,1126;16,1126;18,1123;17,1117;15,1115" o:connectangles="0,0,0,0,0,0,0,0,0,0,0,0,0,0,0,0,0,0,0,0,0,0,0,0,0,0,0,0,0,0,0,0,0,0,0,0,0"/>
                </v:shape>
                <v:shape id="AutoShape 1566" o:spid="_x0000_s1056" style="position:absolute;left:1760;top:871;width:154;height:106;visibility:visible;mso-wrap-style:square;v-text-anchor:top" coordsize="15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" path="m143,98r-19,l127,98r3,2l130,106r6,-2l141,101r2,-3xm62,86r-10,l55,86r3,l61,89r-1,5l115,105r1,l119,105r,-5l121,98r22,l144,96r-26,l116,96r-1,-1l62,86xm147,25r-2,1l144,27r-8,60l135,89r-1,2l133,93r-2,1l127,95r-2,1l122,96r22,l146,93r1,-8l153,39r-2,l150,39r-3,-2l146,35r1,-10xm11,10r-1,1l9,11r-1,l7,14r,2l6,19,,60r,2l,73r5,6l10,82r4,3l49,92r,-4l52,86r10,l14,77,12,74r1,-3l13,70,12,69,11,66r,-4l12,60,19,11r-6,l12,11,11,10xm153,38r,1l152,39r1,l153,38xm19,10r-3,1l14,11r5,l19,10xm13,l7,,8,,9,1r1,l11,1,12,r1,xe" fillcolor="#827a78" stroked="f">
                  <v:path arrowok="t" o:connecttype="custom" o:connectlocs="124,970;130,972;136,976;143,970;52,958;58,958;60,966;116,977;119,972;143,970;118,968;115,967;147,897;144,899;135,961;133,965;127,967;122,968;146,965;153,911;150,911;146,907;11,882;9,883;7,886;6,891;0,934;5,951;14,957;49,960;62,958;12,946;13,943;12,941;11,934;19,883;12,883;153,910;152,911;153,910;16,883;19,883;13,872;8,872;10,873;12,872" o:connectangles="0,0,0,0,0,0,0,0,0,0,0,0,0,0,0,0,0,0,0,0,0,0,0,0,0,0,0,0,0,0,0,0,0,0,0,0,0,0,0,0,0,0,0,0,0,0"/>
                </v:shape>
                <v:shape id="Freeform 1567" o:spid="_x0000_s1057" style="position:absolute;left:1905;top:896;width:9;height:1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" path="m3,l2,,1,,,10r1,2l4,14r1,l6,14r1,l7,13,9,3,6,,3,xe" fillcolor="#5f5654" stroked="f">
                  <v:path arrowok="t" o:connecttype="custom" o:connectlocs="3,897;2,897;2,897;1,897;0,907;1,909;4,911;5,911;6,911;7,911;7,910;9,900;6,897;3,897" o:connectangles="0,0,0,0,0,0,0,0,0,0,0,0,0,0"/>
                </v:shape>
                <v:shape id="Freeform 1568" o:spid="_x0000_s1058" style="position:absolute;left:1878;top:969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" path="m5,l2,,,2,,7,2,8r2,l8,8r1,l11,8r,-6l8,,5,xe" fillcolor="#5f5654" stroked="f">
                  <v:path arrowok="t" o:connecttype="custom" o:connectlocs="5,970;2,970;0,972;0,977;2,978;4,978;8,978;9,978;11,978;11,972;8,970;5,970" o:connectangles="0,0,0,0,0,0,0,0,0,0,0,0"/>
                </v:shape>
                <v:shape id="Freeform 1569" o:spid="_x0000_s1059" style="position:absolute;left:1809;top:957;width:12;height:9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" path="m6,l3,,,2,,6,11,8,12,3,9,,6,xe" fillcolor="#5f5654" stroked="f">
                  <v:path arrowok="t" o:connecttype="custom" o:connectlocs="6,958;3,958;0,960;0,964;11,966;12,961;9,958;6,958" o:connectangles="0,0,0,0,0,0,0,0"/>
                </v:shape>
                <v:shape id="Freeform 1570" o:spid="_x0000_s1060" style="position:absolute;left:1766;top:883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" path="m2,r,l,8,1,5,1,3,2,xe" fillcolor="#5f5654" stroked="f">
                  <v:path arrowok="t" o:connecttype="custom" o:connectlocs="2,883;2,883;0,891;1,888;1,886;2,883" o:connectangles="0,0,0,0,0,0"/>
                </v:shape>
                <v:shape id="AutoShape 1571" o:spid="_x0000_s1061" style="position:absolute;left:1699;top:1120;width:14;height:33;visibility:visible;mso-wrap-style:square;v-text-anchor:top" coordsize="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" path="m12,32r-4,l12,33r,-1xm14,l11,9,7,18,2,27,,31r2,1l3,32r1,l12,32r1,-3l14,20,14,xe" fillcolor="#827a78" stroked="f">
                  <v:path arrowok="t" o:connecttype="custom" o:connectlocs="12,1152;8,1152;12,1153;12,1152;14,1120;11,1129;7,1138;2,1147;0,1151;2,1152;3,1152;4,1152;12,1152;13,1149;14,1140;14,1120" o:connectangles="0,0,0,0,0,0,0,0,0,0,0,0,0,0,0,0"/>
                </v:shape>
                <v:shape id="AutoShape 1572" o:spid="_x0000_s1062" style="position:absolute;left:1713;top:1116;width:13;height:34;visibility:visible;mso-wrap-style:square;v-text-anchor:top" coordsize="1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" path="m7,l4,,2,2,1,4r,20l,33,4,26,8,17,12,5,11,2,7,xm1,4r,xe" fillcolor="#5f5654" stroked="f">
                  <v:path arrowok="t" o:connecttype="custom" o:connectlocs="7,1116;4,1116;2,1118;1,1120;1,1140;0,1149;4,1142;8,1133;12,1121;11,1118;7,1116;7,1116;1,1120;1,1120;1,1120;1,1120" o:connectangles="0,0,0,0,0,0,0,0,0,0,0,0,0,0,0,0"/>
                </v:shape>
                <v:shape id="Freeform 1573" o:spid="_x0000_s1063" style="position:absolute;left:1702;top:116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" path="m,l,xe" fillcolor="#827a78" stroked="f">
                  <v:path arrowok="t" o:connecttype="custom" o:connectlocs="0,2328;0,2328;0,2328;0,2328" o:connectangles="0,0,0,0"/>
                </v:shape>
                <v:shape id="AutoShape 1574" o:spid="_x0000_s1064" style="position:absolute;left:1535;top:214;width:558;height:479;visibility:visible;mso-wrap-style:square;v-text-anchor:top" coordsize="558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" path="m2,424r-2,l,429r,6l3,436r3,1l11,438r308,39l330,478r12,l354,478r13,-2l379,473r12,-6l336,467r-5,l325,466,7,426,4,425,2,424xm552,r-4,l546,2r,3l547,6r1,2l540,220r-3,125l537,354r,7l533,374r-2,4l526,385r-3,2l520,388r-1,1l385,457r,1l376,462r-11,3l354,467r-11,l391,467,524,399r6,-3l534,392r4,-4l544,376r3,-11l548,354r,-3l548,345,557,2,555,r-3,xe" fillcolor="#827a78" stroked="f">
                  <v:path arrowok="t" o:connecttype="custom" o:connectlocs="2,639;0,639;0,639;0,639;0,644;0,650;3,651;6,652;11,653;11,653;319,692;330,693;342,693;354,693;367,691;379,688;391,682;336,682;331,682;325,681;7,641;4,640;2,639;2,639;552,215;548,215;546,217;546,220;547,221;548,223;540,435;537,560;537,569;537,576;533,589;531,593;526,600;523,602;520,603;519,604;385,672;385,673;376,677;365,680;354,682;343,682;391,682;524,614;530,611;534,607;538,603;544,591;547,580;548,569;548,566;548,560;557,217;555,215;552,215" o:connectangles="0,0,0,0,0,0,0,0,0,0,0,0,0,0,0,0,0,0,0,0,0,0,0,0,0,0,0,0,0,0,0,0,0,0,0,0,0,0,0,0,0,0,0,0,0,0,0,0,0,0,0,0,0,0,0,0,0,0,0"/>
                </v:shape>
                <v:line id="Line 1575" o:spid="_x0000_s1065" style="position:absolute;visibility:visible;mso-wrap-style:square" from="2080,220" to="2080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" strokecolor="#5f5654" strokeweight=".13936mm"/>
                <v:shape id="Freeform 1576" o:spid="_x0000_s1066" style="position:absolute;left:1530;top:639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" path="m5,l3,1,1,2,,6r1,4l4,11r1,l5,6,5,xe" fillcolor="#5f5654" stroked="f">
                  <v:path arrowok="t" o:connecttype="custom" o:connectlocs="5,639;3,640;1,641;0,645;1,649;4,650;5,650;5,645;5,639" o:connectangles="0,0,0,0,0,0,0,0,0"/>
                </v:shape>
                <v:shape id="Picture 1577" o:spid="_x0000_s1067" type="#_x0000_t75" style="position:absolute;left:1665;top:777;width:25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">
                  <v:imagedata r:id="rId26" o:title=""/>
                </v:shape>
                <v:line id="Line 1578" o:spid="_x0000_s1068" style="position:absolute;visibility:visible;mso-wrap-style:square" from="1897,221" to="1897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" strokecolor="#827a78" strokeweight=".29069mm"/>
                <v:shape id="AutoShape 1579" o:spid="_x0000_s1069" style="position:absolute;left:1989;top:1190;width:26;height:13;visibility:visible;mso-wrap-style:square;v-text-anchor:top" coordsize="2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" path="m1,12l,12r1,xm23,11r-12,l14,11r5,1l22,12r1,-1xm12,l8,,7,3,6,5,4,10,3,11,1,12,4,11r19,l24,10,25,4,23,1,15,,12,xe" fillcolor="#827a78" stroked="f">
                  <v:path arrowok="t" o:connecttype="custom" o:connectlocs="1,1202;0,1202;0,1202;1,1202;23,1201;11,1201;14,1201;19,1202;22,1202;23,1201;12,1190;8,1190;7,1193;6,1195;4,1200;3,1201;1,1202;4,1201;23,1201;24,1200;25,1194;23,1191;15,1190;12,1190" o:connectangles="0,0,0,0,0,0,0,0,0,0,0,0,0,0,0,0,0,0,0,0,0,0,0,0"/>
                </v:shape>
                <v:shape id="Freeform 1580" o:spid="_x0000_s1070" style="position:absolute;left:1982;top:1190;width:15;height:13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" path="m15,l8,,4,2,1,3,,6r2,5l4,12r3,l8,12r2,-1l11,10r,-1l13,5,14,3,15,xe" fillcolor="#5f5654" stroked="f">
                  <v:path arrowok="t" o:connecttype="custom" o:connectlocs="15,1190;8,1190;4,1192;1,1193;0,1196;2,1201;4,1202;7,1202;8,1202;10,1201;11,1200;11,1199;13,1195;14,1193;15,1190" o:connectangles="0,0,0,0,0,0,0,0,0,0,0,0,0,0,0"/>
                </v:shape>
                <v:shape id="AutoShape 1581" o:spid="_x0000_s1071" style="position:absolute;left:1614;top:1136;width:31;height:15;visibility:visible;mso-wrap-style:square;v-text-anchor:top" coordsize="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" path="m23,l17,,13,,10,1,5,8,2,13,,14r2,l11,11r17,l31,9r,-6l29,,24,,23,xm28,11r-6,l25,11r3,xe" fillcolor="#827a78" stroked="f">
                  <v:path arrowok="t" o:connecttype="custom" o:connectlocs="23,1137;17,1137;13,1137;10,1138;5,1145;2,1150;0,1151;2,1151;11,1148;28,1148;31,1146;31,1140;29,1137;24,1137;23,1137;28,1148;22,1148;25,1148;28,1148;28,1148" o:connectangles="0,0,0,0,0,0,0,0,0,0,0,0,0,0,0,0,0,0,0,0"/>
                </v:shape>
                <v:shape id="Freeform 1582" o:spid="_x0000_s1072" style="position:absolute;left:1605;top:1137;width:19;height:15;visibility:visible;mso-wrap-style:square;v-text-anchor:top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" path="m19,l11,1,2,4,,7r2,6l4,14r3,l8,14,9,13r2,-1l14,7,16,3,19,xe" fillcolor="#5f5654" stroked="f">
                  <v:path arrowok="t" o:connecttype="custom" o:connectlocs="19,1138;11,1139;2,1142;0,1145;2,1151;4,1152;7,1152;8,1152;9,1151;11,1150;14,1145;16,1141;19,1138" o:connectangles="0,0,0,0,0,0,0,0,0,0,0,0,0"/>
                </v:shape>
                <v:shape id="AutoShape 1583" o:spid="_x0000_s1073" style="position:absolute;left:1684;top:1147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" path="m15,15r,xm15,15r,xm7,l4,,2,1,,7r2,3l7,11r5,2l15,14r,1l14,14,13,12r,-3l13,8,14,6,16,3,10,1,7,xe" fillcolor="#827a78" stroked="f">
                  <v:path arrowok="t" o:connecttype="custom" o:connectlocs="15,1163;15,1163;15,1163;15,1163;15,1163;15,1163;15,1163;15,1163;7,1148;4,1148;2,1149;0,1155;2,1158;7,1159;12,1161;15,1162;15,1163;14,1162;13,1160;13,1157;13,1156;14,1154;16,1151;10,1149;7,1148;7,1148" o:connectangles="0,0,0,0,0,0,0,0,0,0,0,0,0,0,0,0,0,0,0,0,0,0,0,0,0,0"/>
                </v:shape>
                <v:shape id="AutoShape 1584" o:spid="_x0000_s1074" style="position:absolute;left:1696;top:1151;width:7;height:12;visibility:visible;mso-wrap-style:square;v-text-anchor:top" coordsize="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" path="m,7l,9r1,2l2,12,1,11,,10,,8,,7xm3,l1,4,1,3,3,2r2,l6,2,6,1,5,1,3,xe" fillcolor="#5f5654" stroked="f">
                  <v:path arrowok="t" o:connecttype="custom" o:connectlocs="0,1158;0,1160;1,1162;2,1163;1,1162;0,1161;0,1159;0,1158;3,1151;1,1155;1,1154;3,1153;5,1153;6,1153;6,1152;5,1152;3,1151" o:connectangles="0,0,0,0,0,0,0,0,0,0,0,0,0,0,0,0,0"/>
                </v:shape>
                <v:shape id="Freeform 1585" o:spid="_x0000_s1075" style="position:absolute;left:1699;top:1163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" path="m,l,,1,1r1,l,xe" fillcolor="#827a78" stroked="f">
                  <v:path arrowok="t" o:connecttype="custom" o:connectlocs="0,2326;0,2326;1,2328;2,2328;0,2326;0,2326" o:connectangles="0,0,0,0,0,0"/>
                </v:shape>
                <v:shape id="AutoShape 1586" o:spid="_x0000_s1076" style="position:absolute;left:1700;top:116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" path="m1,1r,xm1,1r,xm1,1r,xm1,1r,xm1,r,xm1,r,xm,l,xe" fillcolor="#5f5654" stroked="f">
                  <v:path arrowok="t" o:connecttype="custom" o:connectlocs="2,2328;2,2328;2,2328;2,2328;2,2328;2,2328;2,2328;2,2328;2,2328;2,2328;2,2328;2,2328;2,2328;2,2328;2,2328;2,2328;2,2328;2,2328;2,2326;2,2326;2,2326;2,2326;2,2326;2,2326;2,2326;2,2326;2,2326;2,2326;0,2326;0,2326;0,2326;0,2326" o:connectangles="0,0,0,0,0,0,0,0,0,0,0,0,0,0,0,0,0,0,0,0,0,0,0,0,0,0,0,0,0,0,0,0"/>
                </v:shape>
                <v:shape id="Freeform 1587" o:spid="_x0000_s1077" style="position:absolute;left:1702;top:1163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" path="m1,l,,1,xe" fillcolor="#5f5654" stroked="f">
                  <v:path arrowok="t" o:connecttype="custom" o:connectlocs="1,2328;0,2328;0,2328;1,2328" o:connectangles="0,0,0,0"/>
                </v:shape>
                <v:shape id="Freeform 1588" o:spid="_x0000_s1078" style="position:absolute;left:1701;top:116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" path="m,l,xe" fillcolor="#827a78" stroked="f">
                  <v:path arrowok="t" o:connecttype="custom" o:connectlocs="0,2328;0,2328" o:connectangles="0,0"/>
                </v:shape>
                <v:shape id="Freeform 1589" o:spid="_x0000_s1079" style="position:absolute;left:1701;top:116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" path="m,l,xe" fillcolor="#5f5654" stroked="f">
                  <v:path arrowok="t" o:connecttype="custom" o:connectlocs="0,2328;0,2328" o:connectangles="0,0"/>
                </v:shape>
                <v:shape id="AutoShape 1590" o:spid="_x0000_s1080" style="position:absolute;left:1701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" path="m,l,xm,l,xe" fillcolor="#827a78" stroked="f">
                  <v:path arrowok="t" o:connecttype="custom" o:connectlocs="0,0;0,0;0,0;0,0;0,0;0,0;0,0;0,0;0,0;0,0;0,0;0,0;0,0;0,0" o:connectangles="0,0,0,0,0,0,0,0,0,0,0,0,0,0"/>
                </v:shape>
                <v:shape id="Freeform 1591" o:spid="_x0000_s1081" style="position:absolute;left:1701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" path="m,l,xe" fillcolor="#5f5654" stroked="f">
                  <v:path arrowok="t" o:connecttype="custom" o:connectlocs="0,0;0,0" o:connectangles="0,0"/>
                </v:shape>
                <v:shape id="AutoShape 1592" o:spid="_x0000_s1082" style="position:absolute;left:1701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" path="m,l,xm,l,xe" fillcolor="#827a78" stroked="f">
                  <v:path arrowok="t" o:connecttype="custom" o:connectlocs="0,0;0,0;0,0;0,0;0,0;0,0;0,0;0,0;0,0;0,0;0,0;0,0;0,0;0,0;0,0;0,0;0,0;0,0" o:connectangles="0,0,0,0,0,0,0,0,0,0,0,0,0,0,0,0,0,0"/>
                </v:shape>
                <v:shape id="Freeform 1593" o:spid="_x0000_s1083" style="position:absolute;left:1701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" path="m,l,xe" fillcolor="#5f5654" stroked="f">
                  <v:path arrowok="t" o:connecttype="custom" o:connectlocs="0,0;0,0" o:connectangles="0,0"/>
                </v:shape>
                <v:shape id="AutoShape 1594" o:spid="_x0000_s1084" style="position:absolute;left:1701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" path="m,l,xm,l,xe" fillcolor="#827a78" stroked="f">
                  <v:path arrowok="t" o:connecttype="custom" o:connectlocs="0,0;0,0;0,0;0,0;0,0;0,0;0,0;0,0;0,0;0,0;0,0" o:connectangles="0,0,0,0,0,0,0,0,0,0,0"/>
                </v:shape>
                <v:shape id="Freeform 1595" o:spid="_x0000_s1085" style="position:absolute;left:1701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" path="m,l,xe" fillcolor="#5f5654" stroked="f">
                  <v:path arrowok="t" o:connecttype="custom" o:connectlocs="0,0;0,0" o:connectangles="0,0"/>
                </v:shape>
                <v:shape id="Freeform 1596" o:spid="_x0000_s1086" style="position:absolute;left:1702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" path="m,l,xe" fillcolor="#827a78" stroked="f">
                  <v:path arrowok="t" o:connecttype="custom" o:connectlocs="0,0;0,0" o:connectangles="0,0"/>
                </v:shape>
                <v:shape id="Freeform 1597" o:spid="_x0000_s1087" style="position:absolute;left:1702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" path="m,l,xe" fillcolor="#5f5654" stroked="f">
                  <v:path arrowok="t" o:connecttype="custom" o:connectlocs="0,0;0,0" o:connectangles="0,0"/>
                </v:shape>
                <v:shape id="Freeform 1598" o:spid="_x0000_s1088" style="position:absolute;left:1702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" path="m,l,xe" fillcolor="#827a78" stroked="f">
                  <v:path arrowok="t" o:connecttype="custom" o:connectlocs="0,0;0,0" o:connectangles="0,0"/>
                </v:shape>
                <v:shape id="AutoShape 1599" o:spid="_x0000_s1089" style="position:absolute;left:1702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" path="m,l,xm,l,xe" fillcolor="#5f5654" stroked="f">
                  <v:path arrowok="t" o:connecttype="custom" o:connectlocs="0,0;0,0;0,0;0,0;0,0;0,0;0,0;0,0;0,0;0,0;0,0;0,0;0,0;0,0;0,0" o:connectangles="0,0,0,0,0,0,0,0,0,0,0,0,0,0,0"/>
                </v:shape>
                <v:shape id="AutoShape 1600" o:spid="_x0000_s1090" style="position:absolute;left:1703;top:1152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" path="m9,10r-7,l5,11r2,l8,11,9,10xm8,r,l5,4,3,8r,1l1,10,,11,,10r2,l9,10,9,,8,xe" fillcolor="#827a78" stroked="f">
                  <v:path arrowok="t" o:connecttype="custom" o:connectlocs="9,1163;2,1163;5,1164;7,1164;8,1164;8,1164;8,1164;9,1163;8,1153;8,1153;5,1157;3,1161;3,1162;1,1163;0,1164;0,1163;2,1163;9,1163;9,1153;9,1153;8,1153;8,1153;8,1153" o:connectangles="0,0,0,0,0,0,0,0,0,0,0,0,0,0,0,0,0,0,0,0,0,0,0"/>
                </v:shape>
                <v:shape id="Freeform 1601" o:spid="_x0000_s1091" style="position:absolute;left:1712;top:115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" path="m,l,7r,4l2,10,3,8,4,3,2,1,,xe" fillcolor="#5f5654" stroked="f">
                  <v:path arrowok="t" o:connecttype="custom" o:connectlocs="0,1153;0,1160;0,1164;2,1163;3,1161;4,1156;2,1154;0,1153" o:connectangles="0,0,0,0,0,0,0,0"/>
                </v:shape>
                <v:shape id="Freeform 1602" o:spid="_x0000_s1092" style="position:absolute;left:1703;top:1152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" path="m5,l2,,1,,,,1,1r1,l5,3,6,6,4,9,6,5,9,1,5,xe" fillcolor="#5f5654" stroked="f">
                  <v:path arrowok="t" o:connecttype="custom" o:connectlocs="5,1152;2,1152;1,1152;0,1152;1,1153;2,1153;5,1155;6,1158;4,1161;6,1157;9,1153;5,1152" o:connectangles="0,0,0,0,0,0,0,0,0,0,0,0"/>
                </v:shape>
                <v:shape id="AutoShape 1603" o:spid="_x0000_s1093" style="position:absolute;left:1699;top:116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" path="m,l,,1,,,xm,l,xe" fillcolor="#827a78" stroked="f">
                  <v:path arrowok="t" o:connecttype="custom" o:connectlocs="0,2326;0,2326;2,2326;0,2326;0,2326;0,2326;0,2326;0,2326" o:connectangles="0,0,0,0,0,0,0,0"/>
                </v:shape>
                <v:shape id="Freeform 1604" o:spid="_x0000_s1094" style="position:absolute;left:1699;top:116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" path="m,l,xe" fillcolor="#5f5654" stroked="f">
                  <v:path arrowok="t" o:connecttype="custom" o:connectlocs="0,2326;0,2326" o:connectangles="0,0"/>
                </v:shape>
                <v:shape id="Freeform 1605" o:spid="_x0000_s1095" style="position:absolute;left:1701;top:116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" path="m,l,e" fillcolor="#5f5654" stroked="f">
                  <v:path arrowok="t" o:connecttype="custom" o:connectlocs="0,0;0,0" o:connectangles="0,0"/>
                </v:shape>
                <v:shape id="AutoShape 1606" o:spid="_x0000_s1096" style="position:absolute;left:1702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" path="m1,l,,1,xm1,r,xe" fillcolor="#827a78" stroked="f">
                  <v:path arrowok="t" o:connecttype="custom" o:connectlocs="2,0;0,0;0,0;0,0;0,0;0,0;0,0;0,0;2,0;2,0;2,0;2,0;2,0;2,0;2,0;2,0" o:connectangles="0,0,0,0,0,0,0,0,0,0,0,0,0,0,0,0"/>
                </v:shape>
                <v:shape id="Freeform 1607" o:spid="_x0000_s1097" style="position:absolute;left:1702;top:116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" path="m1,l,,1,xe" fillcolor="#5f5654" stroked="f">
                  <v:path arrowok="t" o:connecttype="custom" o:connectlocs="2,2328;0,2328;2,2328" o:connectangles="0,0,0"/>
                </v:shape>
                <v:shape id="Freeform 1608" o:spid="_x0000_s1098" style="position:absolute;left:1702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" path="m,l,xe" fillcolor="#827a78" stroked="f">
                  <v:path arrowok="t" o:connecttype="custom" o:connectlocs="0,0;0,0" o:connectangles="0,0"/>
                </v:shape>
                <v:shape id="Freeform 1609" o:spid="_x0000_s1099" style="position:absolute;left:1702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" path="m,l,xe" fillcolor="#5f5654" stroked="f">
                  <v:path arrowok="t" o:connecttype="custom" o:connectlocs="0,0;0,0" o:connectangles="0,0"/>
                </v:shape>
                <v:shape id="Freeform 1610" o:spid="_x0000_s1100" style="position:absolute;left:1702;top:116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" path="m,l,e" fillcolor="#5f5654" stroked="f">
                  <v:path arrowok="t" o:connecttype="custom" o:connectlocs="0,0;0,0" o:connectangles="0,0"/>
                </v:shape>
                <v:shape id="AutoShape 1611" o:spid="_x0000_s1101" style="position:absolute;left:1697;top:1155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" path="m5,9r,xm4,9r,xm3,8r,xm8,8r,xm2,8r,xm2,8r,xm9,8r,xm9,8r,xm9,8r,xm1,l,1,1,xe" fillcolor="#5f5654" stroked="f">
                  <v:path arrowok="t" o:connecttype="custom" o:connectlocs="5,1164;5,1164;5,1164;5,1164;4,1164;4,1164;4,1164;4,1164;3,1163;3,1163;3,1163;3,1163;8,1163;8,1163;8,1163;8,1163;2,1163;2,1163;2,1163;2,1163;2,1163;2,1163;2,1163;2,1163;9,1163;9,1163;9,1163;9,1163;9,1163;9,1163;9,1163;9,1163;9,1163;9,1163;9,1163;9,1163;1,1155;0,1156;0,1156;1,1155" o:connectangles="0,0,0,0,0,0,0,0,0,0,0,0,0,0,0,0,0,0,0,0,0,0,0,0,0,0,0,0,0,0,0,0,0,0,0,0,0,0,0,0"/>
                </v:shape>
                <v:shape id="Freeform 1612" o:spid="_x0000_s1102" style="position:absolute;left:1696;top:1152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" path="m6,l,7,,9r1,1l3,11r1,1l5,12r1,l12,6,11,3,8,1,6,xe" fillcolor="#524b48" stroked="f">
                  <v:path arrowok="t" o:connecttype="custom" o:connectlocs="6,1152;0,1159;0,1161;1,1162;3,1163;4,1164;5,1164;6,1164;12,1158;11,1155;8,1153;6,1152" o:connectangles="0,0,0,0,0,0,0,0,0,0,0,0"/>
                </v:shape>
                <v:shape id="AutoShape 1613" o:spid="_x0000_s1103" style="position:absolute;left:1746;top:1156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" path="m34,11l9,11r6,2l20,15r2,1l24,18r2,1l28,20r1,1l30,23r2,1l35,24r1,l39,22r1,-4l37,13,35,12,34,11xm7,l5,,2,1,,3,,9r3,2l7,11r27,l32,9,18,9,14,8,13,5,14,1r-3,l9,,7,xm24,5l23,8,21,9r11,l30,8,27,6,24,5xe" fillcolor="#827a78" stroked="f">
                  <v:path arrowok="t" o:connecttype="custom" o:connectlocs="34,1167;9,1167;15,1169;20,1171;22,1172;24,1174;26,1175;28,1176;29,1177;29,1177;30,1179;32,1180;35,1180;36,1180;39,1178;40,1174;37,1169;35,1168;34,1167;7,1156;5,1156;2,1157;0,1159;0,1165;3,1167;7,1167;34,1167;32,1165;18,1165;18,1165;14,1164;13,1161;14,1157;11,1157;9,1156;7,1156;24,1161;23,1164;21,1165;32,1165;30,1164;27,1162;24,1161" o:connectangles="0,0,0,0,0,0,0,0,0,0,0,0,0,0,0,0,0,0,0,0,0,0,0,0,0,0,0,0,0,0,0,0,0,0,0,0,0,0,0,0,0,0,0"/>
                </v:shape>
                <v:shape id="Freeform 1614" o:spid="_x0000_s1104" style="position:absolute;left:1759;top:1157;width:12;height:9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" path="m1,l,4,1,7,5,8r3,l10,7,11,4,10,3,8,3,5,1,3,1,1,xe" fillcolor="#5f5654" stroked="f">
                  <v:path arrowok="t" o:connecttype="custom" o:connectlocs="1,1157;0,1161;1,1164;5,1165;5,1165;8,1165;10,1164;11,1161;10,1160;8,1160;5,1158;3,1158;1,1157" o:connectangles="0,0,0,0,0,0,0,0,0,0,0,0,0"/>
                </v:shape>
                <v:shape id="AutoShape 1615" o:spid="_x0000_s1105" style="position:absolute;left:1840;top:1193;width:34;height:13;visibility:visible;mso-wrap-style:square;v-text-anchor:top" coordsize="3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" path="m32,11r-13,l23,11r3,2l27,13r3,l32,12r,-1xm10,l7,1,2,2,,5r1,6l4,12r3,l9,12r4,-1l32,11,33,8,15,8r-1,l11,7,9,3,10,xm22,l20,6,18,8r15,l34,6,33,4,27,1r-3,l22,xe" fillcolor="#827a78" stroked="f">
                  <v:path arrowok="t" o:connecttype="custom" o:connectlocs="32,1204;19,1204;23,1204;26,1206;27,1206;30,1206;32,1205;32,1204;10,1193;7,1194;2,1195;0,1198;1,1204;4,1205;7,1205;9,1205;13,1204;32,1204;33,1201;15,1201;14,1201;11,1200;9,1196;10,1193;22,1193;20,1199;18,1201;33,1201;33,1201;34,1199;33,1197;27,1194;24,1194;22,1193" o:connectangles="0,0,0,0,0,0,0,0,0,0,0,0,0,0,0,0,0,0,0,0,0,0,0,0,0,0,0,0,0,0,0,0,0,0"/>
                </v:shape>
                <v:shape id="Freeform 1616" o:spid="_x0000_s1106" style="position:absolute;left:1850;top:1192;width:13;height: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" path="m9,l5,,3,,1,,,3,2,7,5,8r1,l9,8,11,6,13,,11,,9,xe" fillcolor="#5f5654" stroked="f">
                  <v:path arrowok="t" o:connecttype="custom" o:connectlocs="9,1193;5,1193;3,1193;1,1193;0,1196;2,1200;5,1201;6,1201;9,1201;11,1199;13,1193;11,1193;9,1193" o:connectangles="0,0,0,0,0,0,0,0,0,0,0,0,0"/>
                </v:shape>
                <v:shape id="AutoShape 1617" o:spid="_x0000_s1107" style="position:absolute;left:1646;top:1094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" path="m12,l7,,5,,4,,1,12r,1l,13r1,l4,11r14,l20,9,21,4,19,1,14,,12,xm18,11r-7,l12,11r2,l15,11r3,xe" fillcolor="#827a78" stroked="f">
                  <v:path arrowok="t" o:connecttype="custom" o:connectlocs="12,1095;7,1095;5,1095;4,1095;1,1107;1,1108;0,1108;1,1108;4,1106;18,1106;20,1104;21,1099;19,1096;14,1095;12,1095;18,1106;11,1106;12,1106;14,1106;15,1106;18,1106;18,1106" o:connectangles="0,0,0,0,0,0,0,0,0,0,0,0,0,0,0,0,0,0,0,0,0,0"/>
                </v:shape>
                <v:shape id="Freeform 1618" o:spid="_x0000_s1108" style="position:absolute;left:1636;top:1095;width:14;height:15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" path="m14,l7,1,,6r,4l3,14r2,1l7,15,13,3,14,xe" fillcolor="#5f5654" stroked="f">
                  <v:path arrowok="t" o:connecttype="custom" o:connectlocs="14,1095;7,1096;0,1101;0,1105;3,1109;5,1110;7,1110;13,1098;14,1095" o:connectangles="0,0,0,0,0,0,0,0,0"/>
                </v:shape>
                <v:shape id="Freeform 1619" o:spid="_x0000_s1109" style="position:absolute;left:1670;top:1020;width:16;height:12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" path="m5,l4,5,3,9,2,10,1,11,,11r6,1l9,12r1,l13,12r2,-2l16,4,14,2,10,1,5,xe" fillcolor="#827a78" stroked="f">
                  <v:path arrowok="t" o:connecttype="custom" o:connectlocs="5,1020;4,1025;3,1029;2,1030;1,1031;0,1031;6,1032;9,1032;9,1032;10,1032;13,1032;15,1030;16,1024;14,1022;10,1021;5,1020" o:connectangles="0,0,0,0,0,0,0,0,0,0,0,0,0,0,0,0"/>
                </v:shape>
                <v:shape id="Freeform 1620" o:spid="_x0000_s1110" style="position:absolute;left:1662;top:1020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" path="m9,l3,,2,2,,4,,9r3,2l8,11r1,l10,10,11,9,12,3,13,,9,xe" fillcolor="#5f5654" stroked="f">
                  <v:path arrowok="t" o:connecttype="custom" o:connectlocs="9,1020;3,1020;2,1022;0,1024;0,1029;3,1031;8,1031;9,1031;10,1030;11,1029;12,1023;13,1020;9,1020" o:connectangles="0,0,0,0,0,0,0,0,0,0,0,0,0"/>
                </v:shape>
                <v:shape id="Freeform 1621" o:spid="_x0000_s1111" style="position:absolute;left:1880;top:1122;width:18;height:14;visibility:visible;mso-wrap-style:square;v-text-anchor:top" coordsize="1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" path="m2,r,5l,11r3,1l7,13r5,l15,13r2,-2l17,5,15,2,8,2,5,1,3,,2,xe" fillcolor="#827a78" stroked="f">
                  <v:path arrowok="t" o:connecttype="custom" o:connectlocs="2,1123;2,1128;0,1134;3,1135;7,1136;12,1136;15,1136;17,1134;17,1128;15,1125;8,1125;5,1124;3,1123;2,1123" o:connectangles="0,0,0,0,0,0,0,0,0,0,0,0,0,0"/>
                </v:shape>
                <v:shape id="AutoShape 1622" o:spid="_x0000_s1112" style="position:absolute;left:1872;top:1122;width:11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" path="m,6l1,7,2,8r3,2l9,11,10,8,3,8,1,7,,6xm10,6l8,8r2,l10,6xm11,4r,1l10,6r1,l11,4xm11,r,4l11,xe" fillcolor="#5f5654" stroked="f">
                  <v:path arrowok="t" o:connecttype="custom" o:connectlocs="0,1129;1,1130;2,1131;5,1133;9,1134;10,1131;3,1131;1,1130;0,1129;10,1129;8,1131;10,1131;10,1129;11,1127;11,1128;10,1129;11,1129;11,1127;11,1123;11,1127;11,1123;11,1123" o:connectangles="0,0,0,0,0,0,0,0,0,0,0,0,0,0,0,0,0,0,0,0,0,0"/>
                </v:shape>
                <v:shape id="AutoShape 1623" o:spid="_x0000_s1113" style="position:absolute;left:1782;top:1087;width:26;height:12;visibility:visible;mso-wrap-style:square;v-text-anchor:top" coordsize="2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" path="m1,4l,4,,5,,6,1,4xm16,l14,,12,4,11,7r-1,4l11,11r2,l22,11,24,9,25,3,23,,18,,16,xm22,11r-6,l17,11r2,l22,11xe" fillcolor="#827a78" stroked="f">
                  <v:path arrowok="t" o:connecttype="custom" o:connectlocs="1,1092;0,1092;0,1093;0,1094;1,1092;16,1088;14,1088;12,1092;11,1095;10,1099;11,1099;13,1099;22,1099;24,1097;25,1091;23,1088;18,1088;16,1088;22,1099;16,1099;17,1099;19,1099;22,1099;22,1099" o:connectangles="0,0,0,0,0,0,0,0,0,0,0,0,0,0,0,0,0,0,0,0,0,0,0,0"/>
                </v:shape>
                <v:shape id="Freeform 1624" o:spid="_x0000_s1114" style="position:absolute;left:1782;top:1087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" path="m14,l,7,,9r2,3l4,13r2,l7,12r1,l10,11,11,7,12,6,14,xe" fillcolor="#5f5654" stroked="f">
                  <v:path arrowok="t" o:connecttype="custom" o:connectlocs="14,1088;0,1095;0,1097;2,1100;4,1101;6,1101;7,1100;8,1100;10,1099;11,1095;12,1094;14,1088" o:connectangles="0,0,0,0,0,0,0,0,0,0,0,0"/>
                </v:shape>
                <v:shape id="AutoShape 1625" o:spid="_x0000_s1115" style="position:absolute;left:1794;top:986;width:28;height:13;visibility:visible;mso-wrap-style:square;v-text-anchor:top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" path="m22,2l21,7,20,9r,2l19,13r1,l23,13r3,-2l27,5,25,2r-3,xm23,13r-3,l21,13r2,xm6,l3,,1,2,,7r2,3l5,11r2,1l8,13,9,10,9,8,10,4,11,2,9,1,7,,6,xe" fillcolor="#827a78" stroked="f">
                  <v:path arrowok="t" o:connecttype="custom" o:connectlocs="22,988;21,993;20,995;20,997;19,999;20,999;23,999;26,997;27,991;25,988;22,988;23,999;20,999;21,999;23,999;23,999;6,986;3,986;1,988;0,993;2,996;5,997;7,998;8,999;9,996;9,994;10,990;11,988;9,987;7,986;6,986" o:connectangles="0,0,0,0,0,0,0,0,0,0,0,0,0,0,0,0,0,0,0,0,0,0,0,0,0,0,0,0,0,0,0"/>
                </v:shape>
                <v:shape id="AutoShape 1626" o:spid="_x0000_s1116" style="position:absolute;left:1803;top:987;width:14;height:15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" path="m3,l2,2,1,5r,1l1,8,,11r1,1l2,13r2,1l5,14r2,l9,13r1,-1l11,11,12,9r,-2l13,5,14,1,6,1,5,1,3,xm12,l9,,7,,6,1r8,l14,,12,xe" fillcolor="#5f5654" stroked="f">
                  <v:path arrowok="t" o:connecttype="custom" o:connectlocs="3,988;2,990;1,993;1,994;1,996;0,999;1,1000;2,1001;4,1002;5,1002;7,1002;9,1001;10,1000;11,999;11,999;12,997;12,995;13,993;14,989;6,989;5,989;3,988;12,988;9,988;7,988;6,989;14,989;14,988;12,988" o:connectangles="0,0,0,0,0,0,0,0,0,0,0,0,0,0,0,0,0,0,0,0,0,0,0,0,0,0,0,0,0"/>
                </v:shape>
                <v:shape id="Freeform 1627" o:spid="_x0000_s1117" style="position:absolute;left:1870;top:999;width:9;height:16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" path="m7,l5,,3,1,,4,,8r3,2l5,11r2,3l8,16,7,14r,-1l8,11,8,4,8,,7,xe" fillcolor="#827a78" stroked="f">
                  <v:path arrowok="t" o:connecttype="custom" o:connectlocs="7,999;5,999;3,1000;0,1003;0,1007;3,1009;5,1010;7,1013;8,1015;7,1013;7,1012;8,1010;8,1003;8,999;8,999;7,999" o:connectangles="0,0,0,0,0,0,0,0,0,0,0,0,0,0,0,0"/>
                </v:shape>
                <v:shape id="AutoShape 1628" o:spid="_x0000_s1118" style="position:absolute;left:1878;top:999;width:10;height:19;visibility:visible;mso-wrap-style:square;v-text-anchor:top" coordsize="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" path="m5,19r,l6,19r-1,xm9,18r-1,l7,19r-1,l7,19,9,18xm,16r,xm,l,11,1,9,3,8,5,7,7,6,5,4,3,3,1,1,,xe" fillcolor="#5f5654" stroked="f">
                  <v:path arrowok="t" o:connecttype="custom" o:connectlocs="5,1018;5,1018;6,1018;5,1018;9,1017;8,1017;7,1018;6,1018;7,1018;9,1017;9,1017;0,1015;0,1015;0,1015;0,1015;0,999;0,1010;1,1008;3,1007;5,1006;7,1005;5,1003;3,1002;1,1000;1,1000;0,999" o:connectangles="0,0,0,0,0,0,0,0,0,0,0,0,0,0,0,0,0,0,0,0,0,0,0,0,0,0"/>
                </v:shape>
                <v:shape id="Freeform 1629" o:spid="_x0000_s1119" style="position:absolute;left:1889;top:1003;width:9;height:12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" path="m6,l3,,2,,,,,8r,4l1,11r2,l7,11,9,8,9,2,6,xe" fillcolor="#827a78" stroked="f">
                  <v:path arrowok="t" o:connecttype="custom" o:connectlocs="6,1004;3,1004;2,1004;0,1004;0,1012;0,1016;1,1015;3,1015;7,1015;9,1012;9,1006;6,1004" o:connectangles="0,0,0,0,0,0,0,0,0,0,0,0"/>
                </v:shape>
                <v:shape id="AutoShape 1630" o:spid="_x0000_s1120" style="position:absolute;left:1878;top:1004;width:12;height:1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" path="m3,14r1,l3,14xm1,12r,1l2,13r-1,l1,12xm,11r1,1l,11xm11,l10,,8,1,7,1,8,3,9,4r2,4l11,10r-1,2l11,12r,-9l11,xe" fillcolor="#5f5654" stroked="f">
                  <v:path arrowok="t" o:connecttype="custom" o:connectlocs="3,1018;4,1018;4,1018;4,1018;3,1018;1,1016;1,1017;2,1017;1,1017;1,1016;0,1015;1,1016;1,1016;0,1015;11,1004;10,1004;8,1005;7,1005;8,1007;9,1008;11,1012;11,1014;10,1016;11,1016;11,1007;11,1004" o:connectangles="0,0,0,0,0,0,0,0,0,0,0,0,0,0,0,0,0,0,0,0,0,0,0,0,0,0"/>
                </v:shape>
                <v:shape id="Freeform 1631" o:spid="_x0000_s1121" style="position:absolute;left:1877;top:1010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" path="m1,l,2,1,4r,1l1,xe" fillcolor="#5f5654" stroked="f">
                  <v:path arrowok="t" o:connecttype="custom" o:connectlocs="2,1010;0,1012;2,1014;2,1015;2,1010" o:connectangles="0,0,0,0,0"/>
                </v:shape>
                <v:shape id="Freeform 1632" o:spid="_x0000_s1122" style="position:absolute;left:1878;top:1005;width:12;height:13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" path="m7,l,10r1,1l5,13r2,l9,12,11,9r,-2l9,3,8,2,7,xe" fillcolor="#524b48" stroked="f">
                  <v:path arrowok="t" o:connecttype="custom" o:connectlocs="7,1005;0,1015;1,1016;5,1018;7,1018;9,1017;11,1014;11,1012;9,1008;8,1007;7,1005" o:connectangles="0,0,0,0,0,0,0,0,0,0,0"/>
                </v:shape>
                <v:shape id="AutoShape 1633" o:spid="_x0000_s1123" style="position:absolute;left:1771;top:1099;width:18;height:13;visibility:visible;mso-wrap-style:square;v-text-anchor:top" coordsize="1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" path="m17,10r-1,3l17,12r,-1l17,10xm6,l4,,1,2,,7r2,3l5,11,6,8,7,4,9,1,8,,7,,6,xe" fillcolor="#827a78" stroked="f">
                  <v:path arrowok="t" o:connecttype="custom" o:connectlocs="17,1109;16,1112;17,1111;17,1110;17,1109;6,1099;4,1099;1,1101;0,1106;2,1109;5,1110;5,1110;6,1107;7,1103;9,1100;8,1099;7,1099;6,1099" o:connectangles="0,0,0,0,0,0,0,0,0,0,0,0,0,0,0,0,0,0"/>
                </v:shape>
                <v:shape id="Freeform 1634" o:spid="_x0000_s1124" style="position:absolute;left:1776;top:1099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" path="m4,l2,4,1,7,,10r1,1l2,12r1,2l5,14r3,l12,8r,-2l10,4,8,3,7,2,6,1,4,xe" fillcolor="#5f5654" stroked="f">
                  <v:path arrowok="t" o:connecttype="custom" o:connectlocs="4,1100;2,1104;1,1107;0,1110;1,1111;2,1112;3,1114;5,1114;8,1114;12,1108;12,1106;10,1104;8,1103;7,1102;6,1101;4,1100" o:connectangles="0,0,0,0,0,0,0,0,0,0,0,0,0,0,0,0"/>
                </v:shape>
                <v:shape id="AutoShape 1635" o:spid="_x0000_s1125" style="position:absolute;left:1868;top:1107;width:4;height:19;visibility:visible;mso-wrap-style:square;v-text-anchor:top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" path="m3,6l1,6r,3l3,15r,3l3,6xm3,l1,1,,4,1,6r2,l3,xe" fillcolor="#827a78" stroked="f">
                  <v:path arrowok="t" o:connecttype="custom" o:connectlocs="3,1114;1,1114;1,1117;3,1123;3,1126;3,1114;3,1108;1,1109;0,1112;1,1114;1,1114;3,1114;3,1108" o:connectangles="0,0,0,0,0,0,0,0,0,0,0,0,0"/>
                </v:shape>
                <v:shape id="AutoShape 1636" o:spid="_x0000_s1126" style="position:absolute;left:1871;top:1106;width:11;height:22;visibility:visible;mso-wrap-style:square;v-text-anchor:top" coordsize="1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" path="m5,l2,,1,,,,,1,,4,,20r,1l,22,,20,,19,2,15,4,14r6,l10,10,8,4,7,1,5,xm10,14r-3,l9,15r2,1l10,14xe" fillcolor="#5f5654" stroked="f">
                  <v:path arrowok="t" o:connecttype="custom" o:connectlocs="5,1107;2,1107;2,1107;1,1107;0,1107;0,1108;0,1111;0,1127;0,1128;0,1129;0,1127;0,1126;2,1122;4,1121;10,1121;10,1117;8,1111;8,1111;7,1108;5,1107;10,1121;7,1121;7,1121;9,1122;11,1123;10,1121" o:connectangles="0,0,0,0,0,0,0,0,0,0,0,0,0,0,0,0,0,0,0,0,0,0,0,0,0,0"/>
                </v:shape>
                <v:shape id="Freeform 1637" o:spid="_x0000_s1127" style="position:absolute;left:1871;top:112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" path="m7,l4,,2,1,,5,,6,,8,1,9r2,1l8,10,11,8r,-6l9,1,8,1,7,xe" fillcolor="#524b48" stroked="f">
                  <v:path arrowok="t" o:connecttype="custom" o:connectlocs="7,1121;4,1121;2,1122;0,1126;0,1127;0,1129;1,1130;3,1131;8,1131;11,1129;11,1123;9,1122;8,1122;7,1121;7,1121" o:connectangles="0,0,0,0,0,0,0,0,0,0,0,0,0,0,0"/>
                </v:shape>
                <v:shape id="Text Box 1638" o:spid="_x0000_s1128" type="#_x0000_t202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" filled="f" stroked="f">
                  <v:textbox inset="0,0,0,0">
                    <w:txbxContent>
                      <w:p w14:paraId="6EBFE4BF" w14:textId="77777777" w:rsidR="00D938ED" w:rsidRDefault="00D938ED" w:rsidP="004B3E5F">
                        <w:pPr>
                          <w:spacing w:before="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32"/>
                            <w:shd w:val="clear" w:color="auto" w:fill="00AC91"/>
                          </w:rPr>
                          <w:t xml:space="preserve">2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B3E5F">
        <w:rPr>
          <w:rFonts w:eastAsia="Arial" w:cs="Arial"/>
          <w:color w:val="auto"/>
          <w:sz w:val="20"/>
        </w:rPr>
        <w:tab/>
      </w:r>
      <w:r w:rsidRPr="004B3E5F">
        <w:rPr>
          <w:rFonts w:eastAsia="Arial" w:cs="Arial"/>
          <w:noProof/>
          <w:color w:val="auto"/>
          <w:sz w:val="20"/>
        </w:rPr>
        <mc:AlternateContent>
          <mc:Choice Requires="wpg">
            <w:drawing>
              <wp:inline distT="0" distB="0" distL="0" distR="0" wp14:anchorId="7A3CD5AF" wp14:editId="336E956A">
                <wp:extent cx="2159000" cy="1085215"/>
                <wp:effectExtent l="0" t="0" r="3175" b="635"/>
                <wp:docPr id="2639" name="Grupo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0" y="0"/>
                          <a:chExt cx="3400" cy="1709"/>
                        </a:xfrm>
                      </wpg:grpSpPr>
                      <wps:wsp>
                        <wps:cNvPr id="2640" name="Rectangle 15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1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176"/>
                            <a:ext cx="1665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2" name="Freeform 1540"/>
                        <wps:cNvSpPr>
                          <a:spLocks/>
                        </wps:cNvSpPr>
                        <wps:spPr bwMode="auto">
                          <a:xfrm>
                            <a:off x="1679" y="874"/>
                            <a:ext cx="323" cy="369"/>
                          </a:xfrm>
                          <a:custGeom>
                            <a:avLst/>
                            <a:gdLst>
                              <a:gd name="T0" fmla="+- 0 1686 1679"/>
                              <a:gd name="T1" fmla="*/ T0 w 323"/>
                              <a:gd name="T2" fmla="+- 0 1213 875"/>
                              <a:gd name="T3" fmla="*/ 1213 h 369"/>
                              <a:gd name="T4" fmla="+- 0 1743 1679"/>
                              <a:gd name="T5" fmla="*/ T4 w 323"/>
                              <a:gd name="T6" fmla="+- 0 1242 875"/>
                              <a:gd name="T7" fmla="*/ 1242 h 369"/>
                              <a:gd name="T8" fmla="+- 0 1810 1679"/>
                              <a:gd name="T9" fmla="*/ T8 w 323"/>
                              <a:gd name="T10" fmla="+- 0 1243 875"/>
                              <a:gd name="T11" fmla="*/ 1243 h 369"/>
                              <a:gd name="T12" fmla="+- 0 1879 1679"/>
                              <a:gd name="T13" fmla="*/ T12 w 323"/>
                              <a:gd name="T14" fmla="+- 0 1217 875"/>
                              <a:gd name="T15" fmla="*/ 1217 h 369"/>
                              <a:gd name="T16" fmla="+- 0 1941 1679"/>
                              <a:gd name="T17" fmla="*/ T16 w 323"/>
                              <a:gd name="T18" fmla="+- 0 1166 875"/>
                              <a:gd name="T19" fmla="*/ 1166 h 369"/>
                              <a:gd name="T20" fmla="+- 0 1984 1679"/>
                              <a:gd name="T21" fmla="*/ T20 w 323"/>
                              <a:gd name="T22" fmla="+- 0 1098 875"/>
                              <a:gd name="T23" fmla="*/ 1098 h 369"/>
                              <a:gd name="T24" fmla="+- 0 2001 1679"/>
                              <a:gd name="T25" fmla="*/ T24 w 323"/>
                              <a:gd name="T26" fmla="+- 0 1027 875"/>
                              <a:gd name="T27" fmla="*/ 1027 h 369"/>
                              <a:gd name="T28" fmla="+- 0 1992 1679"/>
                              <a:gd name="T29" fmla="*/ T28 w 323"/>
                              <a:gd name="T30" fmla="+- 0 960 875"/>
                              <a:gd name="T31" fmla="*/ 960 h 369"/>
                              <a:gd name="T32" fmla="+- 0 1956 1679"/>
                              <a:gd name="T33" fmla="*/ T32 w 323"/>
                              <a:gd name="T34" fmla="+- 0 907 875"/>
                              <a:gd name="T35" fmla="*/ 907 h 369"/>
                              <a:gd name="T36" fmla="+- 0 1921 1679"/>
                              <a:gd name="T37" fmla="*/ T36 w 323"/>
                              <a:gd name="T38" fmla="+- 0 885 875"/>
                              <a:gd name="T39" fmla="*/ 885 h 369"/>
                              <a:gd name="T40" fmla="+- 0 1881 1679"/>
                              <a:gd name="T41" fmla="*/ T40 w 323"/>
                              <a:gd name="T42" fmla="+- 0 875 875"/>
                              <a:gd name="T43" fmla="*/ 875 h 369"/>
                              <a:gd name="T44" fmla="+- 0 1838 1679"/>
                              <a:gd name="T45" fmla="*/ T44 w 323"/>
                              <a:gd name="T46" fmla="+- 0 876 875"/>
                              <a:gd name="T47" fmla="*/ 876 h 369"/>
                              <a:gd name="T48" fmla="+- 0 1766 1679"/>
                              <a:gd name="T49" fmla="*/ T48 w 323"/>
                              <a:gd name="T50" fmla="+- 0 906 875"/>
                              <a:gd name="T51" fmla="*/ 906 h 369"/>
                              <a:gd name="T52" fmla="+- 0 1704 1679"/>
                              <a:gd name="T53" fmla="*/ T52 w 323"/>
                              <a:gd name="T54" fmla="+- 0 971 875"/>
                              <a:gd name="T55" fmla="*/ 971 h 369"/>
                              <a:gd name="T56" fmla="+- 0 1679 1679"/>
                              <a:gd name="T57" fmla="*/ T56 w 323"/>
                              <a:gd name="T58" fmla="+- 0 1000 875"/>
                              <a:gd name="T59" fmla="*/ 100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3" h="369">
                                <a:moveTo>
                                  <a:pt x="7" y="338"/>
                                </a:moveTo>
                                <a:lnTo>
                                  <a:pt x="64" y="367"/>
                                </a:lnTo>
                                <a:lnTo>
                                  <a:pt x="131" y="368"/>
                                </a:lnTo>
                                <a:lnTo>
                                  <a:pt x="200" y="342"/>
                                </a:lnTo>
                                <a:lnTo>
                                  <a:pt x="262" y="291"/>
                                </a:lnTo>
                                <a:lnTo>
                                  <a:pt x="305" y="223"/>
                                </a:lnTo>
                                <a:lnTo>
                                  <a:pt x="322" y="152"/>
                                </a:lnTo>
                                <a:lnTo>
                                  <a:pt x="313" y="85"/>
                                </a:lnTo>
                                <a:lnTo>
                                  <a:pt x="277" y="32"/>
                                </a:lnTo>
                                <a:lnTo>
                                  <a:pt x="242" y="10"/>
                                </a:lnTo>
                                <a:lnTo>
                                  <a:pt x="202" y="0"/>
                                </a:lnTo>
                                <a:lnTo>
                                  <a:pt x="159" y="1"/>
                                </a:lnTo>
                                <a:lnTo>
                                  <a:pt x="87" y="31"/>
                                </a:lnTo>
                                <a:lnTo>
                                  <a:pt x="25" y="96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1541"/>
                        <wps:cNvSpPr>
                          <a:spLocks/>
                        </wps:cNvSpPr>
                        <wps:spPr bwMode="auto">
                          <a:xfrm>
                            <a:off x="1675" y="861"/>
                            <a:ext cx="142" cy="139"/>
                          </a:xfrm>
                          <a:custGeom>
                            <a:avLst/>
                            <a:gdLst>
                              <a:gd name="T0" fmla="+- 0 1817 1676"/>
                              <a:gd name="T1" fmla="*/ T0 w 142"/>
                              <a:gd name="T2" fmla="+- 0 986 861"/>
                              <a:gd name="T3" fmla="*/ 986 h 139"/>
                              <a:gd name="T4" fmla="+- 0 1679 1676"/>
                              <a:gd name="T5" fmla="*/ T4 w 142"/>
                              <a:gd name="T6" fmla="+- 0 1000 861"/>
                              <a:gd name="T7" fmla="*/ 1000 h 139"/>
                              <a:gd name="T8" fmla="+- 0 1676 1676"/>
                              <a:gd name="T9" fmla="*/ T8 w 142"/>
                              <a:gd name="T10" fmla="+- 0 861 861"/>
                              <a:gd name="T11" fmla="*/ 86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139">
                                <a:moveTo>
                                  <a:pt x="141" y="125"/>
                                </a:moveTo>
                                <a:lnTo>
                                  <a:pt x="3" y="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752C5" w14:textId="77777777" w:rsidR="00D938ED" w:rsidRDefault="00D938ED" w:rsidP="004B3E5F">
                              <w:pPr>
                                <w:spacing w:before="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CD5AF" id="Grupo 2639" o:spid="_x0000_s1129" style="width:170pt;height:85.45pt;mso-position-horizontal-relative:char;mso-position-vertical-relative:line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">
                <v:rect id="Rectangle 1538" o:spid="_x0000_s1130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" fillcolor="#f1f2f2" stroked="f"/>
                <v:shape id="Picture 1539" o:spid="_x0000_s1131" type="#_x0000_t75" style="position:absolute;left:867;top:176;width:1665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">
                  <v:imagedata r:id="rId28" o:title=""/>
                </v:shape>
                <v:shape id="Freeform 1540" o:spid="_x0000_s1132" style="position:absolute;left:1679;top:874;width:323;height:369;visibility:visible;mso-wrap-style:square;v-text-anchor:top" coordsize="32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" path="m7,338r57,29l131,368r69,-26l262,291r43,-68l322,152,313,85,277,32,242,10,202,,159,1,87,31,25,96,,125e" filled="f" strokecolor="#84b727" strokeweight="2pt">
                  <v:path arrowok="t" o:connecttype="custom" o:connectlocs="7,1213;64,1242;131,1243;200,1217;262,1166;305,1098;322,1027;313,960;277,907;242,885;202,875;159,876;87,906;25,971;0,1000" o:connectangles="0,0,0,0,0,0,0,0,0,0,0,0,0,0,0"/>
                </v:shape>
                <v:shape id="Freeform 1541" o:spid="_x0000_s1133" style="position:absolute;left:1675;top:861;width:142;height:139;visibility:visible;mso-wrap-style:square;v-text-anchor:top" coordsize="14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" path="m141,125l3,139,,e" filled="f" strokecolor="#84b727" strokeweight="2pt">
                  <v:path arrowok="t" o:connecttype="custom" o:connectlocs="141,986;3,1000;0,861" o:connectangles="0,0,0"/>
                </v:shape>
                <v:shape id="Text Box 1542" o:spid="_x0000_s1134" type="#_x0000_t202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" filled="f" stroked="f">
                  <v:textbox inset="0,0,0,0">
                    <w:txbxContent>
                      <w:p w14:paraId="52B752C5" w14:textId="77777777" w:rsidR="00D938ED" w:rsidRDefault="00D938ED" w:rsidP="004B3E5F">
                        <w:pPr>
                          <w:spacing w:before="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32"/>
                            <w:shd w:val="clear" w:color="auto" w:fill="00AC91"/>
                          </w:rPr>
                          <w:t xml:space="preserve">3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F902D1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</w:rPr>
        <w:sectPr w:rsidR="004B3E5F" w:rsidRPr="004B3E5F" w:rsidSect="004B3E5F">
          <w:pgSz w:w="12240" w:h="15840"/>
          <w:pgMar w:top="700" w:right="540" w:bottom="280" w:left="540" w:header="720" w:footer="720" w:gutter="0"/>
          <w:cols w:space="720"/>
        </w:sectPr>
      </w:pPr>
    </w:p>
    <w:p w14:paraId="33EE0516" w14:textId="5A13CFEE" w:rsidR="004B3E5F" w:rsidRPr="004B3E5F" w:rsidRDefault="004B3E5F" w:rsidP="004B3E5F">
      <w:pPr>
        <w:spacing w:before="72" w:after="0" w:line="240" w:lineRule="auto"/>
        <w:ind w:left="140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noProof/>
          <w:color w:val="auto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DE838D" wp14:editId="07A82EB0">
                <wp:simplePos x="0" y="0"/>
                <wp:positionH relativeFrom="page">
                  <wp:posOffset>431800</wp:posOffset>
                </wp:positionH>
                <wp:positionV relativeFrom="paragraph">
                  <wp:posOffset>955040</wp:posOffset>
                </wp:positionV>
                <wp:extent cx="2159000" cy="1085215"/>
                <wp:effectExtent l="0" t="0" r="0" b="0"/>
                <wp:wrapNone/>
                <wp:docPr id="2628" name="Grupo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680" y="1504"/>
                          <a:chExt cx="3400" cy="1709"/>
                        </a:xfrm>
                      </wpg:grpSpPr>
                      <wps:wsp>
                        <wps:cNvPr id="2629" name="Rectangle 1736"/>
                        <wps:cNvSpPr>
                          <a:spLocks noChangeArrowheads="1"/>
                        </wps:cNvSpPr>
                        <wps:spPr bwMode="auto">
                          <a:xfrm>
                            <a:off x="680" y="1504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0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1857"/>
                            <a:ext cx="1037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1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" y="1709"/>
                            <a:ext cx="489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2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1861"/>
                            <a:ext cx="74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3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1929"/>
                            <a:ext cx="703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4" name="Freeform 1741"/>
                        <wps:cNvSpPr>
                          <a:spLocks/>
                        </wps:cNvSpPr>
                        <wps:spPr bwMode="auto">
                          <a:xfrm>
                            <a:off x="1238" y="2271"/>
                            <a:ext cx="299" cy="430"/>
                          </a:xfrm>
                          <a:custGeom>
                            <a:avLst/>
                            <a:gdLst>
                              <a:gd name="T0" fmla="+- 0 1238 1238"/>
                              <a:gd name="T1" fmla="*/ T0 w 299"/>
                              <a:gd name="T2" fmla="+- 0 2271 2271"/>
                              <a:gd name="T3" fmla="*/ 2271 h 430"/>
                              <a:gd name="T4" fmla="+- 0 1291 1238"/>
                              <a:gd name="T5" fmla="*/ T4 w 299"/>
                              <a:gd name="T6" fmla="+- 0 2314 2271"/>
                              <a:gd name="T7" fmla="*/ 2314 h 430"/>
                              <a:gd name="T8" fmla="+- 0 1341 1238"/>
                              <a:gd name="T9" fmla="*/ T8 w 299"/>
                              <a:gd name="T10" fmla="+- 0 2361 2271"/>
                              <a:gd name="T11" fmla="*/ 2361 h 430"/>
                              <a:gd name="T12" fmla="+- 0 1389 1238"/>
                              <a:gd name="T13" fmla="*/ T12 w 299"/>
                              <a:gd name="T14" fmla="+- 0 2412 2271"/>
                              <a:gd name="T15" fmla="*/ 2412 h 430"/>
                              <a:gd name="T16" fmla="+- 0 1433 1238"/>
                              <a:gd name="T17" fmla="*/ T16 w 299"/>
                              <a:gd name="T18" fmla="+- 0 2470 2271"/>
                              <a:gd name="T19" fmla="*/ 2470 h 430"/>
                              <a:gd name="T20" fmla="+- 0 1472 1238"/>
                              <a:gd name="T21" fmla="*/ T20 w 299"/>
                              <a:gd name="T22" fmla="+- 0 2536 2271"/>
                              <a:gd name="T23" fmla="*/ 2536 h 430"/>
                              <a:gd name="T24" fmla="+- 0 1507 1238"/>
                              <a:gd name="T25" fmla="*/ T24 w 299"/>
                              <a:gd name="T26" fmla="+- 0 2613 2271"/>
                              <a:gd name="T27" fmla="*/ 2613 h 430"/>
                              <a:gd name="T28" fmla="+- 0 1537 1238"/>
                              <a:gd name="T29" fmla="*/ T28 w 299"/>
                              <a:gd name="T30" fmla="+- 0 2701 2271"/>
                              <a:gd name="T31" fmla="*/ 270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9" h="430">
                                <a:moveTo>
                                  <a:pt x="0" y="0"/>
                                </a:moveTo>
                                <a:lnTo>
                                  <a:pt x="53" y="43"/>
                                </a:lnTo>
                                <a:lnTo>
                                  <a:pt x="103" y="90"/>
                                </a:lnTo>
                                <a:lnTo>
                                  <a:pt x="151" y="141"/>
                                </a:lnTo>
                                <a:lnTo>
                                  <a:pt x="195" y="199"/>
                                </a:lnTo>
                                <a:lnTo>
                                  <a:pt x="234" y="265"/>
                                </a:lnTo>
                                <a:lnTo>
                                  <a:pt x="269" y="342"/>
                                </a:lnTo>
                                <a:lnTo>
                                  <a:pt x="299" y="43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Freeform 1742"/>
                        <wps:cNvSpPr>
                          <a:spLocks/>
                        </wps:cNvSpPr>
                        <wps:spPr bwMode="auto">
                          <a:xfrm>
                            <a:off x="1418" y="2577"/>
                            <a:ext cx="182" cy="124"/>
                          </a:xfrm>
                          <a:custGeom>
                            <a:avLst/>
                            <a:gdLst>
                              <a:gd name="T0" fmla="+- 0 1600 1418"/>
                              <a:gd name="T1" fmla="*/ T0 w 182"/>
                              <a:gd name="T2" fmla="+- 0 2577 2577"/>
                              <a:gd name="T3" fmla="*/ 2577 h 124"/>
                              <a:gd name="T4" fmla="+- 0 1537 1418"/>
                              <a:gd name="T5" fmla="*/ T4 w 182"/>
                              <a:gd name="T6" fmla="+- 0 2701 2577"/>
                              <a:gd name="T7" fmla="*/ 2701 h 124"/>
                              <a:gd name="T8" fmla="+- 0 1418 1418"/>
                              <a:gd name="T9" fmla="*/ T8 w 182"/>
                              <a:gd name="T10" fmla="+- 0 2629 2577"/>
                              <a:gd name="T11" fmla="*/ 2629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24">
                                <a:moveTo>
                                  <a:pt x="182" y="0"/>
                                </a:moveTo>
                                <a:lnTo>
                                  <a:pt x="119" y="124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1743"/>
                        <wps:cNvSpPr>
                          <a:spLocks/>
                        </wps:cNvSpPr>
                        <wps:spPr bwMode="auto">
                          <a:xfrm>
                            <a:off x="1183" y="2443"/>
                            <a:ext cx="139" cy="511"/>
                          </a:xfrm>
                          <a:custGeom>
                            <a:avLst/>
                            <a:gdLst>
                              <a:gd name="T0" fmla="+- 0 1322 1183"/>
                              <a:gd name="T1" fmla="*/ T0 w 139"/>
                              <a:gd name="T2" fmla="+- 0 2954 2443"/>
                              <a:gd name="T3" fmla="*/ 2954 h 511"/>
                              <a:gd name="T4" fmla="+- 0 1288 1183"/>
                              <a:gd name="T5" fmla="*/ T4 w 139"/>
                              <a:gd name="T6" fmla="+- 0 2895 2443"/>
                              <a:gd name="T7" fmla="*/ 2895 h 511"/>
                              <a:gd name="T8" fmla="+- 0 1258 1183"/>
                              <a:gd name="T9" fmla="*/ T8 w 139"/>
                              <a:gd name="T10" fmla="+- 0 2834 2443"/>
                              <a:gd name="T11" fmla="*/ 2834 h 511"/>
                              <a:gd name="T12" fmla="+- 0 1231 1183"/>
                              <a:gd name="T13" fmla="*/ T12 w 139"/>
                              <a:gd name="T14" fmla="+- 0 2769 2443"/>
                              <a:gd name="T15" fmla="*/ 2769 h 511"/>
                              <a:gd name="T16" fmla="+- 0 1209 1183"/>
                              <a:gd name="T17" fmla="*/ T16 w 139"/>
                              <a:gd name="T18" fmla="+- 0 2698 2443"/>
                              <a:gd name="T19" fmla="*/ 2698 h 511"/>
                              <a:gd name="T20" fmla="+- 0 1193 1183"/>
                              <a:gd name="T21" fmla="*/ T20 w 139"/>
                              <a:gd name="T22" fmla="+- 0 2622 2443"/>
                              <a:gd name="T23" fmla="*/ 2622 h 511"/>
                              <a:gd name="T24" fmla="+- 0 1184 1183"/>
                              <a:gd name="T25" fmla="*/ T24 w 139"/>
                              <a:gd name="T26" fmla="+- 0 2537 2443"/>
                              <a:gd name="T27" fmla="*/ 2537 h 511"/>
                              <a:gd name="T28" fmla="+- 0 1183 1183"/>
                              <a:gd name="T29" fmla="*/ T28 w 139"/>
                              <a:gd name="T30" fmla="+- 0 2443 2443"/>
                              <a:gd name="T31" fmla="*/ 2443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511">
                                <a:moveTo>
                                  <a:pt x="139" y="511"/>
                                </a:moveTo>
                                <a:lnTo>
                                  <a:pt x="105" y="452"/>
                                </a:lnTo>
                                <a:lnTo>
                                  <a:pt x="75" y="391"/>
                                </a:lnTo>
                                <a:lnTo>
                                  <a:pt x="48" y="326"/>
                                </a:lnTo>
                                <a:lnTo>
                                  <a:pt x="26" y="255"/>
                                </a:lnTo>
                                <a:lnTo>
                                  <a:pt x="10" y="179"/>
                                </a:lnTo>
                                <a:lnTo>
                                  <a:pt x="1" y="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1744"/>
                        <wps:cNvSpPr>
                          <a:spLocks/>
                        </wps:cNvSpPr>
                        <wps:spPr bwMode="auto">
                          <a:xfrm>
                            <a:off x="1085" y="2443"/>
                            <a:ext cx="189" cy="105"/>
                          </a:xfrm>
                          <a:custGeom>
                            <a:avLst/>
                            <a:gdLst>
                              <a:gd name="T0" fmla="+- 0 1086 1086"/>
                              <a:gd name="T1" fmla="*/ T0 w 189"/>
                              <a:gd name="T2" fmla="+- 0 2542 2443"/>
                              <a:gd name="T3" fmla="*/ 2542 h 105"/>
                              <a:gd name="T4" fmla="+- 0 1183 1086"/>
                              <a:gd name="T5" fmla="*/ T4 w 189"/>
                              <a:gd name="T6" fmla="+- 0 2443 2443"/>
                              <a:gd name="T7" fmla="*/ 2443 h 105"/>
                              <a:gd name="T8" fmla="+- 0 1275 1086"/>
                              <a:gd name="T9" fmla="*/ T8 w 189"/>
                              <a:gd name="T10" fmla="+- 0 2548 2443"/>
                              <a:gd name="T11" fmla="*/ 25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9" h="105">
                                <a:moveTo>
                                  <a:pt x="0" y="99"/>
                                </a:moveTo>
                                <a:lnTo>
                                  <a:pt x="97" y="0"/>
                                </a:lnTo>
                                <a:lnTo>
                                  <a:pt x="189" y="10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Text Box 1745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504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F323F" w14:textId="77777777" w:rsidR="00D938ED" w:rsidRDefault="00D938ED" w:rsidP="004B3E5F">
                              <w:pPr>
                                <w:spacing w:before="1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32"/>
                                  <w:shd w:val="clear" w:color="auto" w:fill="00AC9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E838D" id="Grupo 2628" o:spid="_x0000_s1135" style="position:absolute;left:0;text-align:left;margin-left:34pt;margin-top:75.2pt;width:170pt;height:85.45pt;z-index:251662336;mso-position-horizontal-relative:page;mso-position-vertical-relative:text" coordorigin="680,1504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">
                <v:rect id="Rectangle 1736" o:spid="_x0000_s1136" style="position:absolute;left:680;top:1504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" fillcolor="#f1f2f2" stroked="f"/>
                <v:shape id="Picture 1737" o:spid="_x0000_s1137" type="#_x0000_t75" style="position:absolute;left:1706;top:1857;width:1037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">
                  <v:imagedata r:id="rId33" o:title=""/>
                </v:shape>
                <v:shape id="Picture 1738" o:spid="_x0000_s1138" type="#_x0000_t75" style="position:absolute;left:2566;top:1709;width:489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">
                  <v:imagedata r:id="rId34" o:title=""/>
                </v:shape>
                <v:shape id="Picture 1739" o:spid="_x0000_s1139" type="#_x0000_t75" style="position:absolute;left:2179;top:1861;width:74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">
                  <v:imagedata r:id="rId35" o:title=""/>
                </v:shape>
                <v:shape id="Picture 1740" o:spid="_x0000_s1140" type="#_x0000_t75" style="position:absolute;left:1793;top:1929;width:703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">
                  <v:imagedata r:id="rId36" o:title=""/>
                </v:shape>
                <v:shape id="Freeform 1741" o:spid="_x0000_s1141" style="position:absolute;left:1238;top:2271;width:299;height:430;visibility:visible;mso-wrap-style:square;v-text-anchor:top" coordsize="299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" path="m,l53,43r50,47l151,141r44,58l234,265r35,77l299,430e" filled="f" strokecolor="#84b727" strokeweight="2pt">
                  <v:path arrowok="t" o:connecttype="custom" o:connectlocs="0,2271;53,2314;103,2361;151,2412;195,2470;234,2536;269,2613;299,2701" o:connectangles="0,0,0,0,0,0,0,0"/>
                </v:shape>
                <v:shape id="Freeform 1742" o:spid="_x0000_s1142" style="position:absolute;left:1418;top:2577;width:182;height:124;visibility:visible;mso-wrap-style:square;v-text-anchor:top" coordsize="18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" path="m182,l119,124,,52e" filled="f" strokecolor="#84b727" strokeweight="2pt">
                  <v:path arrowok="t" o:connecttype="custom" o:connectlocs="182,2577;119,2701;0,2629" o:connectangles="0,0,0"/>
                </v:shape>
                <v:shape id="Freeform 1743" o:spid="_x0000_s1143" style="position:absolute;left:1183;top:2443;width:139;height:511;visibility:visible;mso-wrap-style:square;v-text-anchor:top" coordsize="139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" path="m139,511l105,452,75,391,48,326,26,255,10,179,1,94,,e" filled="f" strokecolor="#84b727" strokeweight="2pt">
                  <v:path arrowok="t" o:connecttype="custom" o:connectlocs="139,2954;105,2895;75,2834;48,2769;26,2698;10,2622;1,2537;0,2443" o:connectangles="0,0,0,0,0,0,0,0"/>
                </v:shape>
                <v:shape id="Freeform 1744" o:spid="_x0000_s1144" style="position:absolute;left:1085;top:2443;width:189;height:105;visibility:visible;mso-wrap-style:square;v-text-anchor:top" coordsize="18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" path="m,99l97,r92,105e" filled="f" strokecolor="#84b727" strokeweight="2pt">
                  <v:path arrowok="t" o:connecttype="custom" o:connectlocs="0,2542;97,2443;189,2548" o:connectangles="0,0,0"/>
                </v:shape>
                <v:shape id="Text Box 1745" o:spid="_x0000_s1145" type="#_x0000_t202" style="position:absolute;left:680;top:1504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" filled="f" stroked="f">
                  <v:textbox inset="0,0,0,0">
                    <w:txbxContent>
                      <w:p w14:paraId="5DEF323F" w14:textId="77777777" w:rsidR="00D938ED" w:rsidRDefault="00D938ED" w:rsidP="004B3E5F">
                        <w:pPr>
                          <w:spacing w:before="1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95"/>
                            <w:sz w:val="32"/>
                            <w:shd w:val="clear" w:color="auto" w:fill="00AC91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z w:val="32"/>
                            <w:shd w:val="clear" w:color="auto" w:fill="00AC91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3E5F">
        <w:rPr>
          <w:rFonts w:eastAsia="Arial" w:cs="Arial"/>
          <w:color w:val="777C82"/>
          <w:sz w:val="18"/>
          <w:szCs w:val="18"/>
        </w:rPr>
        <w:t>Mójate las manos con agua</w:t>
      </w:r>
    </w:p>
    <w:p w14:paraId="4D45EBD1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0E748E11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287ACD30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0A1E67F5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4B86DA59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0F7378F4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5BF3DC57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3558DC2F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2D03C41A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0486E8CC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469D9B4C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275B8D80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7E5027A3" w14:textId="77777777" w:rsidR="004B3E5F" w:rsidRPr="004B3E5F" w:rsidRDefault="004B3E5F" w:rsidP="004B3E5F">
      <w:pPr>
        <w:spacing w:before="6"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640D84A2" w14:textId="356A5E5E" w:rsidR="004B3E5F" w:rsidRPr="004B3E5F" w:rsidRDefault="004B3E5F" w:rsidP="004B3E5F">
      <w:pPr>
        <w:spacing w:after="0" w:line="254" w:lineRule="auto"/>
        <w:ind w:left="140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noProof/>
          <w:color w:val="auto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697E22" wp14:editId="692E6F22">
                <wp:simplePos x="0" y="0"/>
                <wp:positionH relativeFrom="page">
                  <wp:posOffset>431800</wp:posOffset>
                </wp:positionH>
                <wp:positionV relativeFrom="paragraph">
                  <wp:posOffset>931545</wp:posOffset>
                </wp:positionV>
                <wp:extent cx="2159000" cy="1085215"/>
                <wp:effectExtent l="0" t="0" r="0" b="0"/>
                <wp:wrapNone/>
                <wp:docPr id="2620" name="Grupo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680" y="1467"/>
                          <a:chExt cx="3400" cy="1709"/>
                        </a:xfrm>
                      </wpg:grpSpPr>
                      <wps:wsp>
                        <wps:cNvPr id="2621" name="Rectangle 1747"/>
                        <wps:cNvSpPr>
                          <a:spLocks noChangeArrowheads="1"/>
                        </wps:cNvSpPr>
                        <wps:spPr bwMode="auto">
                          <a:xfrm>
                            <a:off x="680" y="1467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2" name="Picture 1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1652"/>
                            <a:ext cx="1659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3" name="Picture 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1642"/>
                            <a:ext cx="735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4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" y="1655"/>
                            <a:ext cx="37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5" name="Freeform 1751"/>
                        <wps:cNvSpPr>
                          <a:spLocks/>
                        </wps:cNvSpPr>
                        <wps:spPr bwMode="auto">
                          <a:xfrm>
                            <a:off x="3123" y="2341"/>
                            <a:ext cx="307" cy="409"/>
                          </a:xfrm>
                          <a:custGeom>
                            <a:avLst/>
                            <a:gdLst>
                              <a:gd name="T0" fmla="+- 0 3282 3124"/>
                              <a:gd name="T1" fmla="*/ T0 w 307"/>
                              <a:gd name="T2" fmla="+- 0 2341 2341"/>
                              <a:gd name="T3" fmla="*/ 2341 h 409"/>
                              <a:gd name="T4" fmla="+- 0 3220 3124"/>
                              <a:gd name="T5" fmla="*/ T4 w 307"/>
                              <a:gd name="T6" fmla="+- 0 2358 2341"/>
                              <a:gd name="T7" fmla="*/ 2358 h 409"/>
                              <a:gd name="T8" fmla="+- 0 3170 3124"/>
                              <a:gd name="T9" fmla="*/ T8 w 307"/>
                              <a:gd name="T10" fmla="+- 0 2402 2341"/>
                              <a:gd name="T11" fmla="*/ 2402 h 409"/>
                              <a:gd name="T12" fmla="+- 0 3136 3124"/>
                              <a:gd name="T13" fmla="*/ T12 w 307"/>
                              <a:gd name="T14" fmla="+- 0 2467 2341"/>
                              <a:gd name="T15" fmla="*/ 2467 h 409"/>
                              <a:gd name="T16" fmla="+- 0 3124 3124"/>
                              <a:gd name="T17" fmla="*/ T16 w 307"/>
                              <a:gd name="T18" fmla="+- 0 2547 2341"/>
                              <a:gd name="T19" fmla="*/ 2547 h 409"/>
                              <a:gd name="T20" fmla="+- 0 3137 3124"/>
                              <a:gd name="T21" fmla="*/ T20 w 307"/>
                              <a:gd name="T22" fmla="+- 0 2626 2341"/>
                              <a:gd name="T23" fmla="*/ 2626 h 409"/>
                              <a:gd name="T24" fmla="+- 0 3172 3124"/>
                              <a:gd name="T25" fmla="*/ T24 w 307"/>
                              <a:gd name="T26" fmla="+- 0 2691 2341"/>
                              <a:gd name="T27" fmla="*/ 2691 h 409"/>
                              <a:gd name="T28" fmla="+- 0 3223 3124"/>
                              <a:gd name="T29" fmla="*/ T28 w 307"/>
                              <a:gd name="T30" fmla="+- 0 2734 2341"/>
                              <a:gd name="T31" fmla="*/ 2734 h 409"/>
                              <a:gd name="T32" fmla="+- 0 3286 3124"/>
                              <a:gd name="T33" fmla="*/ T32 w 307"/>
                              <a:gd name="T34" fmla="+- 0 2750 2341"/>
                              <a:gd name="T35" fmla="*/ 2750 h 409"/>
                              <a:gd name="T36" fmla="+- 0 3327 3124"/>
                              <a:gd name="T37" fmla="*/ T36 w 307"/>
                              <a:gd name="T38" fmla="+- 0 2743 2341"/>
                              <a:gd name="T39" fmla="*/ 2743 h 409"/>
                              <a:gd name="T40" fmla="+- 0 3395 3124"/>
                              <a:gd name="T41" fmla="*/ T40 w 307"/>
                              <a:gd name="T42" fmla="+- 0 2694 2341"/>
                              <a:gd name="T43" fmla="*/ 2694 h 409"/>
                              <a:gd name="T44" fmla="+- 0 3428 3124"/>
                              <a:gd name="T45" fmla="*/ T44 w 307"/>
                              <a:gd name="T46" fmla="+- 0 2623 2341"/>
                              <a:gd name="T47" fmla="*/ 2623 h 409"/>
                              <a:gd name="T48" fmla="+- 0 3431 3124"/>
                              <a:gd name="T49" fmla="*/ T48 w 307"/>
                              <a:gd name="T50" fmla="+- 0 2579 2341"/>
                              <a:gd name="T51" fmla="*/ 2579 h 409"/>
                              <a:gd name="T52" fmla="+- 0 3430 3124"/>
                              <a:gd name="T53" fmla="*/ T52 w 307"/>
                              <a:gd name="T54" fmla="+- 0 2533 2341"/>
                              <a:gd name="T55" fmla="*/ 2533 h 409"/>
                              <a:gd name="T56" fmla="+- 0 3429 3124"/>
                              <a:gd name="T57" fmla="*/ T56 w 307"/>
                              <a:gd name="T58" fmla="+- 0 2495 2341"/>
                              <a:gd name="T59" fmla="*/ 2495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7" h="409">
                                <a:moveTo>
                                  <a:pt x="158" y="0"/>
                                </a:moveTo>
                                <a:lnTo>
                                  <a:pt x="96" y="17"/>
                                </a:lnTo>
                                <a:lnTo>
                                  <a:pt x="46" y="61"/>
                                </a:lnTo>
                                <a:lnTo>
                                  <a:pt x="12" y="126"/>
                                </a:lnTo>
                                <a:lnTo>
                                  <a:pt x="0" y="206"/>
                                </a:lnTo>
                                <a:lnTo>
                                  <a:pt x="13" y="285"/>
                                </a:lnTo>
                                <a:lnTo>
                                  <a:pt x="48" y="350"/>
                                </a:lnTo>
                                <a:lnTo>
                                  <a:pt x="99" y="393"/>
                                </a:lnTo>
                                <a:lnTo>
                                  <a:pt x="162" y="409"/>
                                </a:lnTo>
                                <a:lnTo>
                                  <a:pt x="203" y="402"/>
                                </a:lnTo>
                                <a:lnTo>
                                  <a:pt x="271" y="353"/>
                                </a:lnTo>
                                <a:lnTo>
                                  <a:pt x="304" y="282"/>
                                </a:lnTo>
                                <a:lnTo>
                                  <a:pt x="307" y="238"/>
                                </a:lnTo>
                                <a:lnTo>
                                  <a:pt x="306" y="192"/>
                                </a:lnTo>
                                <a:lnTo>
                                  <a:pt x="305" y="15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Freeform 1752"/>
                        <wps:cNvSpPr>
                          <a:spLocks/>
                        </wps:cNvSpPr>
                        <wps:spPr bwMode="auto">
                          <a:xfrm>
                            <a:off x="3335" y="2495"/>
                            <a:ext cx="189" cy="103"/>
                          </a:xfrm>
                          <a:custGeom>
                            <a:avLst/>
                            <a:gdLst>
                              <a:gd name="T0" fmla="+- 0 3336 3336"/>
                              <a:gd name="T1" fmla="*/ T0 w 189"/>
                              <a:gd name="T2" fmla="+- 0 2598 2495"/>
                              <a:gd name="T3" fmla="*/ 2598 h 103"/>
                              <a:gd name="T4" fmla="+- 0 3429 3336"/>
                              <a:gd name="T5" fmla="*/ T4 w 189"/>
                              <a:gd name="T6" fmla="+- 0 2495 2495"/>
                              <a:gd name="T7" fmla="*/ 2495 h 103"/>
                              <a:gd name="T8" fmla="+- 0 3525 3336"/>
                              <a:gd name="T9" fmla="*/ T8 w 189"/>
                              <a:gd name="T10" fmla="+- 0 2596 2495"/>
                              <a:gd name="T11" fmla="*/ 259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9" h="103">
                                <a:moveTo>
                                  <a:pt x="0" y="103"/>
                                </a:moveTo>
                                <a:lnTo>
                                  <a:pt x="93" y="0"/>
                                </a:lnTo>
                                <a:lnTo>
                                  <a:pt x="189" y="1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Text Box 1753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467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77D31" w14:textId="77777777" w:rsidR="00D938ED" w:rsidRDefault="00D938ED" w:rsidP="004B3E5F">
                              <w:pPr>
                                <w:spacing w:before="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32"/>
                                  <w:shd w:val="clear" w:color="auto" w:fill="00AC91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97E22" id="Grupo 2620" o:spid="_x0000_s1146" style="position:absolute;left:0;text-align:left;margin-left:34pt;margin-top:73.35pt;width:170pt;height:85.45pt;z-index:251663360;mso-position-horizontal-relative:page;mso-position-vertical-relative:text" coordorigin="680,1467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">
                <v:rect id="Rectangle 1747" o:spid="_x0000_s1147" style="position:absolute;left:680;top:1467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" fillcolor="#f1f2f2" stroked="f"/>
                <v:shape id="Picture 1748" o:spid="_x0000_s1148" type="#_x0000_t75" style="position:absolute;left:1498;top:1652;width:165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">
                  <v:imagedata r:id="rId40" o:title=""/>
                </v:shape>
                <v:shape id="Picture 1749" o:spid="_x0000_s1149" type="#_x0000_t75" style="position:absolute;left:2527;top:1642;width:735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">
                  <v:imagedata r:id="rId41" o:title=""/>
                </v:shape>
                <v:shape id="Picture 1750" o:spid="_x0000_s1150" type="#_x0000_t75" style="position:absolute;left:2114;top:1655;width:372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">
                  <v:imagedata r:id="rId42" o:title=""/>
                </v:shape>
                <v:shape id="Freeform 1751" o:spid="_x0000_s1151" style="position:absolute;left:3123;top:2341;width:307;height:409;visibility:visible;mso-wrap-style:square;v-text-anchor:top" coordsize="307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" path="m158,l96,17,46,61,12,126,,206r13,79l48,350r51,43l162,409r41,-7l271,353r33,-71l307,238r-1,-46l305,154e" filled="f" strokecolor="#84b727" strokeweight="2pt">
                  <v:path arrowok="t" o:connecttype="custom" o:connectlocs="158,2341;96,2358;46,2402;12,2467;0,2547;13,2626;48,2691;99,2734;162,2750;203,2743;271,2694;304,2623;307,2579;306,2533;305,2495" o:connectangles="0,0,0,0,0,0,0,0,0,0,0,0,0,0,0"/>
                </v:shape>
                <v:shape id="Freeform 1752" o:spid="_x0000_s1152" style="position:absolute;left:3335;top:2495;width:189;height:103;visibility:visible;mso-wrap-style:square;v-text-anchor:top" coordsize="18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" path="m,103l93,r96,101e" filled="f" strokecolor="#84b727" strokeweight="2pt">
                  <v:path arrowok="t" o:connecttype="custom" o:connectlocs="0,2598;93,2495;189,2596" o:connectangles="0,0,0"/>
                </v:shape>
                <v:shape id="Text Box 1753" o:spid="_x0000_s1153" type="#_x0000_t202" style="position:absolute;left:680;top:1467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" filled="f" stroked="f">
                  <v:textbox inset="0,0,0,0">
                    <w:txbxContent>
                      <w:p w14:paraId="3C677D31" w14:textId="77777777" w:rsidR="00D938ED" w:rsidRDefault="00D938ED" w:rsidP="004B3E5F">
                        <w:pPr>
                          <w:spacing w:before="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95"/>
                            <w:sz w:val="32"/>
                            <w:shd w:val="clear" w:color="auto" w:fill="00AC91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z w:val="32"/>
                            <w:shd w:val="clear" w:color="auto" w:fill="00AC91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3E5F">
        <w:rPr>
          <w:rFonts w:eastAsia="Arial" w:cs="Arial"/>
          <w:color w:val="777C82"/>
          <w:sz w:val="18"/>
          <w:szCs w:val="18"/>
        </w:rPr>
        <w:t>Frota la palma de la mano derecha contra el dorso de la mano izquierda entrelazando los dedos y viceversa</w:t>
      </w:r>
    </w:p>
    <w:p w14:paraId="75A634C2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0442E4A0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15498234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4014C195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77534FE9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522D953B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39C2CE61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01741FD5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5EF5D185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1773BC6D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4E10701F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67AA3CE3" w14:textId="17D8345E" w:rsidR="004B3E5F" w:rsidRPr="004B3E5F" w:rsidRDefault="004B3E5F" w:rsidP="004B3E5F">
      <w:pPr>
        <w:spacing w:before="122" w:after="0" w:line="254" w:lineRule="auto"/>
        <w:ind w:left="140" w:right="38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noProof/>
          <w:color w:val="auto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B18A3E3" wp14:editId="66D86CF1">
                <wp:simplePos x="0" y="0"/>
                <wp:positionH relativeFrom="page">
                  <wp:posOffset>431800</wp:posOffset>
                </wp:positionH>
                <wp:positionV relativeFrom="paragraph">
                  <wp:posOffset>1009015</wp:posOffset>
                </wp:positionV>
                <wp:extent cx="2159000" cy="1085215"/>
                <wp:effectExtent l="0" t="0" r="0" b="0"/>
                <wp:wrapNone/>
                <wp:docPr id="2615" name="Grupo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680" y="1589"/>
                          <a:chExt cx="3400" cy="1709"/>
                        </a:xfrm>
                      </wpg:grpSpPr>
                      <wps:wsp>
                        <wps:cNvPr id="2616" name="Rectangle 1755"/>
                        <wps:cNvSpPr>
                          <a:spLocks noChangeArrowheads="1"/>
                        </wps:cNvSpPr>
                        <wps:spPr bwMode="auto">
                          <a:xfrm>
                            <a:off x="680" y="1588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7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2118"/>
                            <a:ext cx="1649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8" name="Picture 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775"/>
                            <a:ext cx="79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9" name="Text Box 1758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588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AA6A0" w14:textId="77777777" w:rsidR="00D938ED" w:rsidRDefault="00D938ED" w:rsidP="004B3E5F">
                              <w:pPr>
                                <w:spacing w:before="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32"/>
                                  <w:shd w:val="clear" w:color="auto" w:fill="00AC9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8A3E3" id="Grupo 2615" o:spid="_x0000_s1154" style="position:absolute;left:0;text-align:left;margin-left:34pt;margin-top:79.45pt;width:170pt;height:85.45pt;z-index:251664384;mso-position-horizontal-relative:page;mso-position-vertical-relative:text" coordorigin="680,1589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">
                <v:rect id="Rectangle 1755" o:spid="_x0000_s1155" style="position:absolute;left:680;top:1588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" fillcolor="#f1f2f2" stroked="f"/>
                <v:shape id="Picture 1756" o:spid="_x0000_s1156" type="#_x0000_t75" style="position:absolute;left:1555;top:2118;width:1649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">
                  <v:imagedata r:id="rId45" o:title=""/>
                </v:shape>
                <v:shape id="Picture 1757" o:spid="_x0000_s1157" type="#_x0000_t75" style="position:absolute;left:2265;top:1775;width:79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">
                  <v:imagedata r:id="rId46" o:title=""/>
                </v:shape>
                <v:shape id="Text Box 1758" o:spid="_x0000_s1158" type="#_x0000_t202" style="position:absolute;left:680;top:1588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" filled="f" stroked="f">
                  <v:textbox inset="0,0,0,0">
                    <w:txbxContent>
                      <w:p w14:paraId="693AA6A0" w14:textId="77777777" w:rsidR="00D938ED" w:rsidRDefault="00D938ED" w:rsidP="004B3E5F">
                        <w:pPr>
                          <w:spacing w:before="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32"/>
                            <w:shd w:val="clear" w:color="auto" w:fill="00AC91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3E5F">
        <w:rPr>
          <w:rFonts w:eastAsia="Arial" w:cs="Arial"/>
          <w:color w:val="777C82"/>
          <w:sz w:val="18"/>
          <w:szCs w:val="18"/>
        </w:rPr>
        <w:t xml:space="preserve">Frota con un movimiento de rotación el pulgar izquierdo, atrapándolo con </w:t>
      </w:r>
      <w:r w:rsidRPr="004B3E5F">
        <w:rPr>
          <w:rFonts w:eastAsia="Arial" w:cs="Arial"/>
          <w:color w:val="777C82"/>
          <w:spacing w:val="-9"/>
          <w:sz w:val="18"/>
          <w:szCs w:val="18"/>
        </w:rPr>
        <w:t xml:space="preserve">la </w:t>
      </w:r>
      <w:r w:rsidRPr="004B3E5F">
        <w:rPr>
          <w:rFonts w:eastAsia="Arial" w:cs="Arial"/>
          <w:color w:val="777C82"/>
          <w:sz w:val="18"/>
          <w:szCs w:val="18"/>
        </w:rPr>
        <w:t>palma de la mano derecha y</w:t>
      </w:r>
      <w:r w:rsidRPr="004B3E5F">
        <w:rPr>
          <w:rFonts w:eastAsia="Arial" w:cs="Arial"/>
          <w:color w:val="777C82"/>
          <w:spacing w:val="-15"/>
          <w:sz w:val="18"/>
          <w:szCs w:val="18"/>
        </w:rPr>
        <w:t xml:space="preserve"> </w:t>
      </w:r>
      <w:r w:rsidRPr="004B3E5F">
        <w:rPr>
          <w:rFonts w:eastAsia="Arial" w:cs="Arial"/>
          <w:color w:val="777C82"/>
          <w:sz w:val="18"/>
          <w:szCs w:val="18"/>
        </w:rPr>
        <w:t>viceversa</w:t>
      </w:r>
    </w:p>
    <w:p w14:paraId="08EEB253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483BD62B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3A941C6B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5F1304D1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77ACBEDB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3922DE35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09B35A78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40A25E73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300E25BD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29CA93D6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5B9639DB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2D365A7B" w14:textId="1C4CA30F" w:rsidR="004B3E5F" w:rsidRPr="004B3E5F" w:rsidRDefault="004B3E5F" w:rsidP="004B3E5F">
      <w:pPr>
        <w:spacing w:before="127" w:after="0" w:line="240" w:lineRule="auto"/>
        <w:ind w:left="140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color w:val="777C82"/>
          <w:sz w:val="18"/>
          <w:szCs w:val="18"/>
        </w:rPr>
        <w:t>Sécate con una toalla desechable</w:t>
      </w:r>
    </w:p>
    <w:p w14:paraId="1939E4F2" w14:textId="77777777" w:rsidR="004B3E5F" w:rsidRPr="004B3E5F" w:rsidRDefault="004B3E5F" w:rsidP="004B3E5F">
      <w:pPr>
        <w:spacing w:before="72" w:after="0" w:line="254" w:lineRule="auto"/>
        <w:ind w:left="140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color w:val="auto"/>
          <w:sz w:val="18"/>
          <w:szCs w:val="18"/>
        </w:rPr>
        <w:br w:type="column"/>
      </w:r>
      <w:r w:rsidRPr="004B3E5F">
        <w:rPr>
          <w:rFonts w:eastAsia="Arial" w:cs="Arial"/>
          <w:color w:val="777C82"/>
          <w:sz w:val="18"/>
          <w:szCs w:val="18"/>
        </w:rPr>
        <w:t>Deposita en la palma de la mano una cantidad de jabón suficiente para cubrir todas las superficies de las manos</w:t>
      </w:r>
    </w:p>
    <w:p w14:paraId="5D10DD99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6B120D92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2E9F95D2" w14:textId="77777777" w:rsidR="004B3E5F" w:rsidRPr="004B3E5F" w:rsidRDefault="004B3E5F" w:rsidP="004B3E5F">
      <w:pPr>
        <w:spacing w:before="4" w:after="0" w:line="240" w:lineRule="auto"/>
        <w:jc w:val="left"/>
        <w:rPr>
          <w:rFonts w:eastAsia="Arial" w:cs="Arial"/>
          <w:color w:val="auto"/>
          <w:sz w:val="27"/>
          <w:szCs w:val="18"/>
        </w:rPr>
      </w:pPr>
    </w:p>
    <w:p w14:paraId="3B4375D3" w14:textId="50F9B044" w:rsidR="004B3E5F" w:rsidRPr="004B3E5F" w:rsidRDefault="004B3E5F" w:rsidP="004B3E5F">
      <w:pPr>
        <w:spacing w:after="0" w:line="240" w:lineRule="auto"/>
        <w:ind w:left="140" w:right="-202"/>
        <w:jc w:val="left"/>
        <w:rPr>
          <w:rFonts w:eastAsia="Arial" w:cs="Arial"/>
          <w:color w:val="auto"/>
          <w:sz w:val="20"/>
          <w:szCs w:val="18"/>
        </w:rPr>
      </w:pPr>
      <w:r w:rsidRPr="004B3E5F">
        <w:rPr>
          <w:rFonts w:eastAsia="Arial" w:cs="Arial"/>
          <w:noProof/>
          <w:color w:val="auto"/>
          <w:sz w:val="20"/>
          <w:szCs w:val="18"/>
        </w:rPr>
        <mc:AlternateContent>
          <mc:Choice Requires="wpg">
            <w:drawing>
              <wp:inline distT="0" distB="0" distL="0" distR="0" wp14:anchorId="4B540485" wp14:editId="4B4FD70B">
                <wp:extent cx="2159000" cy="1085215"/>
                <wp:effectExtent l="0" t="0" r="3175" b="635"/>
                <wp:docPr id="2602" name="Grupo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0" y="0"/>
                          <a:chExt cx="3400" cy="1709"/>
                        </a:xfrm>
                      </wpg:grpSpPr>
                      <wps:wsp>
                        <wps:cNvPr id="2603" name="Rectangle 15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4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572"/>
                            <a:ext cx="888" cy="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5" name="AutoShape 1527"/>
                        <wps:cNvSpPr>
                          <a:spLocks/>
                        </wps:cNvSpPr>
                        <wps:spPr bwMode="auto">
                          <a:xfrm>
                            <a:off x="2135" y="646"/>
                            <a:ext cx="140" cy="866"/>
                          </a:xfrm>
                          <a:custGeom>
                            <a:avLst/>
                            <a:gdLst>
                              <a:gd name="T0" fmla="+- 0 2181 2136"/>
                              <a:gd name="T1" fmla="*/ T0 w 140"/>
                              <a:gd name="T2" fmla="+- 0 925 647"/>
                              <a:gd name="T3" fmla="*/ 925 h 866"/>
                              <a:gd name="T4" fmla="+- 0 2185 2136"/>
                              <a:gd name="T5" fmla="*/ T4 w 140"/>
                              <a:gd name="T6" fmla="+- 0 969 647"/>
                              <a:gd name="T7" fmla="*/ 969 h 866"/>
                              <a:gd name="T8" fmla="+- 0 2182 2136"/>
                              <a:gd name="T9" fmla="*/ T8 w 140"/>
                              <a:gd name="T10" fmla="+- 0 1007 647"/>
                              <a:gd name="T11" fmla="*/ 1007 h 866"/>
                              <a:gd name="T12" fmla="+- 0 2187 2136"/>
                              <a:gd name="T13" fmla="*/ T12 w 140"/>
                              <a:gd name="T14" fmla="+- 0 1092 647"/>
                              <a:gd name="T15" fmla="*/ 1092 h 866"/>
                              <a:gd name="T16" fmla="+- 0 2193 2136"/>
                              <a:gd name="T17" fmla="*/ T16 w 140"/>
                              <a:gd name="T18" fmla="+- 0 1122 647"/>
                              <a:gd name="T19" fmla="*/ 1122 h 866"/>
                              <a:gd name="T20" fmla="+- 0 2200 2136"/>
                              <a:gd name="T21" fmla="*/ T20 w 140"/>
                              <a:gd name="T22" fmla="+- 0 1225 647"/>
                              <a:gd name="T23" fmla="*/ 1225 h 866"/>
                              <a:gd name="T24" fmla="+- 0 2199 2136"/>
                              <a:gd name="T25" fmla="*/ T24 w 140"/>
                              <a:gd name="T26" fmla="+- 0 1263 647"/>
                              <a:gd name="T27" fmla="*/ 1263 h 866"/>
                              <a:gd name="T28" fmla="+- 0 2217 2136"/>
                              <a:gd name="T29" fmla="*/ T28 w 140"/>
                              <a:gd name="T30" fmla="+- 0 1345 647"/>
                              <a:gd name="T31" fmla="*/ 1345 h 866"/>
                              <a:gd name="T32" fmla="+- 0 2263 2136"/>
                              <a:gd name="T33" fmla="*/ T32 w 140"/>
                              <a:gd name="T34" fmla="+- 0 1513 647"/>
                              <a:gd name="T35" fmla="*/ 1513 h 866"/>
                              <a:gd name="T36" fmla="+- 0 2273 2136"/>
                              <a:gd name="T37" fmla="*/ T36 w 140"/>
                              <a:gd name="T38" fmla="+- 0 1511 647"/>
                              <a:gd name="T39" fmla="*/ 1511 h 866"/>
                              <a:gd name="T40" fmla="+- 0 2252 2136"/>
                              <a:gd name="T41" fmla="*/ T40 w 140"/>
                              <a:gd name="T42" fmla="+- 0 1405 647"/>
                              <a:gd name="T43" fmla="*/ 1405 h 866"/>
                              <a:gd name="T44" fmla="+- 0 2215 2136"/>
                              <a:gd name="T45" fmla="*/ T44 w 140"/>
                              <a:gd name="T46" fmla="+- 0 1250 647"/>
                              <a:gd name="T47" fmla="*/ 1250 h 866"/>
                              <a:gd name="T48" fmla="+- 0 2213 2136"/>
                              <a:gd name="T49" fmla="*/ T48 w 140"/>
                              <a:gd name="T50" fmla="+- 0 1175 647"/>
                              <a:gd name="T51" fmla="*/ 1175 h 866"/>
                              <a:gd name="T52" fmla="+- 0 2202 2136"/>
                              <a:gd name="T53" fmla="*/ T52 w 140"/>
                              <a:gd name="T54" fmla="+- 0 1089 647"/>
                              <a:gd name="T55" fmla="*/ 1089 h 866"/>
                              <a:gd name="T56" fmla="+- 0 2200 2136"/>
                              <a:gd name="T57" fmla="*/ T56 w 140"/>
                              <a:gd name="T58" fmla="+- 0 982 647"/>
                              <a:gd name="T59" fmla="*/ 982 h 866"/>
                              <a:gd name="T60" fmla="+- 0 2198 2136"/>
                              <a:gd name="T61" fmla="*/ T60 w 140"/>
                              <a:gd name="T62" fmla="+- 0 937 647"/>
                              <a:gd name="T63" fmla="*/ 937 h 866"/>
                              <a:gd name="T64" fmla="+- 0 2184 2136"/>
                              <a:gd name="T65" fmla="*/ T64 w 140"/>
                              <a:gd name="T66" fmla="+- 0 918 647"/>
                              <a:gd name="T67" fmla="*/ 918 h 866"/>
                              <a:gd name="T68" fmla="+- 0 2195 2136"/>
                              <a:gd name="T69" fmla="*/ T68 w 140"/>
                              <a:gd name="T70" fmla="+- 0 915 647"/>
                              <a:gd name="T71" fmla="*/ 915 h 866"/>
                              <a:gd name="T72" fmla="+- 0 2189 2136"/>
                              <a:gd name="T73" fmla="*/ T72 w 140"/>
                              <a:gd name="T74" fmla="+- 0 917 647"/>
                              <a:gd name="T75" fmla="*/ 917 h 866"/>
                              <a:gd name="T76" fmla="+- 0 2195 2136"/>
                              <a:gd name="T77" fmla="*/ T76 w 140"/>
                              <a:gd name="T78" fmla="+- 0 915 647"/>
                              <a:gd name="T79" fmla="*/ 915 h 866"/>
                              <a:gd name="T80" fmla="+- 0 2193 2136"/>
                              <a:gd name="T81" fmla="*/ T80 w 140"/>
                              <a:gd name="T82" fmla="+- 0 822 647"/>
                              <a:gd name="T83" fmla="*/ 822 h 866"/>
                              <a:gd name="T84" fmla="+- 0 2183 2136"/>
                              <a:gd name="T85" fmla="*/ T84 w 140"/>
                              <a:gd name="T86" fmla="+- 0 862 647"/>
                              <a:gd name="T87" fmla="*/ 862 h 866"/>
                              <a:gd name="T88" fmla="+- 0 2179 2136"/>
                              <a:gd name="T89" fmla="*/ T88 w 140"/>
                              <a:gd name="T90" fmla="+- 0 898 647"/>
                              <a:gd name="T91" fmla="*/ 898 h 866"/>
                              <a:gd name="T92" fmla="+- 0 2179 2136"/>
                              <a:gd name="T93" fmla="*/ T92 w 140"/>
                              <a:gd name="T94" fmla="+- 0 907 647"/>
                              <a:gd name="T95" fmla="*/ 907 h 866"/>
                              <a:gd name="T96" fmla="+- 0 2186 2136"/>
                              <a:gd name="T97" fmla="*/ T96 w 140"/>
                              <a:gd name="T98" fmla="+- 0 902 647"/>
                              <a:gd name="T99" fmla="*/ 902 h 866"/>
                              <a:gd name="T100" fmla="+- 0 2195 2136"/>
                              <a:gd name="T101" fmla="*/ T100 w 140"/>
                              <a:gd name="T102" fmla="+- 0 879 647"/>
                              <a:gd name="T103" fmla="*/ 879 h 866"/>
                              <a:gd name="T104" fmla="+- 0 2199 2136"/>
                              <a:gd name="T105" fmla="*/ T104 w 140"/>
                              <a:gd name="T106" fmla="+- 0 862 647"/>
                              <a:gd name="T107" fmla="*/ 862 h 866"/>
                              <a:gd name="T108" fmla="+- 0 2209 2136"/>
                              <a:gd name="T109" fmla="*/ T108 w 140"/>
                              <a:gd name="T110" fmla="+- 0 810 647"/>
                              <a:gd name="T111" fmla="*/ 810 h 866"/>
                              <a:gd name="T112" fmla="+- 0 2197 2136"/>
                              <a:gd name="T113" fmla="*/ T112 w 140"/>
                              <a:gd name="T114" fmla="+- 0 793 647"/>
                              <a:gd name="T115" fmla="*/ 793 h 866"/>
                              <a:gd name="T116" fmla="+- 0 2207 2136"/>
                              <a:gd name="T117" fmla="*/ T116 w 140"/>
                              <a:gd name="T118" fmla="+- 0 795 647"/>
                              <a:gd name="T119" fmla="*/ 795 h 866"/>
                              <a:gd name="T120" fmla="+- 0 2211 2136"/>
                              <a:gd name="T121" fmla="*/ T120 w 140"/>
                              <a:gd name="T122" fmla="+- 0 795 647"/>
                              <a:gd name="T123" fmla="*/ 795 h 866"/>
                              <a:gd name="T124" fmla="+- 0 2196 2136"/>
                              <a:gd name="T125" fmla="*/ T124 w 140"/>
                              <a:gd name="T126" fmla="+- 0 785 647"/>
                              <a:gd name="T127" fmla="*/ 785 h 866"/>
                              <a:gd name="T128" fmla="+- 0 2206 2136"/>
                              <a:gd name="T129" fmla="*/ T128 w 140"/>
                              <a:gd name="T130" fmla="+- 0 780 647"/>
                              <a:gd name="T131" fmla="*/ 780 h 866"/>
                              <a:gd name="T132" fmla="+- 0 2198 2136"/>
                              <a:gd name="T133" fmla="*/ T132 w 140"/>
                              <a:gd name="T134" fmla="+- 0 773 647"/>
                              <a:gd name="T135" fmla="*/ 773 h 866"/>
                              <a:gd name="T136" fmla="+- 0 2194 2136"/>
                              <a:gd name="T137" fmla="*/ T136 w 140"/>
                              <a:gd name="T138" fmla="+- 0 738 647"/>
                              <a:gd name="T139" fmla="*/ 738 h 866"/>
                              <a:gd name="T140" fmla="+- 0 2196 2136"/>
                              <a:gd name="T141" fmla="*/ T140 w 140"/>
                              <a:gd name="T142" fmla="+- 0 748 647"/>
                              <a:gd name="T143" fmla="*/ 748 h 866"/>
                              <a:gd name="T144" fmla="+- 0 2200 2136"/>
                              <a:gd name="T145" fmla="*/ T144 w 140"/>
                              <a:gd name="T146" fmla="+- 0 758 647"/>
                              <a:gd name="T147" fmla="*/ 758 h 866"/>
                              <a:gd name="T148" fmla="+- 0 2206 2136"/>
                              <a:gd name="T149" fmla="*/ T148 w 140"/>
                              <a:gd name="T150" fmla="+- 0 768 647"/>
                              <a:gd name="T151" fmla="*/ 768 h 866"/>
                              <a:gd name="T152" fmla="+- 0 2212 2136"/>
                              <a:gd name="T153" fmla="*/ T152 w 140"/>
                              <a:gd name="T154" fmla="+- 0 773 647"/>
                              <a:gd name="T155" fmla="*/ 773 h 866"/>
                              <a:gd name="T156" fmla="+- 0 2210 2136"/>
                              <a:gd name="T157" fmla="*/ T156 w 140"/>
                              <a:gd name="T158" fmla="+- 0 739 647"/>
                              <a:gd name="T159" fmla="*/ 739 h 866"/>
                              <a:gd name="T160" fmla="+- 0 2194 2136"/>
                              <a:gd name="T161" fmla="*/ T160 w 140"/>
                              <a:gd name="T162" fmla="+- 0 738 647"/>
                              <a:gd name="T163" fmla="*/ 738 h 866"/>
                              <a:gd name="T164" fmla="+- 0 2202 2136"/>
                              <a:gd name="T165" fmla="*/ T164 w 140"/>
                              <a:gd name="T166" fmla="+- 0 679 647"/>
                              <a:gd name="T167" fmla="*/ 679 h 866"/>
                              <a:gd name="T168" fmla="+- 0 2197 2136"/>
                              <a:gd name="T169" fmla="*/ T168 w 140"/>
                              <a:gd name="T170" fmla="+- 0 716 647"/>
                              <a:gd name="T171" fmla="*/ 716 h 866"/>
                              <a:gd name="T172" fmla="+- 0 2205 2136"/>
                              <a:gd name="T173" fmla="*/ T172 w 140"/>
                              <a:gd name="T174" fmla="+- 0 730 647"/>
                              <a:gd name="T175" fmla="*/ 730 h 866"/>
                              <a:gd name="T176" fmla="+- 0 2199 2136"/>
                              <a:gd name="T177" fmla="*/ T176 w 140"/>
                              <a:gd name="T178" fmla="+- 0 739 647"/>
                              <a:gd name="T179" fmla="*/ 739 h 866"/>
                              <a:gd name="T180" fmla="+- 0 2209 2136"/>
                              <a:gd name="T181" fmla="*/ T180 w 140"/>
                              <a:gd name="T182" fmla="+- 0 738 647"/>
                              <a:gd name="T183" fmla="*/ 738 h 866"/>
                              <a:gd name="T184" fmla="+- 0 2216 2136"/>
                              <a:gd name="T185" fmla="*/ T184 w 140"/>
                              <a:gd name="T186" fmla="+- 0 686 647"/>
                              <a:gd name="T187" fmla="*/ 686 h 866"/>
                              <a:gd name="T188" fmla="+- 0 2209 2136"/>
                              <a:gd name="T189" fmla="*/ T188 w 140"/>
                              <a:gd name="T190" fmla="+- 0 647 647"/>
                              <a:gd name="T191" fmla="*/ 647 h 866"/>
                              <a:gd name="T192" fmla="+- 0 2158 2136"/>
                              <a:gd name="T193" fmla="*/ T192 w 140"/>
                              <a:gd name="T194" fmla="+- 0 687 647"/>
                              <a:gd name="T195" fmla="*/ 687 h 866"/>
                              <a:gd name="T196" fmla="+- 0 2136 2136"/>
                              <a:gd name="T197" fmla="*/ T196 w 140"/>
                              <a:gd name="T198" fmla="+- 0 720 647"/>
                              <a:gd name="T199" fmla="*/ 720 h 866"/>
                              <a:gd name="T200" fmla="+- 0 2157 2136"/>
                              <a:gd name="T201" fmla="*/ T200 w 140"/>
                              <a:gd name="T202" fmla="+- 0 707 647"/>
                              <a:gd name="T203" fmla="*/ 707 h 866"/>
                              <a:gd name="T204" fmla="+- 0 2204 2136"/>
                              <a:gd name="T205" fmla="*/ T204 w 140"/>
                              <a:gd name="T206" fmla="+- 0 669 647"/>
                              <a:gd name="T207" fmla="*/ 669 h 866"/>
                              <a:gd name="T208" fmla="+- 0 2220 2136"/>
                              <a:gd name="T209" fmla="*/ T208 w 140"/>
                              <a:gd name="T210" fmla="+- 0 662 647"/>
                              <a:gd name="T211" fmla="*/ 662 h 866"/>
                              <a:gd name="T212" fmla="+- 0 2210 2136"/>
                              <a:gd name="T213" fmla="*/ T212 w 140"/>
                              <a:gd name="T214" fmla="+- 0 659 647"/>
                              <a:gd name="T215" fmla="*/ 659 h 866"/>
                              <a:gd name="T216" fmla="+- 0 2207 2136"/>
                              <a:gd name="T217" fmla="*/ T216 w 140"/>
                              <a:gd name="T218" fmla="+- 0 649 647"/>
                              <a:gd name="T219" fmla="*/ 649 h 866"/>
                              <a:gd name="T220" fmla="+- 0 2218 2136"/>
                              <a:gd name="T221" fmla="*/ T220 w 140"/>
                              <a:gd name="T222" fmla="+- 0 659 647"/>
                              <a:gd name="T223" fmla="*/ 659 h 866"/>
                              <a:gd name="T224" fmla="+- 0 2221 2136"/>
                              <a:gd name="T225" fmla="*/ T224 w 140"/>
                              <a:gd name="T226" fmla="+- 0 656 647"/>
                              <a:gd name="T227" fmla="*/ 656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866">
                                <a:moveTo>
                                  <a:pt x="44" y="266"/>
                                </a:moveTo>
                                <a:lnTo>
                                  <a:pt x="44" y="271"/>
                                </a:lnTo>
                                <a:lnTo>
                                  <a:pt x="45" y="278"/>
                                </a:lnTo>
                                <a:lnTo>
                                  <a:pt x="47" y="290"/>
                                </a:lnTo>
                                <a:lnTo>
                                  <a:pt x="48" y="305"/>
                                </a:lnTo>
                                <a:lnTo>
                                  <a:pt x="49" y="322"/>
                                </a:lnTo>
                                <a:lnTo>
                                  <a:pt x="49" y="335"/>
                                </a:lnTo>
                                <a:lnTo>
                                  <a:pt x="48" y="348"/>
                                </a:lnTo>
                                <a:lnTo>
                                  <a:pt x="46" y="360"/>
                                </a:lnTo>
                                <a:lnTo>
                                  <a:pt x="46" y="362"/>
                                </a:lnTo>
                                <a:lnTo>
                                  <a:pt x="51" y="444"/>
                                </a:lnTo>
                                <a:lnTo>
                                  <a:pt x="51" y="445"/>
                                </a:lnTo>
                                <a:lnTo>
                                  <a:pt x="52" y="448"/>
                                </a:lnTo>
                                <a:lnTo>
                                  <a:pt x="54" y="456"/>
                                </a:lnTo>
                                <a:lnTo>
                                  <a:pt x="57" y="475"/>
                                </a:lnTo>
                                <a:lnTo>
                                  <a:pt x="60" y="504"/>
                                </a:lnTo>
                                <a:lnTo>
                                  <a:pt x="63" y="538"/>
                                </a:lnTo>
                                <a:lnTo>
                                  <a:pt x="64" y="578"/>
                                </a:lnTo>
                                <a:lnTo>
                                  <a:pt x="64" y="590"/>
                                </a:lnTo>
                                <a:lnTo>
                                  <a:pt x="64" y="603"/>
                                </a:lnTo>
                                <a:lnTo>
                                  <a:pt x="63" y="616"/>
                                </a:lnTo>
                                <a:lnTo>
                                  <a:pt x="63" y="618"/>
                                </a:lnTo>
                                <a:lnTo>
                                  <a:pt x="81" y="697"/>
                                </a:lnTo>
                                <a:lnTo>
                                  <a:pt x="81" y="698"/>
                                </a:lnTo>
                                <a:lnTo>
                                  <a:pt x="102" y="762"/>
                                </a:lnTo>
                                <a:lnTo>
                                  <a:pt x="124" y="863"/>
                                </a:lnTo>
                                <a:lnTo>
                                  <a:pt x="127" y="866"/>
                                </a:lnTo>
                                <a:lnTo>
                                  <a:pt x="131" y="866"/>
                                </a:lnTo>
                                <a:lnTo>
                                  <a:pt x="132" y="866"/>
                                </a:lnTo>
                                <a:lnTo>
                                  <a:pt x="137" y="864"/>
                                </a:lnTo>
                                <a:lnTo>
                                  <a:pt x="139" y="860"/>
                                </a:lnTo>
                                <a:lnTo>
                                  <a:pt x="116" y="758"/>
                                </a:lnTo>
                                <a:lnTo>
                                  <a:pt x="96" y="693"/>
                                </a:lnTo>
                                <a:lnTo>
                                  <a:pt x="78" y="616"/>
                                </a:lnTo>
                                <a:lnTo>
                                  <a:pt x="79" y="603"/>
                                </a:lnTo>
                                <a:lnTo>
                                  <a:pt x="79" y="590"/>
                                </a:lnTo>
                                <a:lnTo>
                                  <a:pt x="79" y="578"/>
                                </a:lnTo>
                                <a:lnTo>
                                  <a:pt x="77" y="528"/>
                                </a:lnTo>
                                <a:lnTo>
                                  <a:pt x="73" y="486"/>
                                </a:lnTo>
                                <a:lnTo>
                                  <a:pt x="69" y="456"/>
                                </a:lnTo>
                                <a:lnTo>
                                  <a:pt x="66" y="442"/>
                                </a:lnTo>
                                <a:lnTo>
                                  <a:pt x="61" y="362"/>
                                </a:lnTo>
                                <a:lnTo>
                                  <a:pt x="63" y="349"/>
                                </a:lnTo>
                                <a:lnTo>
                                  <a:pt x="64" y="335"/>
                                </a:lnTo>
                                <a:lnTo>
                                  <a:pt x="64" y="322"/>
                                </a:lnTo>
                                <a:lnTo>
                                  <a:pt x="63" y="305"/>
                                </a:lnTo>
                                <a:lnTo>
                                  <a:pt x="62" y="290"/>
                                </a:lnTo>
                                <a:lnTo>
                                  <a:pt x="61" y="277"/>
                                </a:lnTo>
                                <a:lnTo>
                                  <a:pt x="60" y="271"/>
                                </a:lnTo>
                                <a:lnTo>
                                  <a:pt x="48" y="271"/>
                                </a:lnTo>
                                <a:lnTo>
                                  <a:pt x="45" y="269"/>
                                </a:lnTo>
                                <a:lnTo>
                                  <a:pt x="44" y="266"/>
                                </a:lnTo>
                                <a:close/>
                                <a:moveTo>
                                  <a:pt x="59" y="268"/>
                                </a:moveTo>
                                <a:lnTo>
                                  <a:pt x="56" y="269"/>
                                </a:lnTo>
                                <a:lnTo>
                                  <a:pt x="54" y="270"/>
                                </a:lnTo>
                                <a:lnTo>
                                  <a:pt x="53" y="270"/>
                                </a:lnTo>
                                <a:lnTo>
                                  <a:pt x="52" y="271"/>
                                </a:lnTo>
                                <a:lnTo>
                                  <a:pt x="60" y="271"/>
                                </a:lnTo>
                                <a:lnTo>
                                  <a:pt x="59" y="268"/>
                                </a:lnTo>
                                <a:close/>
                                <a:moveTo>
                                  <a:pt x="60" y="143"/>
                                </a:moveTo>
                                <a:lnTo>
                                  <a:pt x="59" y="158"/>
                                </a:lnTo>
                                <a:lnTo>
                                  <a:pt x="57" y="175"/>
                                </a:lnTo>
                                <a:lnTo>
                                  <a:pt x="53" y="192"/>
                                </a:lnTo>
                                <a:lnTo>
                                  <a:pt x="48" y="211"/>
                                </a:lnTo>
                                <a:lnTo>
                                  <a:pt x="47" y="215"/>
                                </a:lnTo>
                                <a:lnTo>
                                  <a:pt x="45" y="223"/>
                                </a:lnTo>
                                <a:lnTo>
                                  <a:pt x="43" y="236"/>
                                </a:lnTo>
                                <a:lnTo>
                                  <a:pt x="43" y="251"/>
                                </a:lnTo>
                                <a:lnTo>
                                  <a:pt x="43" y="258"/>
                                </a:lnTo>
                                <a:lnTo>
                                  <a:pt x="43" y="262"/>
                                </a:lnTo>
                                <a:lnTo>
                                  <a:pt x="43" y="260"/>
                                </a:lnTo>
                                <a:lnTo>
                                  <a:pt x="45" y="258"/>
                                </a:lnTo>
                                <a:lnTo>
                                  <a:pt x="48" y="256"/>
                                </a:lnTo>
                                <a:lnTo>
                                  <a:pt x="50" y="255"/>
                                </a:lnTo>
                                <a:lnTo>
                                  <a:pt x="58" y="253"/>
                                </a:lnTo>
                                <a:lnTo>
                                  <a:pt x="58" y="241"/>
                                </a:lnTo>
                                <a:lnTo>
                                  <a:pt x="59" y="232"/>
                                </a:lnTo>
                                <a:lnTo>
                                  <a:pt x="61" y="222"/>
                                </a:lnTo>
                                <a:lnTo>
                                  <a:pt x="62" y="218"/>
                                </a:lnTo>
                                <a:lnTo>
                                  <a:pt x="63" y="215"/>
                                </a:lnTo>
                                <a:lnTo>
                                  <a:pt x="67" y="197"/>
                                </a:lnTo>
                                <a:lnTo>
                                  <a:pt x="71" y="179"/>
                                </a:lnTo>
                                <a:lnTo>
                                  <a:pt x="73" y="163"/>
                                </a:lnTo>
                                <a:lnTo>
                                  <a:pt x="75" y="148"/>
                                </a:lnTo>
                                <a:lnTo>
                                  <a:pt x="64" y="148"/>
                                </a:lnTo>
                                <a:lnTo>
                                  <a:pt x="61" y="146"/>
                                </a:lnTo>
                                <a:lnTo>
                                  <a:pt x="60" y="143"/>
                                </a:lnTo>
                                <a:close/>
                                <a:moveTo>
                                  <a:pt x="75" y="148"/>
                                </a:moveTo>
                                <a:lnTo>
                                  <a:pt x="71" y="148"/>
                                </a:lnTo>
                                <a:lnTo>
                                  <a:pt x="68" y="148"/>
                                </a:lnTo>
                                <a:lnTo>
                                  <a:pt x="75" y="148"/>
                                </a:lnTo>
                                <a:close/>
                                <a:moveTo>
                                  <a:pt x="61" y="125"/>
                                </a:moveTo>
                                <a:lnTo>
                                  <a:pt x="61" y="133"/>
                                </a:lnTo>
                                <a:lnTo>
                                  <a:pt x="60" y="138"/>
                                </a:lnTo>
                                <a:lnTo>
                                  <a:pt x="61" y="135"/>
                                </a:lnTo>
                                <a:lnTo>
                                  <a:pt x="64" y="133"/>
                                </a:lnTo>
                                <a:lnTo>
                                  <a:pt x="70" y="133"/>
                                </a:lnTo>
                                <a:lnTo>
                                  <a:pt x="76" y="133"/>
                                </a:lnTo>
                                <a:lnTo>
                                  <a:pt x="76" y="126"/>
                                </a:lnTo>
                                <a:lnTo>
                                  <a:pt x="62" y="126"/>
                                </a:lnTo>
                                <a:lnTo>
                                  <a:pt x="61" y="125"/>
                                </a:lnTo>
                                <a:close/>
                                <a:moveTo>
                                  <a:pt x="58" y="91"/>
                                </a:moveTo>
                                <a:lnTo>
                                  <a:pt x="58" y="92"/>
                                </a:lnTo>
                                <a:lnTo>
                                  <a:pt x="59" y="97"/>
                                </a:lnTo>
                                <a:lnTo>
                                  <a:pt x="60" y="101"/>
                                </a:lnTo>
                                <a:lnTo>
                                  <a:pt x="60" y="108"/>
                                </a:lnTo>
                                <a:lnTo>
                                  <a:pt x="62" y="109"/>
                                </a:lnTo>
                                <a:lnTo>
                                  <a:pt x="64" y="111"/>
                                </a:lnTo>
                                <a:lnTo>
                                  <a:pt x="70" y="113"/>
                                </a:lnTo>
                                <a:lnTo>
                                  <a:pt x="72" y="117"/>
                                </a:lnTo>
                                <a:lnTo>
                                  <a:pt x="70" y="121"/>
                                </a:lnTo>
                                <a:lnTo>
                                  <a:pt x="69" y="124"/>
                                </a:lnTo>
                                <a:lnTo>
                                  <a:pt x="66" y="126"/>
                                </a:lnTo>
                                <a:lnTo>
                                  <a:pt x="76" y="126"/>
                                </a:lnTo>
                                <a:lnTo>
                                  <a:pt x="76" y="107"/>
                                </a:lnTo>
                                <a:lnTo>
                                  <a:pt x="74" y="94"/>
                                </a:lnTo>
                                <a:lnTo>
                                  <a:pt x="74" y="92"/>
                                </a:lnTo>
                                <a:lnTo>
                                  <a:pt x="61" y="92"/>
                                </a:lnTo>
                                <a:lnTo>
                                  <a:pt x="59" y="92"/>
                                </a:lnTo>
                                <a:lnTo>
                                  <a:pt x="58" y="91"/>
                                </a:lnTo>
                                <a:close/>
                                <a:moveTo>
                                  <a:pt x="83" y="22"/>
                                </a:moveTo>
                                <a:lnTo>
                                  <a:pt x="68" y="22"/>
                                </a:lnTo>
                                <a:lnTo>
                                  <a:pt x="66" y="32"/>
                                </a:lnTo>
                                <a:lnTo>
                                  <a:pt x="64" y="43"/>
                                </a:lnTo>
                                <a:lnTo>
                                  <a:pt x="63" y="55"/>
                                </a:lnTo>
                                <a:lnTo>
                                  <a:pt x="61" y="69"/>
                                </a:lnTo>
                                <a:lnTo>
                                  <a:pt x="64" y="73"/>
                                </a:lnTo>
                                <a:lnTo>
                                  <a:pt x="68" y="77"/>
                                </a:lnTo>
                                <a:lnTo>
                                  <a:pt x="69" y="83"/>
                                </a:lnTo>
                                <a:lnTo>
                                  <a:pt x="70" y="87"/>
                                </a:lnTo>
                                <a:lnTo>
                                  <a:pt x="67" y="91"/>
                                </a:lnTo>
                                <a:lnTo>
                                  <a:pt x="63" y="92"/>
                                </a:lnTo>
                                <a:lnTo>
                                  <a:pt x="62" y="92"/>
                                </a:lnTo>
                                <a:lnTo>
                                  <a:pt x="74" y="92"/>
                                </a:lnTo>
                                <a:lnTo>
                                  <a:pt x="73" y="91"/>
                                </a:lnTo>
                                <a:lnTo>
                                  <a:pt x="76" y="69"/>
                                </a:lnTo>
                                <a:lnTo>
                                  <a:pt x="78" y="53"/>
                                </a:lnTo>
                                <a:lnTo>
                                  <a:pt x="80" y="39"/>
                                </a:lnTo>
                                <a:lnTo>
                                  <a:pt x="82" y="27"/>
                                </a:lnTo>
                                <a:lnTo>
                                  <a:pt x="83" y="22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29" y="32"/>
                                </a:lnTo>
                                <a:lnTo>
                                  <a:pt x="27" y="33"/>
                                </a:lnTo>
                                <a:lnTo>
                                  <a:pt x="22" y="40"/>
                                </a:lnTo>
                                <a:lnTo>
                                  <a:pt x="12" y="47"/>
                                </a:lnTo>
                                <a:lnTo>
                                  <a:pt x="2" y="55"/>
                                </a:lnTo>
                                <a:lnTo>
                                  <a:pt x="0" y="73"/>
                                </a:lnTo>
                                <a:lnTo>
                                  <a:pt x="3" y="71"/>
                                </a:lnTo>
                                <a:lnTo>
                                  <a:pt x="7" y="69"/>
                                </a:lnTo>
                                <a:lnTo>
                                  <a:pt x="21" y="60"/>
                                </a:lnTo>
                                <a:lnTo>
                                  <a:pt x="31" y="52"/>
                                </a:lnTo>
                                <a:lnTo>
                                  <a:pt x="38" y="43"/>
                                </a:lnTo>
                                <a:lnTo>
                                  <a:pt x="68" y="22"/>
                                </a:lnTo>
                                <a:lnTo>
                                  <a:pt x="83" y="22"/>
                                </a:lnTo>
                                <a:lnTo>
                                  <a:pt x="83" y="20"/>
                                </a:lnTo>
                                <a:lnTo>
                                  <a:pt x="84" y="15"/>
                                </a:lnTo>
                                <a:lnTo>
                                  <a:pt x="85" y="13"/>
                                </a:lnTo>
                                <a:lnTo>
                                  <a:pt x="76" y="13"/>
                                </a:lnTo>
                                <a:lnTo>
                                  <a:pt x="74" y="12"/>
                                </a:lnTo>
                                <a:lnTo>
                                  <a:pt x="73" y="10"/>
                                </a:lnTo>
                                <a:lnTo>
                                  <a:pt x="70" y="7"/>
                                </a:lnTo>
                                <a:lnTo>
                                  <a:pt x="71" y="2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85" y="9"/>
                                </a:moveTo>
                                <a:lnTo>
                                  <a:pt x="82" y="12"/>
                                </a:lnTo>
                                <a:lnTo>
                                  <a:pt x="80" y="13"/>
                                </a:lnTo>
                                <a:lnTo>
                                  <a:pt x="85" y="13"/>
                                </a:lnTo>
                                <a:lnTo>
                                  <a:pt x="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6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" y="722"/>
                            <a:ext cx="24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7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188"/>
                            <a:ext cx="864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8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624"/>
                            <a:ext cx="10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9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04"/>
                            <a:ext cx="48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0" name="Freeform 1532"/>
                        <wps:cNvSpPr>
                          <a:spLocks/>
                        </wps:cNvSpPr>
                        <wps:spPr bwMode="auto">
                          <a:xfrm>
                            <a:off x="437" y="652"/>
                            <a:ext cx="363" cy="501"/>
                          </a:xfrm>
                          <a:custGeom>
                            <a:avLst/>
                            <a:gdLst>
                              <a:gd name="T0" fmla="+- 0 800 438"/>
                              <a:gd name="T1" fmla="*/ T0 w 363"/>
                              <a:gd name="T2" fmla="+- 0 1153 652"/>
                              <a:gd name="T3" fmla="*/ 1153 h 501"/>
                              <a:gd name="T4" fmla="+- 0 776 438"/>
                              <a:gd name="T5" fmla="*/ T4 w 363"/>
                              <a:gd name="T6" fmla="+- 0 1085 652"/>
                              <a:gd name="T7" fmla="*/ 1085 h 501"/>
                              <a:gd name="T8" fmla="+- 0 748 438"/>
                              <a:gd name="T9" fmla="*/ T8 w 363"/>
                              <a:gd name="T10" fmla="+- 0 1019 652"/>
                              <a:gd name="T11" fmla="*/ 1019 h 501"/>
                              <a:gd name="T12" fmla="+- 0 715 438"/>
                              <a:gd name="T13" fmla="*/ T12 w 363"/>
                              <a:gd name="T14" fmla="+- 0 954 652"/>
                              <a:gd name="T15" fmla="*/ 954 h 501"/>
                              <a:gd name="T16" fmla="+- 0 677 438"/>
                              <a:gd name="T17" fmla="*/ T16 w 363"/>
                              <a:gd name="T18" fmla="+- 0 890 652"/>
                              <a:gd name="T19" fmla="*/ 890 h 501"/>
                              <a:gd name="T20" fmla="+- 0 631 438"/>
                              <a:gd name="T21" fmla="*/ T20 w 363"/>
                              <a:gd name="T22" fmla="+- 0 828 652"/>
                              <a:gd name="T23" fmla="*/ 828 h 501"/>
                              <a:gd name="T24" fmla="+- 0 577 438"/>
                              <a:gd name="T25" fmla="*/ T24 w 363"/>
                              <a:gd name="T26" fmla="+- 0 768 652"/>
                              <a:gd name="T27" fmla="*/ 768 h 501"/>
                              <a:gd name="T28" fmla="+- 0 513 438"/>
                              <a:gd name="T29" fmla="*/ T28 w 363"/>
                              <a:gd name="T30" fmla="+- 0 709 652"/>
                              <a:gd name="T31" fmla="*/ 709 h 501"/>
                              <a:gd name="T32" fmla="+- 0 438 438"/>
                              <a:gd name="T33" fmla="*/ T32 w 363"/>
                              <a:gd name="T34" fmla="+- 0 652 652"/>
                              <a:gd name="T35" fmla="*/ 652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3" h="501">
                                <a:moveTo>
                                  <a:pt x="362" y="501"/>
                                </a:moveTo>
                                <a:lnTo>
                                  <a:pt x="338" y="433"/>
                                </a:lnTo>
                                <a:lnTo>
                                  <a:pt x="310" y="367"/>
                                </a:lnTo>
                                <a:lnTo>
                                  <a:pt x="277" y="302"/>
                                </a:lnTo>
                                <a:lnTo>
                                  <a:pt x="239" y="238"/>
                                </a:lnTo>
                                <a:lnTo>
                                  <a:pt x="193" y="176"/>
                                </a:lnTo>
                                <a:lnTo>
                                  <a:pt x="139" y="116"/>
                                </a:lnTo>
                                <a:lnTo>
                                  <a:pt x="75" y="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Freeform 1533"/>
                        <wps:cNvSpPr>
                          <a:spLocks/>
                        </wps:cNvSpPr>
                        <wps:spPr bwMode="auto">
                          <a:xfrm>
                            <a:off x="438" y="632"/>
                            <a:ext cx="138" cy="156"/>
                          </a:xfrm>
                          <a:custGeom>
                            <a:avLst/>
                            <a:gdLst>
                              <a:gd name="T0" fmla="+- 0 468 438"/>
                              <a:gd name="T1" fmla="*/ T0 w 138"/>
                              <a:gd name="T2" fmla="+- 0 788 632"/>
                              <a:gd name="T3" fmla="*/ 788 h 156"/>
                              <a:gd name="T4" fmla="+- 0 438 438"/>
                              <a:gd name="T5" fmla="*/ T4 w 138"/>
                              <a:gd name="T6" fmla="+- 0 652 632"/>
                              <a:gd name="T7" fmla="*/ 652 h 156"/>
                              <a:gd name="T8" fmla="+- 0 575 438"/>
                              <a:gd name="T9" fmla="*/ T8 w 138"/>
                              <a:gd name="T10" fmla="+- 0 632 632"/>
                              <a:gd name="T11" fmla="*/ 63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8" h="156">
                                <a:moveTo>
                                  <a:pt x="30" y="156"/>
                                </a:moveTo>
                                <a:lnTo>
                                  <a:pt x="0" y="20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Freeform 1534"/>
                        <wps:cNvSpPr>
                          <a:spLocks/>
                        </wps:cNvSpPr>
                        <wps:spPr bwMode="auto">
                          <a:xfrm>
                            <a:off x="637" y="652"/>
                            <a:ext cx="363" cy="501"/>
                          </a:xfrm>
                          <a:custGeom>
                            <a:avLst/>
                            <a:gdLst>
                              <a:gd name="T0" fmla="+- 0 637 637"/>
                              <a:gd name="T1" fmla="*/ T0 w 363"/>
                              <a:gd name="T2" fmla="+- 0 1153 652"/>
                              <a:gd name="T3" fmla="*/ 1153 h 501"/>
                              <a:gd name="T4" fmla="+- 0 662 637"/>
                              <a:gd name="T5" fmla="*/ T4 w 363"/>
                              <a:gd name="T6" fmla="+- 0 1085 652"/>
                              <a:gd name="T7" fmla="*/ 1085 h 501"/>
                              <a:gd name="T8" fmla="+- 0 690 637"/>
                              <a:gd name="T9" fmla="*/ T8 w 363"/>
                              <a:gd name="T10" fmla="+- 0 1019 652"/>
                              <a:gd name="T11" fmla="*/ 1019 h 501"/>
                              <a:gd name="T12" fmla="+- 0 722 637"/>
                              <a:gd name="T13" fmla="*/ T12 w 363"/>
                              <a:gd name="T14" fmla="+- 0 954 652"/>
                              <a:gd name="T15" fmla="*/ 954 h 501"/>
                              <a:gd name="T16" fmla="+- 0 761 637"/>
                              <a:gd name="T17" fmla="*/ T16 w 363"/>
                              <a:gd name="T18" fmla="+- 0 890 652"/>
                              <a:gd name="T19" fmla="*/ 890 h 501"/>
                              <a:gd name="T20" fmla="+- 0 806 637"/>
                              <a:gd name="T21" fmla="*/ T20 w 363"/>
                              <a:gd name="T22" fmla="+- 0 828 652"/>
                              <a:gd name="T23" fmla="*/ 828 h 501"/>
                              <a:gd name="T24" fmla="+- 0 861 637"/>
                              <a:gd name="T25" fmla="*/ T24 w 363"/>
                              <a:gd name="T26" fmla="+- 0 768 652"/>
                              <a:gd name="T27" fmla="*/ 768 h 501"/>
                              <a:gd name="T28" fmla="+- 0 925 637"/>
                              <a:gd name="T29" fmla="*/ T28 w 363"/>
                              <a:gd name="T30" fmla="+- 0 709 652"/>
                              <a:gd name="T31" fmla="*/ 709 h 501"/>
                              <a:gd name="T32" fmla="+- 0 1000 637"/>
                              <a:gd name="T33" fmla="*/ T32 w 363"/>
                              <a:gd name="T34" fmla="+- 0 652 652"/>
                              <a:gd name="T35" fmla="*/ 652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3" h="501">
                                <a:moveTo>
                                  <a:pt x="0" y="501"/>
                                </a:moveTo>
                                <a:lnTo>
                                  <a:pt x="25" y="433"/>
                                </a:lnTo>
                                <a:lnTo>
                                  <a:pt x="53" y="367"/>
                                </a:lnTo>
                                <a:lnTo>
                                  <a:pt x="85" y="302"/>
                                </a:lnTo>
                                <a:lnTo>
                                  <a:pt x="124" y="238"/>
                                </a:lnTo>
                                <a:lnTo>
                                  <a:pt x="169" y="176"/>
                                </a:lnTo>
                                <a:lnTo>
                                  <a:pt x="224" y="116"/>
                                </a:lnTo>
                                <a:lnTo>
                                  <a:pt x="288" y="57"/>
                                </a:lnTo>
                                <a:lnTo>
                                  <a:pt x="36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1535"/>
                        <wps:cNvSpPr>
                          <a:spLocks/>
                        </wps:cNvSpPr>
                        <wps:spPr bwMode="auto">
                          <a:xfrm>
                            <a:off x="862" y="632"/>
                            <a:ext cx="138" cy="156"/>
                          </a:xfrm>
                          <a:custGeom>
                            <a:avLst/>
                            <a:gdLst>
                              <a:gd name="T0" fmla="+- 0 969 862"/>
                              <a:gd name="T1" fmla="*/ T0 w 138"/>
                              <a:gd name="T2" fmla="+- 0 788 632"/>
                              <a:gd name="T3" fmla="*/ 788 h 156"/>
                              <a:gd name="T4" fmla="+- 0 1000 862"/>
                              <a:gd name="T5" fmla="*/ T4 w 138"/>
                              <a:gd name="T6" fmla="+- 0 652 632"/>
                              <a:gd name="T7" fmla="*/ 652 h 156"/>
                              <a:gd name="T8" fmla="+- 0 862 862"/>
                              <a:gd name="T9" fmla="*/ T8 w 138"/>
                              <a:gd name="T10" fmla="+- 0 632 632"/>
                              <a:gd name="T11" fmla="*/ 63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8" h="156">
                                <a:moveTo>
                                  <a:pt x="107" y="156"/>
                                </a:moveTo>
                                <a:lnTo>
                                  <a:pt x="13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74290" w14:textId="77777777" w:rsidR="00D938ED" w:rsidRDefault="00D938ED" w:rsidP="004B3E5F">
                              <w:pPr>
                                <w:spacing w:before="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40485" id="Grupo 2602" o:spid="_x0000_s1159" style="width:170pt;height:85.45pt;mso-position-horizontal-relative:char;mso-position-vertical-relative:line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">
                <v:rect id="Rectangle 1525" o:spid="_x0000_s1160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" fillcolor="#f1f2f2" stroked="f"/>
                <v:shape id="Picture 1526" o:spid="_x0000_s1161" type="#_x0000_t75" style="position:absolute;left:973;top:572;width:888;height: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">
                  <v:imagedata r:id="rId52" o:title=""/>
                </v:shape>
                <v:shape id="AutoShape 1527" o:spid="_x0000_s1162" style="position:absolute;left:2135;top:646;width:140;height:866;visibility:visible;mso-wrap-style:square;v-text-anchor:top" coordsize="140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" path="m44,266r,5l45,278r2,12l48,305r1,17l49,335r-1,13l46,360r,2l51,444r,1l52,448r2,8l57,475r3,29l63,538r1,40l64,590r,13l63,616r,2l81,697r,1l102,762r22,101l127,866r4,l132,866r5,-2l139,860,116,758,96,693,78,616r1,-13l79,590r,-12l77,528,73,486,69,456,66,442,61,362r2,-13l64,335r,-13l63,305,62,290,61,277r-1,-6l48,271r-3,-2l44,266xm59,268r-3,1l54,270r-1,l52,271r8,l59,268xm60,143r-1,15l57,175r-4,17l48,211r-1,4l45,223r-2,13l43,251r,7l43,262r,-2l45,258r3,-2l50,255r8,-2l58,241r1,-9l61,222r1,-4l63,215r4,-18l71,179r2,-16l75,148r-11,l61,146r-1,-3xm75,148r-4,l68,148r7,xm61,125r,8l60,138r1,-3l64,133r6,l76,133r,-7l62,126r-1,-1xm58,91r,1l59,97r1,4l60,108r2,1l64,111r6,2l72,117r-2,4l69,124r-3,2l76,126r,-19l74,94r,-2l61,92r-2,l58,91xm83,22r-15,l66,32,64,43,63,55,61,69r3,4l68,77r1,6l70,87r-3,4l63,92r-1,l74,92,73,91,76,69,78,53,80,39,82,27r1,-5xm73,l29,32r-2,1l22,40,12,47,2,55,,73,3,71,7,69,21,60,31,52r7,-9l68,22r15,l83,20r1,-5l85,13r-9,l74,12,73,10,70,7,71,2,73,xm85,9r-3,3l80,13r5,l85,9xe" fillcolor="#827a78" stroked="f">
                  <v:path arrowok="t" o:connecttype="custom" o:connectlocs="45,925;49,969;46,1007;51,1092;57,1122;64,1225;63,1263;81,1345;127,1513;137,1511;116,1405;79,1250;77,1175;66,1089;64,982;62,937;48,918;59,915;53,917;59,915;57,822;47,862;43,898;43,907;50,902;59,879;63,862;73,810;61,793;71,795;75,795;60,785;70,780;62,773;58,738;60,748;64,758;70,768;76,773;74,739;58,738;66,679;61,716;69,730;63,739;73,738;80,686;73,647;22,687;0,720;21,707;68,669;84,662;74,659;71,649;82,659;85,656" o:connectangles="0,0,0,0,0,0,0,0,0,0,0,0,0,0,0,0,0,0,0,0,0,0,0,0,0,0,0,0,0,0,0,0,0,0,0,0,0,0,0,0,0,0,0,0,0,0,0,0,0,0,0,0,0,0,0,0,0"/>
                </v:shape>
                <v:shape id="Picture 1528" o:spid="_x0000_s1163" type="#_x0000_t75" style="position:absolute;left:2178;top:722;width:24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">
                  <v:imagedata r:id="rId53" o:title=""/>
                </v:shape>
                <v:shape id="Picture 1529" o:spid="_x0000_s1164" type="#_x0000_t75" style="position:absolute;left:1547;top:188;width:864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">
                  <v:imagedata r:id="rId54" o:title=""/>
                </v:shape>
                <v:shape id="Picture 1530" o:spid="_x0000_s1165" type="#_x0000_t75" style="position:absolute;left:1526;top:624;width:10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">
                  <v:imagedata r:id="rId55" o:title=""/>
                </v:shape>
                <v:shape id="Picture 1531" o:spid="_x0000_s1166" type="#_x0000_t75" style="position:absolute;left:2160;top:704;width:48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">
                  <v:imagedata r:id="rId56" o:title=""/>
                </v:shape>
                <v:shape id="Freeform 1532" o:spid="_x0000_s1167" style="position:absolute;left:437;top:652;width:363;height:501;visibility:visible;mso-wrap-style:square;v-text-anchor:top" coordsize="363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" path="m362,501l338,433,310,367,277,302,239,238,193,176,139,116,75,57,,e" filled="f" strokecolor="#84b727" strokeweight="2pt">
                  <v:path arrowok="t" o:connecttype="custom" o:connectlocs="362,1153;338,1085;310,1019;277,954;239,890;193,828;139,768;75,709;0,652" o:connectangles="0,0,0,0,0,0,0,0,0"/>
                </v:shape>
                <v:shape id="Freeform 1533" o:spid="_x0000_s1168" style="position:absolute;left:438;top:632;width:138;height:156;visibility:visible;mso-wrap-style:square;v-text-anchor:top" coordsize="13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" path="m30,156l,20,137,e" filled="f" strokecolor="#84b727" strokeweight="2pt">
                  <v:path arrowok="t" o:connecttype="custom" o:connectlocs="30,788;0,652;137,632" o:connectangles="0,0,0"/>
                </v:shape>
                <v:shape id="Freeform 1534" o:spid="_x0000_s1169" style="position:absolute;left:637;top:652;width:363;height:501;visibility:visible;mso-wrap-style:square;v-text-anchor:top" coordsize="363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" path="m,501l25,433,53,367,85,302r39,-64l169,176r55,-60l288,57,363,e" filled="f" strokecolor="#84b727" strokeweight="2pt">
                  <v:path arrowok="t" o:connecttype="custom" o:connectlocs="0,1153;25,1085;53,1019;85,954;124,890;169,828;224,768;288,709;363,652" o:connectangles="0,0,0,0,0,0,0,0,0"/>
                </v:shape>
                <v:shape id="Freeform 1535" o:spid="_x0000_s1170" style="position:absolute;left:862;top:632;width:138;height:156;visibility:visible;mso-wrap-style:square;v-text-anchor:top" coordsize="13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" path="m107,156l138,20,,e" filled="f" strokecolor="#84b727" strokeweight="2pt">
                  <v:path arrowok="t" o:connecttype="custom" o:connectlocs="107,788;138,652;0,632" o:connectangles="0,0,0"/>
                </v:shape>
                <v:shape id="Text Box 1536" o:spid="_x0000_s1171" type="#_x0000_t202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" filled="f" stroked="f">
                  <v:textbox inset="0,0,0,0">
                    <w:txbxContent>
                      <w:p w14:paraId="0A174290" w14:textId="77777777" w:rsidR="00D938ED" w:rsidRDefault="00D938ED" w:rsidP="004B3E5F">
                        <w:pPr>
                          <w:spacing w:before="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32"/>
                            <w:shd w:val="clear" w:color="auto" w:fill="00AC91"/>
                          </w:rPr>
                          <w:t xml:space="preserve">5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0C0602" w14:textId="77777777" w:rsidR="004B3E5F" w:rsidRPr="004B3E5F" w:rsidRDefault="004B3E5F" w:rsidP="004B3E5F">
      <w:pPr>
        <w:spacing w:before="45" w:after="0" w:line="254" w:lineRule="auto"/>
        <w:ind w:left="140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color w:val="777C82"/>
          <w:sz w:val="18"/>
          <w:szCs w:val="18"/>
        </w:rPr>
        <w:t>Frota las palmas de las manos entre sí, con los dedos entrelazados</w:t>
      </w:r>
    </w:p>
    <w:p w14:paraId="364F32D9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175E8A8C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20F5DCED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13292F31" w14:textId="77777777" w:rsidR="004B3E5F" w:rsidRPr="004B3E5F" w:rsidRDefault="004B3E5F" w:rsidP="004B3E5F">
      <w:pPr>
        <w:spacing w:before="4" w:after="1" w:line="240" w:lineRule="auto"/>
        <w:jc w:val="left"/>
        <w:rPr>
          <w:rFonts w:eastAsia="Arial" w:cs="Arial"/>
          <w:color w:val="auto"/>
          <w:sz w:val="29"/>
          <w:szCs w:val="18"/>
        </w:rPr>
      </w:pPr>
    </w:p>
    <w:p w14:paraId="2E041C08" w14:textId="61BF7E08" w:rsidR="004B3E5F" w:rsidRPr="004B3E5F" w:rsidRDefault="004B3E5F" w:rsidP="004B3E5F">
      <w:pPr>
        <w:spacing w:after="0" w:line="240" w:lineRule="auto"/>
        <w:ind w:left="140" w:right="-202"/>
        <w:jc w:val="left"/>
        <w:rPr>
          <w:rFonts w:eastAsia="Arial" w:cs="Arial"/>
          <w:color w:val="auto"/>
          <w:sz w:val="20"/>
          <w:szCs w:val="18"/>
        </w:rPr>
      </w:pPr>
      <w:r w:rsidRPr="004B3E5F">
        <w:rPr>
          <w:rFonts w:eastAsia="Arial" w:cs="Arial"/>
          <w:noProof/>
          <w:color w:val="auto"/>
          <w:sz w:val="20"/>
          <w:szCs w:val="18"/>
        </w:rPr>
        <mc:AlternateContent>
          <mc:Choice Requires="wpg">
            <w:drawing>
              <wp:inline distT="0" distB="0" distL="0" distR="0" wp14:anchorId="713E3FF9" wp14:editId="181B1348">
                <wp:extent cx="2159000" cy="1085215"/>
                <wp:effectExtent l="0" t="0" r="3175" b="635"/>
                <wp:docPr id="2593" name="Grupo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0" y="0"/>
                          <a:chExt cx="3400" cy="1709"/>
                        </a:xfrm>
                      </wpg:grpSpPr>
                      <wps:wsp>
                        <wps:cNvPr id="2594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1517"/>
                        <wps:cNvSpPr>
                          <a:spLocks/>
                        </wps:cNvSpPr>
                        <wps:spPr bwMode="auto">
                          <a:xfrm>
                            <a:off x="2347" y="740"/>
                            <a:ext cx="27" cy="123"/>
                          </a:xfrm>
                          <a:custGeom>
                            <a:avLst/>
                            <a:gdLst>
                              <a:gd name="T0" fmla="+- 0 2361 2348"/>
                              <a:gd name="T1" fmla="*/ T0 w 27"/>
                              <a:gd name="T2" fmla="+- 0 741 741"/>
                              <a:gd name="T3" fmla="*/ 741 h 123"/>
                              <a:gd name="T4" fmla="+- 0 2359 2348"/>
                              <a:gd name="T5" fmla="*/ T4 w 27"/>
                              <a:gd name="T6" fmla="+- 0 743 741"/>
                              <a:gd name="T7" fmla="*/ 743 h 123"/>
                              <a:gd name="T8" fmla="+- 0 2355 2348"/>
                              <a:gd name="T9" fmla="*/ T8 w 27"/>
                              <a:gd name="T10" fmla="+- 0 749 741"/>
                              <a:gd name="T11" fmla="*/ 749 h 123"/>
                              <a:gd name="T12" fmla="+- 0 2352 2348"/>
                              <a:gd name="T13" fmla="*/ T12 w 27"/>
                              <a:gd name="T14" fmla="+- 0 753 741"/>
                              <a:gd name="T15" fmla="*/ 753 h 123"/>
                              <a:gd name="T16" fmla="+- 0 2348 2348"/>
                              <a:gd name="T17" fmla="*/ T16 w 27"/>
                              <a:gd name="T18" fmla="+- 0 756 741"/>
                              <a:gd name="T19" fmla="*/ 756 h 123"/>
                              <a:gd name="T20" fmla="+- 0 2348 2348"/>
                              <a:gd name="T21" fmla="*/ T20 w 27"/>
                              <a:gd name="T22" fmla="+- 0 758 741"/>
                              <a:gd name="T23" fmla="*/ 758 h 123"/>
                              <a:gd name="T24" fmla="+- 0 2350 2348"/>
                              <a:gd name="T25" fmla="*/ T24 w 27"/>
                              <a:gd name="T26" fmla="+- 0 779 741"/>
                              <a:gd name="T27" fmla="*/ 779 h 123"/>
                              <a:gd name="T28" fmla="+- 0 2353 2348"/>
                              <a:gd name="T29" fmla="*/ T28 w 27"/>
                              <a:gd name="T30" fmla="+- 0 802 741"/>
                              <a:gd name="T31" fmla="*/ 802 h 123"/>
                              <a:gd name="T32" fmla="+- 0 2355 2348"/>
                              <a:gd name="T33" fmla="*/ T32 w 27"/>
                              <a:gd name="T34" fmla="+- 0 827 741"/>
                              <a:gd name="T35" fmla="*/ 827 h 123"/>
                              <a:gd name="T36" fmla="+- 0 2359 2348"/>
                              <a:gd name="T37" fmla="*/ T36 w 27"/>
                              <a:gd name="T38" fmla="+- 0 860 741"/>
                              <a:gd name="T39" fmla="*/ 860 h 123"/>
                              <a:gd name="T40" fmla="+- 0 2362 2348"/>
                              <a:gd name="T41" fmla="*/ T40 w 27"/>
                              <a:gd name="T42" fmla="+- 0 863 741"/>
                              <a:gd name="T43" fmla="*/ 863 h 123"/>
                              <a:gd name="T44" fmla="+- 0 2366 2348"/>
                              <a:gd name="T45" fmla="*/ T44 w 27"/>
                              <a:gd name="T46" fmla="+- 0 863 741"/>
                              <a:gd name="T47" fmla="*/ 863 h 123"/>
                              <a:gd name="T48" fmla="+- 0 2371 2348"/>
                              <a:gd name="T49" fmla="*/ T48 w 27"/>
                              <a:gd name="T50" fmla="+- 0 862 741"/>
                              <a:gd name="T51" fmla="*/ 862 h 123"/>
                              <a:gd name="T52" fmla="+- 0 2374 2348"/>
                              <a:gd name="T53" fmla="*/ T52 w 27"/>
                              <a:gd name="T54" fmla="+- 0 858 741"/>
                              <a:gd name="T55" fmla="*/ 858 h 123"/>
                              <a:gd name="T56" fmla="+- 0 2370 2348"/>
                              <a:gd name="T57" fmla="*/ T56 w 27"/>
                              <a:gd name="T58" fmla="+- 0 826 741"/>
                              <a:gd name="T59" fmla="*/ 826 h 123"/>
                              <a:gd name="T60" fmla="+- 0 2368 2348"/>
                              <a:gd name="T61" fmla="*/ T60 w 27"/>
                              <a:gd name="T62" fmla="+- 0 801 741"/>
                              <a:gd name="T63" fmla="*/ 801 h 123"/>
                              <a:gd name="T64" fmla="+- 0 2365 2348"/>
                              <a:gd name="T65" fmla="*/ T64 w 27"/>
                              <a:gd name="T66" fmla="+- 0 777 741"/>
                              <a:gd name="T67" fmla="*/ 777 h 123"/>
                              <a:gd name="T68" fmla="+- 0 2363 2348"/>
                              <a:gd name="T69" fmla="*/ T68 w 27"/>
                              <a:gd name="T70" fmla="+- 0 756 741"/>
                              <a:gd name="T71" fmla="*/ 756 h 123"/>
                              <a:gd name="T72" fmla="+- 0 2361 2348"/>
                              <a:gd name="T73" fmla="*/ T72 w 27"/>
                              <a:gd name="T74" fmla="+- 0 741 741"/>
                              <a:gd name="T75" fmla="*/ 741 h 123"/>
                              <a:gd name="T76" fmla="+- 0 2361 2348"/>
                              <a:gd name="T77" fmla="*/ T76 w 27"/>
                              <a:gd name="T78" fmla="+- 0 741 741"/>
                              <a:gd name="T79" fmla="*/ 74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" h="123">
                                <a:moveTo>
                                  <a:pt x="13" y="0"/>
                                </a:moveTo>
                                <a:lnTo>
                                  <a:pt x="11" y="2"/>
                                </a:lnTo>
                                <a:lnTo>
                                  <a:pt x="7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2" y="38"/>
                                </a:lnTo>
                                <a:lnTo>
                                  <a:pt x="5" y="61"/>
                                </a:lnTo>
                                <a:lnTo>
                                  <a:pt x="7" y="86"/>
                                </a:lnTo>
                                <a:lnTo>
                                  <a:pt x="11" y="119"/>
                                </a:lnTo>
                                <a:lnTo>
                                  <a:pt x="14" y="122"/>
                                </a:lnTo>
                                <a:lnTo>
                                  <a:pt x="18" y="122"/>
                                </a:lnTo>
                                <a:lnTo>
                                  <a:pt x="23" y="121"/>
                                </a:lnTo>
                                <a:lnTo>
                                  <a:pt x="26" y="117"/>
                                </a:lnTo>
                                <a:lnTo>
                                  <a:pt x="22" y="85"/>
                                </a:lnTo>
                                <a:lnTo>
                                  <a:pt x="20" y="60"/>
                                </a:lnTo>
                                <a:lnTo>
                                  <a:pt x="17" y="36"/>
                                </a:lnTo>
                                <a:lnTo>
                                  <a:pt x="15" y="1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AutoShape 1518"/>
                        <wps:cNvSpPr>
                          <a:spLocks/>
                        </wps:cNvSpPr>
                        <wps:spPr bwMode="auto">
                          <a:xfrm>
                            <a:off x="2467" y="356"/>
                            <a:ext cx="154" cy="507"/>
                          </a:xfrm>
                          <a:custGeom>
                            <a:avLst/>
                            <a:gdLst>
                              <a:gd name="T0" fmla="+- 0 2573 2468"/>
                              <a:gd name="T1" fmla="*/ T0 w 154"/>
                              <a:gd name="T2" fmla="+- 0 434 357"/>
                              <a:gd name="T3" fmla="*/ 434 h 507"/>
                              <a:gd name="T4" fmla="+- 0 2568 2468"/>
                              <a:gd name="T5" fmla="*/ T4 w 154"/>
                              <a:gd name="T6" fmla="+- 0 460 357"/>
                              <a:gd name="T7" fmla="*/ 460 h 507"/>
                              <a:gd name="T8" fmla="+- 0 2560 2468"/>
                              <a:gd name="T9" fmla="*/ T8 w 154"/>
                              <a:gd name="T10" fmla="+- 0 481 357"/>
                              <a:gd name="T11" fmla="*/ 481 h 507"/>
                              <a:gd name="T12" fmla="+- 0 2549 2468"/>
                              <a:gd name="T13" fmla="*/ T12 w 154"/>
                              <a:gd name="T14" fmla="+- 0 515 357"/>
                              <a:gd name="T15" fmla="*/ 515 h 507"/>
                              <a:gd name="T16" fmla="+- 0 2543 2468"/>
                              <a:gd name="T17" fmla="*/ T16 w 154"/>
                              <a:gd name="T18" fmla="+- 0 549 357"/>
                              <a:gd name="T19" fmla="*/ 549 h 507"/>
                              <a:gd name="T20" fmla="+- 0 2514 2468"/>
                              <a:gd name="T21" fmla="*/ T20 w 154"/>
                              <a:gd name="T22" fmla="+- 0 605 357"/>
                              <a:gd name="T23" fmla="*/ 605 h 507"/>
                              <a:gd name="T24" fmla="+- 0 2499 2468"/>
                              <a:gd name="T25" fmla="*/ T24 w 154"/>
                              <a:gd name="T26" fmla="+- 0 650 357"/>
                              <a:gd name="T27" fmla="*/ 650 h 507"/>
                              <a:gd name="T28" fmla="+- 0 2504 2468"/>
                              <a:gd name="T29" fmla="*/ T28 w 154"/>
                              <a:gd name="T30" fmla="+- 0 691 357"/>
                              <a:gd name="T31" fmla="*/ 691 h 507"/>
                              <a:gd name="T32" fmla="+- 0 2519 2468"/>
                              <a:gd name="T33" fmla="*/ T32 w 154"/>
                              <a:gd name="T34" fmla="+- 0 748 357"/>
                              <a:gd name="T35" fmla="*/ 748 h 507"/>
                              <a:gd name="T36" fmla="+- 0 2536 2468"/>
                              <a:gd name="T37" fmla="*/ T36 w 154"/>
                              <a:gd name="T38" fmla="+- 0 821 357"/>
                              <a:gd name="T39" fmla="*/ 821 h 507"/>
                              <a:gd name="T40" fmla="+- 0 2552 2468"/>
                              <a:gd name="T41" fmla="*/ T40 w 154"/>
                              <a:gd name="T42" fmla="+- 0 863 357"/>
                              <a:gd name="T43" fmla="*/ 863 h 507"/>
                              <a:gd name="T44" fmla="+- 0 2542 2468"/>
                              <a:gd name="T45" fmla="*/ T44 w 154"/>
                              <a:gd name="T46" fmla="+- 0 787 357"/>
                              <a:gd name="T47" fmla="*/ 787 h 507"/>
                              <a:gd name="T48" fmla="+- 0 2527 2468"/>
                              <a:gd name="T49" fmla="*/ T48 w 154"/>
                              <a:gd name="T50" fmla="+- 0 713 357"/>
                              <a:gd name="T51" fmla="*/ 713 h 507"/>
                              <a:gd name="T52" fmla="+- 0 2514 2468"/>
                              <a:gd name="T53" fmla="*/ T52 w 154"/>
                              <a:gd name="T54" fmla="+- 0 661 357"/>
                              <a:gd name="T55" fmla="*/ 661 h 507"/>
                              <a:gd name="T56" fmla="+- 0 2522 2468"/>
                              <a:gd name="T57" fmla="*/ T56 w 154"/>
                              <a:gd name="T58" fmla="+- 0 620 357"/>
                              <a:gd name="T59" fmla="*/ 620 h 507"/>
                              <a:gd name="T60" fmla="+- 0 2527 2468"/>
                              <a:gd name="T61" fmla="*/ T60 w 154"/>
                              <a:gd name="T62" fmla="+- 0 612 357"/>
                              <a:gd name="T63" fmla="*/ 612 h 507"/>
                              <a:gd name="T64" fmla="+- 0 2561 2468"/>
                              <a:gd name="T65" fmla="*/ T64 w 154"/>
                              <a:gd name="T66" fmla="+- 0 538 357"/>
                              <a:gd name="T67" fmla="*/ 538 h 507"/>
                              <a:gd name="T68" fmla="+- 0 2569 2468"/>
                              <a:gd name="T69" fmla="*/ T68 w 154"/>
                              <a:gd name="T70" fmla="+- 0 502 357"/>
                              <a:gd name="T71" fmla="*/ 502 h 507"/>
                              <a:gd name="T72" fmla="+- 0 2584 2468"/>
                              <a:gd name="T73" fmla="*/ T72 w 154"/>
                              <a:gd name="T74" fmla="+- 0 462 357"/>
                              <a:gd name="T75" fmla="*/ 462 h 507"/>
                              <a:gd name="T76" fmla="+- 0 2592 2468"/>
                              <a:gd name="T77" fmla="*/ T76 w 154"/>
                              <a:gd name="T78" fmla="+- 0 430 357"/>
                              <a:gd name="T79" fmla="*/ 430 h 507"/>
                              <a:gd name="T80" fmla="+- 0 2500 2468"/>
                              <a:gd name="T81" fmla="*/ T80 w 154"/>
                              <a:gd name="T82" fmla="+- 0 459 357"/>
                              <a:gd name="T83" fmla="*/ 459 h 507"/>
                              <a:gd name="T84" fmla="+- 0 2485 2468"/>
                              <a:gd name="T85" fmla="*/ T84 w 154"/>
                              <a:gd name="T86" fmla="+- 0 491 357"/>
                              <a:gd name="T87" fmla="*/ 491 h 507"/>
                              <a:gd name="T88" fmla="+- 0 2473 2468"/>
                              <a:gd name="T89" fmla="*/ T88 w 154"/>
                              <a:gd name="T90" fmla="+- 0 499 357"/>
                              <a:gd name="T91" fmla="*/ 499 h 507"/>
                              <a:gd name="T92" fmla="+- 0 2469 2468"/>
                              <a:gd name="T93" fmla="*/ T92 w 154"/>
                              <a:gd name="T94" fmla="+- 0 508 357"/>
                              <a:gd name="T95" fmla="*/ 508 h 507"/>
                              <a:gd name="T96" fmla="+- 0 2474 2468"/>
                              <a:gd name="T97" fmla="*/ T96 w 154"/>
                              <a:gd name="T98" fmla="+- 0 513 357"/>
                              <a:gd name="T99" fmla="*/ 513 h 507"/>
                              <a:gd name="T100" fmla="+- 0 2479 2468"/>
                              <a:gd name="T101" fmla="*/ T100 w 154"/>
                              <a:gd name="T102" fmla="+- 0 512 357"/>
                              <a:gd name="T103" fmla="*/ 512 h 507"/>
                              <a:gd name="T104" fmla="+- 0 2511 2468"/>
                              <a:gd name="T105" fmla="*/ T104 w 154"/>
                              <a:gd name="T106" fmla="+- 0 474 357"/>
                              <a:gd name="T107" fmla="*/ 474 h 507"/>
                              <a:gd name="T108" fmla="+- 0 2500 2468"/>
                              <a:gd name="T109" fmla="*/ T108 w 154"/>
                              <a:gd name="T110" fmla="+- 0 461 357"/>
                              <a:gd name="T111" fmla="*/ 461 h 507"/>
                              <a:gd name="T112" fmla="+- 0 2513 2468"/>
                              <a:gd name="T113" fmla="*/ T112 w 154"/>
                              <a:gd name="T114" fmla="+- 0 467 357"/>
                              <a:gd name="T115" fmla="*/ 467 h 507"/>
                              <a:gd name="T116" fmla="+- 0 2515 2468"/>
                              <a:gd name="T117" fmla="*/ T116 w 154"/>
                              <a:gd name="T118" fmla="+- 0 461 357"/>
                              <a:gd name="T119" fmla="*/ 461 h 507"/>
                              <a:gd name="T120" fmla="+- 0 2598 2468"/>
                              <a:gd name="T121" fmla="*/ T120 w 154"/>
                              <a:gd name="T122" fmla="+- 0 357 357"/>
                              <a:gd name="T123" fmla="*/ 357 h 507"/>
                              <a:gd name="T124" fmla="+- 0 2557 2468"/>
                              <a:gd name="T125" fmla="*/ T124 w 154"/>
                              <a:gd name="T126" fmla="+- 0 370 357"/>
                              <a:gd name="T127" fmla="*/ 370 h 507"/>
                              <a:gd name="T128" fmla="+- 0 2515 2468"/>
                              <a:gd name="T129" fmla="*/ T128 w 154"/>
                              <a:gd name="T130" fmla="+- 0 420 357"/>
                              <a:gd name="T131" fmla="*/ 420 h 507"/>
                              <a:gd name="T132" fmla="+- 0 2509 2468"/>
                              <a:gd name="T133" fmla="*/ T132 w 154"/>
                              <a:gd name="T134" fmla="+- 0 435 357"/>
                              <a:gd name="T135" fmla="*/ 435 h 507"/>
                              <a:gd name="T136" fmla="+- 0 2513 2468"/>
                              <a:gd name="T137" fmla="*/ T136 w 154"/>
                              <a:gd name="T138" fmla="+- 0 449 357"/>
                              <a:gd name="T139" fmla="*/ 449 h 507"/>
                              <a:gd name="T140" fmla="+- 0 2517 2468"/>
                              <a:gd name="T141" fmla="*/ T140 w 154"/>
                              <a:gd name="T142" fmla="+- 0 455 357"/>
                              <a:gd name="T143" fmla="*/ 455 h 507"/>
                              <a:gd name="T144" fmla="+- 0 2525 2468"/>
                              <a:gd name="T145" fmla="*/ T144 w 154"/>
                              <a:gd name="T146" fmla="+- 0 435 357"/>
                              <a:gd name="T147" fmla="*/ 435 h 507"/>
                              <a:gd name="T148" fmla="+- 0 2533 2468"/>
                              <a:gd name="T149" fmla="*/ T148 w 154"/>
                              <a:gd name="T150" fmla="+- 0 419 357"/>
                              <a:gd name="T151" fmla="*/ 419 h 507"/>
                              <a:gd name="T152" fmla="+- 0 2569 2468"/>
                              <a:gd name="T153" fmla="*/ T152 w 154"/>
                              <a:gd name="T154" fmla="+- 0 381 357"/>
                              <a:gd name="T155" fmla="*/ 381 h 507"/>
                              <a:gd name="T156" fmla="+- 0 2621 2468"/>
                              <a:gd name="T157" fmla="*/ T156 w 154"/>
                              <a:gd name="T158" fmla="+- 0 371 357"/>
                              <a:gd name="T159" fmla="*/ 371 h 507"/>
                              <a:gd name="T160" fmla="+- 0 2606 2468"/>
                              <a:gd name="T161" fmla="*/ T160 w 154"/>
                              <a:gd name="T162" fmla="+- 0 359 357"/>
                              <a:gd name="T163" fmla="*/ 359 h 507"/>
                              <a:gd name="T164" fmla="+- 0 2589 2468"/>
                              <a:gd name="T165" fmla="*/ T164 w 154"/>
                              <a:gd name="T166" fmla="+- 0 428 357"/>
                              <a:gd name="T167" fmla="*/ 428 h 507"/>
                              <a:gd name="T168" fmla="+- 0 2592 2468"/>
                              <a:gd name="T169" fmla="*/ T168 w 154"/>
                              <a:gd name="T170" fmla="+- 0 430 357"/>
                              <a:gd name="T171" fmla="*/ 430 h 507"/>
                              <a:gd name="T172" fmla="+- 0 2593 2468"/>
                              <a:gd name="T173" fmla="*/ T172 w 154"/>
                              <a:gd name="T174" fmla="+- 0 425 357"/>
                              <a:gd name="T175" fmla="*/ 425 h 507"/>
                              <a:gd name="T176" fmla="+- 0 2620 2468"/>
                              <a:gd name="T177" fmla="*/ T176 w 154"/>
                              <a:gd name="T178" fmla="+- 0 388 357"/>
                              <a:gd name="T179" fmla="*/ 388 h 507"/>
                              <a:gd name="T180" fmla="+- 0 2612 2468"/>
                              <a:gd name="T181" fmla="*/ T180 w 154"/>
                              <a:gd name="T182" fmla="+- 0 393 357"/>
                              <a:gd name="T183" fmla="*/ 393 h 507"/>
                              <a:gd name="T184" fmla="+- 0 2604 2468"/>
                              <a:gd name="T185" fmla="*/ T184 w 154"/>
                              <a:gd name="T186" fmla="+- 0 396 357"/>
                              <a:gd name="T187" fmla="*/ 396 h 507"/>
                              <a:gd name="T188" fmla="+- 0 2596 2468"/>
                              <a:gd name="T189" fmla="*/ T188 w 154"/>
                              <a:gd name="T190" fmla="+- 0 404 357"/>
                              <a:gd name="T191" fmla="*/ 404 h 507"/>
                              <a:gd name="T192" fmla="+- 0 2591 2468"/>
                              <a:gd name="T193" fmla="*/ T192 w 154"/>
                              <a:gd name="T194" fmla="+- 0 416 357"/>
                              <a:gd name="T195" fmla="*/ 416 h 507"/>
                              <a:gd name="T196" fmla="+- 0 2601 2468"/>
                              <a:gd name="T197" fmla="*/ T196 w 154"/>
                              <a:gd name="T198" fmla="+- 0 417 357"/>
                              <a:gd name="T199" fmla="*/ 417 h 507"/>
                              <a:gd name="T200" fmla="+- 0 2615 2468"/>
                              <a:gd name="T201" fmla="*/ T200 w 154"/>
                              <a:gd name="T202" fmla="+- 0 400 357"/>
                              <a:gd name="T203" fmla="*/ 400 h 507"/>
                              <a:gd name="T204" fmla="+- 0 2620 2468"/>
                              <a:gd name="T205" fmla="*/ T204 w 154"/>
                              <a:gd name="T206" fmla="+- 0 388 357"/>
                              <a:gd name="T207" fmla="*/ 388 h 507"/>
                              <a:gd name="T208" fmla="+- 0 2620 2468"/>
                              <a:gd name="T209" fmla="*/ T208 w 154"/>
                              <a:gd name="T210" fmla="+- 0 386 357"/>
                              <a:gd name="T211" fmla="*/ 386 h 507"/>
                              <a:gd name="T212" fmla="+- 0 2620 2468"/>
                              <a:gd name="T213" fmla="*/ T212 w 154"/>
                              <a:gd name="T214" fmla="+- 0 384 357"/>
                              <a:gd name="T215" fmla="*/ 384 h 507"/>
                              <a:gd name="T216" fmla="+- 0 2622 2468"/>
                              <a:gd name="T217" fmla="*/ T216 w 154"/>
                              <a:gd name="T218" fmla="+- 0 381 357"/>
                              <a:gd name="T219" fmla="*/ 381 h 507"/>
                              <a:gd name="T220" fmla="+- 0 2598 2468"/>
                              <a:gd name="T221" fmla="*/ T220 w 154"/>
                              <a:gd name="T222" fmla="+- 0 372 357"/>
                              <a:gd name="T223" fmla="*/ 372 h 507"/>
                              <a:gd name="T224" fmla="+- 0 2607 2468"/>
                              <a:gd name="T225" fmla="*/ T224 w 154"/>
                              <a:gd name="T226" fmla="+- 0 378 357"/>
                              <a:gd name="T227" fmla="*/ 378 h 507"/>
                              <a:gd name="T228" fmla="+- 0 2610 2468"/>
                              <a:gd name="T229" fmla="*/ T228 w 154"/>
                              <a:gd name="T230" fmla="+- 0 378 357"/>
                              <a:gd name="T231" fmla="*/ 378 h 507"/>
                              <a:gd name="T232" fmla="+- 0 2621 2468"/>
                              <a:gd name="T233" fmla="*/ T232 w 154"/>
                              <a:gd name="T234" fmla="+- 0 372 357"/>
                              <a:gd name="T235" fmla="*/ 37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4" h="507">
                                <a:moveTo>
                                  <a:pt x="109" y="71"/>
                                </a:moveTo>
                                <a:lnTo>
                                  <a:pt x="108" y="73"/>
                                </a:lnTo>
                                <a:lnTo>
                                  <a:pt x="107" y="75"/>
                                </a:lnTo>
                                <a:lnTo>
                                  <a:pt x="105" y="77"/>
                                </a:lnTo>
                                <a:lnTo>
                                  <a:pt x="104" y="81"/>
                                </a:lnTo>
                                <a:lnTo>
                                  <a:pt x="104" y="82"/>
                                </a:lnTo>
                                <a:lnTo>
                                  <a:pt x="103" y="90"/>
                                </a:lnTo>
                                <a:lnTo>
                                  <a:pt x="100" y="103"/>
                                </a:lnTo>
                                <a:lnTo>
                                  <a:pt x="95" y="112"/>
                                </a:lnTo>
                                <a:lnTo>
                                  <a:pt x="94" y="114"/>
                                </a:lnTo>
                                <a:lnTo>
                                  <a:pt x="94" y="117"/>
                                </a:lnTo>
                                <a:lnTo>
                                  <a:pt x="92" y="124"/>
                                </a:lnTo>
                                <a:lnTo>
                                  <a:pt x="89" y="132"/>
                                </a:lnTo>
                                <a:lnTo>
                                  <a:pt x="86" y="143"/>
                                </a:lnTo>
                                <a:lnTo>
                                  <a:pt x="81" y="155"/>
                                </a:lnTo>
                                <a:lnTo>
                                  <a:pt x="81" y="158"/>
                                </a:lnTo>
                                <a:lnTo>
                                  <a:pt x="80" y="163"/>
                                </a:lnTo>
                                <a:lnTo>
                                  <a:pt x="80" y="172"/>
                                </a:lnTo>
                                <a:lnTo>
                                  <a:pt x="78" y="182"/>
                                </a:lnTo>
                                <a:lnTo>
                                  <a:pt x="75" y="192"/>
                                </a:lnTo>
                                <a:lnTo>
                                  <a:pt x="71" y="201"/>
                                </a:lnTo>
                                <a:lnTo>
                                  <a:pt x="67" y="206"/>
                                </a:lnTo>
                                <a:lnTo>
                                  <a:pt x="65" y="208"/>
                                </a:lnTo>
                                <a:lnTo>
                                  <a:pt x="46" y="248"/>
                                </a:lnTo>
                                <a:lnTo>
                                  <a:pt x="42" y="253"/>
                                </a:lnTo>
                                <a:lnTo>
                                  <a:pt x="38" y="262"/>
                                </a:lnTo>
                                <a:lnTo>
                                  <a:pt x="33" y="276"/>
                                </a:lnTo>
                                <a:lnTo>
                                  <a:pt x="31" y="293"/>
                                </a:lnTo>
                                <a:lnTo>
                                  <a:pt x="31" y="297"/>
                                </a:lnTo>
                                <a:lnTo>
                                  <a:pt x="31" y="305"/>
                                </a:lnTo>
                                <a:lnTo>
                                  <a:pt x="33" y="318"/>
                                </a:lnTo>
                                <a:lnTo>
                                  <a:pt x="36" y="334"/>
                                </a:lnTo>
                                <a:lnTo>
                                  <a:pt x="43" y="355"/>
                                </a:lnTo>
                                <a:lnTo>
                                  <a:pt x="45" y="363"/>
                                </a:lnTo>
                                <a:lnTo>
                                  <a:pt x="49" y="381"/>
                                </a:lnTo>
                                <a:lnTo>
                                  <a:pt x="51" y="391"/>
                                </a:lnTo>
                                <a:lnTo>
                                  <a:pt x="53" y="403"/>
                                </a:lnTo>
                                <a:lnTo>
                                  <a:pt x="55" y="415"/>
                                </a:lnTo>
                                <a:lnTo>
                                  <a:pt x="59" y="434"/>
                                </a:lnTo>
                                <a:lnTo>
                                  <a:pt x="68" y="464"/>
                                </a:lnTo>
                                <a:lnTo>
                                  <a:pt x="76" y="503"/>
                                </a:lnTo>
                                <a:lnTo>
                                  <a:pt x="79" y="506"/>
                                </a:lnTo>
                                <a:lnTo>
                                  <a:pt x="83" y="506"/>
                                </a:lnTo>
                                <a:lnTo>
                                  <a:pt x="84" y="506"/>
                                </a:lnTo>
                                <a:lnTo>
                                  <a:pt x="88" y="505"/>
                                </a:lnTo>
                                <a:lnTo>
                                  <a:pt x="91" y="501"/>
                                </a:lnTo>
                                <a:lnTo>
                                  <a:pt x="82" y="460"/>
                                </a:lnTo>
                                <a:lnTo>
                                  <a:pt x="74" y="430"/>
                                </a:lnTo>
                                <a:lnTo>
                                  <a:pt x="69" y="412"/>
                                </a:lnTo>
                                <a:lnTo>
                                  <a:pt x="65" y="389"/>
                                </a:lnTo>
                                <a:lnTo>
                                  <a:pt x="62" y="369"/>
                                </a:lnTo>
                                <a:lnTo>
                                  <a:pt x="59" y="356"/>
                                </a:lnTo>
                                <a:lnTo>
                                  <a:pt x="57" y="351"/>
                                </a:lnTo>
                                <a:lnTo>
                                  <a:pt x="51" y="331"/>
                                </a:lnTo>
                                <a:lnTo>
                                  <a:pt x="48" y="315"/>
                                </a:lnTo>
                                <a:lnTo>
                                  <a:pt x="46" y="304"/>
                                </a:lnTo>
                                <a:lnTo>
                                  <a:pt x="46" y="297"/>
                                </a:lnTo>
                                <a:lnTo>
                                  <a:pt x="46" y="282"/>
                                </a:lnTo>
                                <a:lnTo>
                                  <a:pt x="49" y="273"/>
                                </a:lnTo>
                                <a:lnTo>
                                  <a:pt x="54" y="263"/>
                                </a:lnTo>
                                <a:lnTo>
                                  <a:pt x="55" y="260"/>
                                </a:lnTo>
                                <a:lnTo>
                                  <a:pt x="56" y="259"/>
                                </a:lnTo>
                                <a:lnTo>
                                  <a:pt x="58" y="256"/>
                                </a:lnTo>
                                <a:lnTo>
                                  <a:pt x="59" y="255"/>
                                </a:lnTo>
                                <a:lnTo>
                                  <a:pt x="78" y="215"/>
                                </a:lnTo>
                                <a:lnTo>
                                  <a:pt x="87" y="206"/>
                                </a:lnTo>
                                <a:lnTo>
                                  <a:pt x="91" y="192"/>
                                </a:lnTo>
                                <a:lnTo>
                                  <a:pt x="93" y="181"/>
                                </a:lnTo>
                                <a:lnTo>
                                  <a:pt x="95" y="171"/>
                                </a:lnTo>
                                <a:lnTo>
                                  <a:pt x="95" y="163"/>
                                </a:lnTo>
                                <a:lnTo>
                                  <a:pt x="96" y="160"/>
                                </a:lnTo>
                                <a:lnTo>
                                  <a:pt x="101" y="145"/>
                                </a:lnTo>
                                <a:lnTo>
                                  <a:pt x="105" y="133"/>
                                </a:lnTo>
                                <a:lnTo>
                                  <a:pt x="107" y="123"/>
                                </a:lnTo>
                                <a:lnTo>
                                  <a:pt x="109" y="118"/>
                                </a:lnTo>
                                <a:lnTo>
                                  <a:pt x="116" y="105"/>
                                </a:lnTo>
                                <a:lnTo>
                                  <a:pt x="118" y="90"/>
                                </a:lnTo>
                                <a:lnTo>
                                  <a:pt x="119" y="84"/>
                                </a:lnTo>
                                <a:lnTo>
                                  <a:pt x="123" y="77"/>
                                </a:lnTo>
                                <a:lnTo>
                                  <a:pt x="124" y="73"/>
                                </a:lnTo>
                                <a:lnTo>
                                  <a:pt x="113" y="73"/>
                                </a:lnTo>
                                <a:lnTo>
                                  <a:pt x="111" y="73"/>
                                </a:lnTo>
                                <a:lnTo>
                                  <a:pt x="109" y="71"/>
                                </a:lnTo>
                                <a:close/>
                                <a:moveTo>
                                  <a:pt x="32" y="102"/>
                                </a:moveTo>
                                <a:lnTo>
                                  <a:pt x="28" y="114"/>
                                </a:lnTo>
                                <a:lnTo>
                                  <a:pt x="25" y="123"/>
                                </a:lnTo>
                                <a:lnTo>
                                  <a:pt x="22" y="130"/>
                                </a:lnTo>
                                <a:lnTo>
                                  <a:pt x="17" y="134"/>
                                </a:lnTo>
                                <a:lnTo>
                                  <a:pt x="11" y="139"/>
                                </a:lnTo>
                                <a:lnTo>
                                  <a:pt x="9" y="140"/>
                                </a:lnTo>
                                <a:lnTo>
                                  <a:pt x="7" y="141"/>
                                </a:lnTo>
                                <a:lnTo>
                                  <a:pt x="5" y="142"/>
                                </a:lnTo>
                                <a:lnTo>
                                  <a:pt x="2" y="143"/>
                                </a:lnTo>
                                <a:lnTo>
                                  <a:pt x="0" y="146"/>
                                </a:lnTo>
                                <a:lnTo>
                                  <a:pt x="0" y="149"/>
                                </a:lnTo>
                                <a:lnTo>
                                  <a:pt x="1" y="151"/>
                                </a:lnTo>
                                <a:lnTo>
                                  <a:pt x="2" y="152"/>
                                </a:lnTo>
                                <a:lnTo>
                                  <a:pt x="4" y="155"/>
                                </a:lnTo>
                                <a:lnTo>
                                  <a:pt x="5" y="156"/>
                                </a:lnTo>
                                <a:lnTo>
                                  <a:pt x="6" y="156"/>
                                </a:lnTo>
                                <a:lnTo>
                                  <a:pt x="9" y="156"/>
                                </a:lnTo>
                                <a:lnTo>
                                  <a:pt x="10" y="156"/>
                                </a:lnTo>
                                <a:lnTo>
                                  <a:pt x="11" y="155"/>
                                </a:lnTo>
                                <a:lnTo>
                                  <a:pt x="30" y="149"/>
                                </a:lnTo>
                                <a:lnTo>
                                  <a:pt x="39" y="129"/>
                                </a:lnTo>
                                <a:lnTo>
                                  <a:pt x="39" y="128"/>
                                </a:lnTo>
                                <a:lnTo>
                                  <a:pt x="43" y="117"/>
                                </a:lnTo>
                                <a:lnTo>
                                  <a:pt x="45" y="110"/>
                                </a:lnTo>
                                <a:lnTo>
                                  <a:pt x="36" y="110"/>
                                </a:lnTo>
                                <a:lnTo>
                                  <a:pt x="33" y="108"/>
                                </a:lnTo>
                                <a:lnTo>
                                  <a:pt x="32" y="104"/>
                                </a:lnTo>
                                <a:lnTo>
                                  <a:pt x="32" y="103"/>
                                </a:lnTo>
                                <a:lnTo>
                                  <a:pt x="32" y="102"/>
                                </a:lnTo>
                                <a:close/>
                                <a:moveTo>
                                  <a:pt x="45" y="109"/>
                                </a:moveTo>
                                <a:lnTo>
                                  <a:pt x="45" y="110"/>
                                </a:lnTo>
                                <a:lnTo>
                                  <a:pt x="40" y="110"/>
                                </a:lnTo>
                                <a:lnTo>
                                  <a:pt x="45" y="110"/>
                                </a:lnTo>
                                <a:lnTo>
                                  <a:pt x="45" y="109"/>
                                </a:lnTo>
                                <a:close/>
                                <a:moveTo>
                                  <a:pt x="47" y="104"/>
                                </a:moveTo>
                                <a:lnTo>
                                  <a:pt x="45" y="109"/>
                                </a:lnTo>
                                <a:lnTo>
                                  <a:pt x="47" y="106"/>
                                </a:lnTo>
                                <a:lnTo>
                                  <a:pt x="47" y="104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26" y="0"/>
                                </a:lnTo>
                                <a:lnTo>
                                  <a:pt x="115" y="0"/>
                                </a:lnTo>
                                <a:lnTo>
                                  <a:pt x="104" y="4"/>
                                </a:lnTo>
                                <a:lnTo>
                                  <a:pt x="89" y="13"/>
                                </a:lnTo>
                                <a:lnTo>
                                  <a:pt x="84" y="18"/>
                                </a:lnTo>
                                <a:lnTo>
                                  <a:pt x="65" y="36"/>
                                </a:lnTo>
                                <a:lnTo>
                                  <a:pt x="53" y="51"/>
                                </a:lnTo>
                                <a:lnTo>
                                  <a:pt x="47" y="63"/>
                                </a:lnTo>
                                <a:lnTo>
                                  <a:pt x="45" y="70"/>
                                </a:lnTo>
                                <a:lnTo>
                                  <a:pt x="44" y="71"/>
                                </a:lnTo>
                                <a:lnTo>
                                  <a:pt x="42" y="75"/>
                                </a:lnTo>
                                <a:lnTo>
                                  <a:pt x="41" y="78"/>
                                </a:lnTo>
                                <a:lnTo>
                                  <a:pt x="41" y="79"/>
                                </a:lnTo>
                                <a:lnTo>
                                  <a:pt x="42" y="81"/>
                                </a:lnTo>
                                <a:lnTo>
                                  <a:pt x="42" y="82"/>
                                </a:lnTo>
                                <a:lnTo>
                                  <a:pt x="45" y="92"/>
                                </a:lnTo>
                                <a:lnTo>
                                  <a:pt x="47" y="101"/>
                                </a:lnTo>
                                <a:lnTo>
                                  <a:pt x="47" y="102"/>
                                </a:lnTo>
                                <a:lnTo>
                                  <a:pt x="47" y="104"/>
                                </a:lnTo>
                                <a:lnTo>
                                  <a:pt x="49" y="98"/>
                                </a:lnTo>
                                <a:lnTo>
                                  <a:pt x="51" y="92"/>
                                </a:lnTo>
                                <a:lnTo>
                                  <a:pt x="54" y="84"/>
                                </a:lnTo>
                                <a:lnTo>
                                  <a:pt x="56" y="81"/>
                                </a:lnTo>
                                <a:lnTo>
                                  <a:pt x="57" y="78"/>
                                </a:lnTo>
                                <a:lnTo>
                                  <a:pt x="59" y="74"/>
                                </a:lnTo>
                                <a:lnTo>
                                  <a:pt x="60" y="71"/>
                                </a:lnTo>
                                <a:lnTo>
                                  <a:pt x="65" y="62"/>
                                </a:lnTo>
                                <a:lnTo>
                                  <a:pt x="75" y="47"/>
                                </a:lnTo>
                                <a:lnTo>
                                  <a:pt x="93" y="29"/>
                                </a:lnTo>
                                <a:lnTo>
                                  <a:pt x="96" y="27"/>
                                </a:lnTo>
                                <a:lnTo>
                                  <a:pt x="101" y="24"/>
                                </a:lnTo>
                                <a:lnTo>
                                  <a:pt x="113" y="17"/>
                                </a:lnTo>
                                <a:lnTo>
                                  <a:pt x="120" y="15"/>
                                </a:lnTo>
                                <a:lnTo>
                                  <a:pt x="153" y="15"/>
                                </a:lnTo>
                                <a:lnTo>
                                  <a:pt x="153" y="14"/>
                                </a:lnTo>
                                <a:lnTo>
                                  <a:pt x="149" y="10"/>
                                </a:lnTo>
                                <a:lnTo>
                                  <a:pt x="146" y="7"/>
                                </a:lnTo>
                                <a:lnTo>
                                  <a:pt x="142" y="4"/>
                                </a:lnTo>
                                <a:lnTo>
                                  <a:pt x="138" y="2"/>
                                </a:lnTo>
                                <a:lnTo>
                                  <a:pt x="134" y="0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25" y="69"/>
                                </a:moveTo>
                                <a:lnTo>
                                  <a:pt x="121" y="71"/>
                                </a:lnTo>
                                <a:lnTo>
                                  <a:pt x="119" y="72"/>
                                </a:lnTo>
                                <a:lnTo>
                                  <a:pt x="118" y="72"/>
                                </a:lnTo>
                                <a:lnTo>
                                  <a:pt x="117" y="73"/>
                                </a:lnTo>
                                <a:lnTo>
                                  <a:pt x="124" y="73"/>
                                </a:lnTo>
                                <a:lnTo>
                                  <a:pt x="124" y="71"/>
                                </a:lnTo>
                                <a:lnTo>
                                  <a:pt x="125" y="69"/>
                                </a:lnTo>
                                <a:close/>
                                <a:moveTo>
                                  <a:pt x="125" y="67"/>
                                </a:moveTo>
                                <a:lnTo>
                                  <a:pt x="125" y="6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7"/>
                                </a:lnTo>
                                <a:close/>
                                <a:moveTo>
                                  <a:pt x="152" y="31"/>
                                </a:moveTo>
                                <a:lnTo>
                                  <a:pt x="150" y="34"/>
                                </a:lnTo>
                                <a:lnTo>
                                  <a:pt x="146" y="35"/>
                                </a:lnTo>
                                <a:lnTo>
                                  <a:pt x="145" y="35"/>
                                </a:lnTo>
                                <a:lnTo>
                                  <a:pt x="144" y="36"/>
                                </a:lnTo>
                                <a:lnTo>
                                  <a:pt x="143" y="36"/>
                                </a:lnTo>
                                <a:lnTo>
                                  <a:pt x="141" y="37"/>
                                </a:lnTo>
                                <a:lnTo>
                                  <a:pt x="139" y="38"/>
                                </a:lnTo>
                                <a:lnTo>
                                  <a:pt x="136" y="39"/>
                                </a:lnTo>
                                <a:lnTo>
                                  <a:pt x="132" y="42"/>
                                </a:lnTo>
                                <a:lnTo>
                                  <a:pt x="131" y="44"/>
                                </a:lnTo>
                                <a:lnTo>
                                  <a:pt x="130" y="44"/>
                                </a:lnTo>
                                <a:lnTo>
                                  <a:pt x="128" y="47"/>
                                </a:lnTo>
                                <a:lnTo>
                                  <a:pt x="125" y="52"/>
                                </a:lnTo>
                                <a:lnTo>
                                  <a:pt x="123" y="56"/>
                                </a:lnTo>
                                <a:lnTo>
                                  <a:pt x="122" y="58"/>
                                </a:lnTo>
                                <a:lnTo>
                                  <a:pt x="123" y="59"/>
                                </a:lnTo>
                                <a:lnTo>
                                  <a:pt x="124" y="60"/>
                                </a:lnTo>
                                <a:lnTo>
                                  <a:pt x="126" y="64"/>
                                </a:lnTo>
                                <a:lnTo>
                                  <a:pt x="125" y="67"/>
                                </a:lnTo>
                                <a:lnTo>
                                  <a:pt x="133" y="60"/>
                                </a:lnTo>
                                <a:lnTo>
                                  <a:pt x="137" y="55"/>
                                </a:lnTo>
                                <a:lnTo>
                                  <a:pt x="138" y="53"/>
                                </a:lnTo>
                                <a:lnTo>
                                  <a:pt x="143" y="47"/>
                                </a:lnTo>
                                <a:lnTo>
                                  <a:pt x="147" y="43"/>
                                </a:lnTo>
                                <a:lnTo>
                                  <a:pt x="149" y="39"/>
                                </a:lnTo>
                                <a:lnTo>
                                  <a:pt x="151" y="35"/>
                                </a:lnTo>
                                <a:lnTo>
                                  <a:pt x="152" y="33"/>
                                </a:lnTo>
                                <a:lnTo>
                                  <a:pt x="152" y="31"/>
                                </a:lnTo>
                                <a:close/>
                                <a:moveTo>
                                  <a:pt x="152" y="29"/>
                                </a:moveTo>
                                <a:lnTo>
                                  <a:pt x="152" y="31"/>
                                </a:lnTo>
                                <a:lnTo>
                                  <a:pt x="152" y="30"/>
                                </a:lnTo>
                                <a:lnTo>
                                  <a:pt x="152" y="29"/>
                                </a:lnTo>
                                <a:close/>
                                <a:moveTo>
                                  <a:pt x="154" y="21"/>
                                </a:moveTo>
                                <a:lnTo>
                                  <a:pt x="148" y="21"/>
                                </a:lnTo>
                                <a:lnTo>
                                  <a:pt x="151" y="23"/>
                                </a:lnTo>
                                <a:lnTo>
                                  <a:pt x="152" y="27"/>
                                </a:lnTo>
                                <a:lnTo>
                                  <a:pt x="152" y="29"/>
                                </a:lnTo>
                                <a:lnTo>
                                  <a:pt x="153" y="27"/>
                                </a:lnTo>
                                <a:lnTo>
                                  <a:pt x="154" y="24"/>
                                </a:lnTo>
                                <a:lnTo>
                                  <a:pt x="154" y="21"/>
                                </a:lnTo>
                                <a:close/>
                                <a:moveTo>
                                  <a:pt x="153" y="15"/>
                                </a:moveTo>
                                <a:lnTo>
                                  <a:pt x="128" y="15"/>
                                </a:lnTo>
                                <a:lnTo>
                                  <a:pt x="130" y="15"/>
                                </a:lnTo>
                                <a:lnTo>
                                  <a:pt x="132" y="16"/>
                                </a:lnTo>
                                <a:lnTo>
                                  <a:pt x="136" y="18"/>
                                </a:lnTo>
                                <a:lnTo>
                                  <a:pt x="138" y="20"/>
                                </a:lnTo>
                                <a:lnTo>
                                  <a:pt x="139" y="21"/>
                                </a:lnTo>
                                <a:lnTo>
                                  <a:pt x="139" y="22"/>
                                </a:lnTo>
                                <a:lnTo>
                                  <a:pt x="141" y="21"/>
                                </a:lnTo>
                                <a:lnTo>
                                  <a:pt x="142" y="21"/>
                                </a:lnTo>
                                <a:lnTo>
                                  <a:pt x="143" y="21"/>
                                </a:lnTo>
                                <a:lnTo>
                                  <a:pt x="144" y="21"/>
                                </a:lnTo>
                                <a:lnTo>
                                  <a:pt x="154" y="21"/>
                                </a:lnTo>
                                <a:lnTo>
                                  <a:pt x="15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7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150"/>
                            <a:ext cx="1457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8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181"/>
                            <a:ext cx="1190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9" name="Freeform 1521"/>
                        <wps:cNvSpPr>
                          <a:spLocks/>
                        </wps:cNvSpPr>
                        <wps:spPr bwMode="auto">
                          <a:xfrm>
                            <a:off x="961" y="767"/>
                            <a:ext cx="320" cy="398"/>
                          </a:xfrm>
                          <a:custGeom>
                            <a:avLst/>
                            <a:gdLst>
                              <a:gd name="T0" fmla="+- 0 1044 961"/>
                              <a:gd name="T1" fmla="*/ T0 w 320"/>
                              <a:gd name="T2" fmla="+- 0 1158 768"/>
                              <a:gd name="T3" fmla="*/ 1158 h 398"/>
                              <a:gd name="T4" fmla="+- 0 1108 961"/>
                              <a:gd name="T5" fmla="*/ T4 w 320"/>
                              <a:gd name="T6" fmla="+- 0 1165 768"/>
                              <a:gd name="T7" fmla="*/ 1165 h 398"/>
                              <a:gd name="T8" fmla="+- 0 1171 961"/>
                              <a:gd name="T9" fmla="*/ T8 w 320"/>
                              <a:gd name="T10" fmla="+- 0 1142 768"/>
                              <a:gd name="T11" fmla="*/ 1142 h 398"/>
                              <a:gd name="T12" fmla="+- 0 1225 961"/>
                              <a:gd name="T13" fmla="*/ T12 w 320"/>
                              <a:gd name="T14" fmla="+- 0 1093 768"/>
                              <a:gd name="T15" fmla="*/ 1093 h 398"/>
                              <a:gd name="T16" fmla="+- 0 1265 961"/>
                              <a:gd name="T17" fmla="*/ T16 w 320"/>
                              <a:gd name="T18" fmla="+- 0 1023 768"/>
                              <a:gd name="T19" fmla="*/ 1023 h 398"/>
                              <a:gd name="T20" fmla="+- 0 1281 961"/>
                              <a:gd name="T21" fmla="*/ T20 w 320"/>
                              <a:gd name="T22" fmla="+- 0 944 768"/>
                              <a:gd name="T23" fmla="*/ 944 h 398"/>
                              <a:gd name="T24" fmla="+- 0 1272 961"/>
                              <a:gd name="T25" fmla="*/ T24 w 320"/>
                              <a:gd name="T26" fmla="+- 0 872 768"/>
                              <a:gd name="T27" fmla="*/ 872 h 398"/>
                              <a:gd name="T28" fmla="+- 0 1239 961"/>
                              <a:gd name="T29" fmla="*/ T28 w 320"/>
                              <a:gd name="T30" fmla="+- 0 813 768"/>
                              <a:gd name="T31" fmla="*/ 813 h 398"/>
                              <a:gd name="T32" fmla="+- 0 1187 961"/>
                              <a:gd name="T33" fmla="*/ T32 w 320"/>
                              <a:gd name="T34" fmla="+- 0 776 768"/>
                              <a:gd name="T35" fmla="*/ 776 h 398"/>
                              <a:gd name="T36" fmla="+- 0 1146 961"/>
                              <a:gd name="T37" fmla="*/ T36 w 320"/>
                              <a:gd name="T38" fmla="+- 0 768 768"/>
                              <a:gd name="T39" fmla="*/ 768 h 398"/>
                              <a:gd name="T40" fmla="+- 0 1105 961"/>
                              <a:gd name="T41" fmla="*/ T40 w 320"/>
                              <a:gd name="T42" fmla="+- 0 773 768"/>
                              <a:gd name="T43" fmla="*/ 773 h 398"/>
                              <a:gd name="T44" fmla="+- 0 1028 961"/>
                              <a:gd name="T45" fmla="*/ T44 w 320"/>
                              <a:gd name="T46" fmla="+- 0 816 768"/>
                              <a:gd name="T47" fmla="*/ 816 h 398"/>
                              <a:gd name="T48" fmla="+- 0 990 961"/>
                              <a:gd name="T49" fmla="*/ T48 w 320"/>
                              <a:gd name="T50" fmla="+- 0 884 768"/>
                              <a:gd name="T51" fmla="*/ 884 h 398"/>
                              <a:gd name="T52" fmla="+- 0 974 961"/>
                              <a:gd name="T53" fmla="*/ T52 w 320"/>
                              <a:gd name="T54" fmla="+- 0 926 768"/>
                              <a:gd name="T55" fmla="*/ 926 h 398"/>
                              <a:gd name="T56" fmla="+- 0 961 961"/>
                              <a:gd name="T57" fmla="*/ T56 w 320"/>
                              <a:gd name="T58" fmla="+- 0 962 768"/>
                              <a:gd name="T59" fmla="*/ 962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" h="398">
                                <a:moveTo>
                                  <a:pt x="83" y="390"/>
                                </a:moveTo>
                                <a:lnTo>
                                  <a:pt x="147" y="397"/>
                                </a:lnTo>
                                <a:lnTo>
                                  <a:pt x="210" y="374"/>
                                </a:lnTo>
                                <a:lnTo>
                                  <a:pt x="264" y="325"/>
                                </a:lnTo>
                                <a:lnTo>
                                  <a:pt x="304" y="255"/>
                                </a:lnTo>
                                <a:lnTo>
                                  <a:pt x="320" y="176"/>
                                </a:lnTo>
                                <a:lnTo>
                                  <a:pt x="311" y="104"/>
                                </a:lnTo>
                                <a:lnTo>
                                  <a:pt x="278" y="45"/>
                                </a:lnTo>
                                <a:lnTo>
                                  <a:pt x="226" y="8"/>
                                </a:lnTo>
                                <a:lnTo>
                                  <a:pt x="185" y="0"/>
                                </a:lnTo>
                                <a:lnTo>
                                  <a:pt x="144" y="5"/>
                                </a:lnTo>
                                <a:lnTo>
                                  <a:pt x="67" y="48"/>
                                </a:lnTo>
                                <a:lnTo>
                                  <a:pt x="29" y="116"/>
                                </a:lnTo>
                                <a:lnTo>
                                  <a:pt x="13" y="158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1522"/>
                        <wps:cNvSpPr>
                          <a:spLocks/>
                        </wps:cNvSpPr>
                        <wps:spPr bwMode="auto">
                          <a:xfrm>
                            <a:off x="908" y="833"/>
                            <a:ext cx="177" cy="129"/>
                          </a:xfrm>
                          <a:custGeom>
                            <a:avLst/>
                            <a:gdLst>
                              <a:gd name="T0" fmla="+- 0 1085 908"/>
                              <a:gd name="T1" fmla="*/ T0 w 177"/>
                              <a:gd name="T2" fmla="+- 0 900 834"/>
                              <a:gd name="T3" fmla="*/ 900 h 129"/>
                              <a:gd name="T4" fmla="+- 0 961 908"/>
                              <a:gd name="T5" fmla="*/ T4 w 177"/>
                              <a:gd name="T6" fmla="+- 0 962 834"/>
                              <a:gd name="T7" fmla="*/ 962 h 129"/>
                              <a:gd name="T8" fmla="+- 0 908 908"/>
                              <a:gd name="T9" fmla="*/ T8 w 177"/>
                              <a:gd name="T10" fmla="+- 0 834 834"/>
                              <a:gd name="T11" fmla="*/ 8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29">
                                <a:moveTo>
                                  <a:pt x="177" y="66"/>
                                </a:moveTo>
                                <a:lnTo>
                                  <a:pt x="53" y="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Text Box 15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13A25" w14:textId="77777777" w:rsidR="00D938ED" w:rsidRDefault="00D938ED" w:rsidP="004B3E5F">
                              <w:pPr>
                                <w:spacing w:before="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8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3E3FF9" id="Grupo 2593" o:spid="_x0000_s1172" style="width:170pt;height:85.45pt;mso-position-horizontal-relative:char;mso-position-vertical-relative:line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">
                <v:rect id="Rectangle 1516" o:spid="_x0000_s1173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" fillcolor="#f1f2f2" stroked="f"/>
                <v:shape id="Freeform 1517" o:spid="_x0000_s1174" style="position:absolute;left:2347;top:740;width:27;height:123;visibility:visible;mso-wrap-style:square;v-text-anchor:top" coordsize="2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" path="m13,l11,2,7,8,4,12,,15r,2l2,38,5,61,7,86r4,33l14,122r4,l23,121r3,-4l22,85,20,60,17,36,15,15,13,xe" fillcolor="#827a78" stroked="f">
                  <v:path arrowok="t" o:connecttype="custom" o:connectlocs="13,741;11,743;7,749;4,753;0,756;0,758;2,779;5,802;7,827;11,860;14,863;18,863;23,862;26,858;22,826;20,801;17,777;15,756;13,741;13,741" o:connectangles="0,0,0,0,0,0,0,0,0,0,0,0,0,0,0,0,0,0,0,0"/>
                </v:shape>
                <v:shape id="AutoShape 1518" o:spid="_x0000_s1175" style="position:absolute;left:2467;top:356;width:154;height:507;visibility:visible;mso-wrap-style:square;v-text-anchor:top" coordsize="154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" path="m109,71r-1,2l107,75r-2,2l104,81r,1l103,90r-3,13l95,112r-1,2l94,117r-2,7l89,132r-3,11l81,155r,3l80,163r,9l78,182r-3,10l71,201r-4,5l65,208,46,248r-4,5l38,262r-5,14l31,293r,4l31,305r2,13l36,334r7,21l45,363r4,18l51,391r2,12l55,415r4,19l68,464r8,39l79,506r4,l84,506r4,-1l91,501,82,460,74,430,69,412,65,389,62,369,59,356r-2,-5l51,331,48,315,46,304r,-7l46,282r3,-9l54,263r1,-3l56,259r2,-3l59,255,78,215r9,-9l91,192r2,-11l95,171r,-8l96,160r5,-15l105,133r2,-10l109,118r7,-13l118,90r1,-6l123,77r1,-4l113,73r-2,l109,71xm32,102r-4,12l25,123r-3,7l17,134r-6,5l9,140r-2,1l5,142r-3,1l,146r,3l1,151r1,1l4,155r1,1l6,156r3,l10,156r1,-1l30,149r9,-20l39,128r4,-11l45,110r-9,l33,108r-1,-4l32,103r,-1xm45,109r,1l40,110r5,l45,109xm47,104r-2,5l47,106r,-2xm130,r-4,l115,,104,4,89,13r-5,5l65,36,53,51,47,63r-2,7l44,71r-2,4l41,78r,1l42,81r,1l45,92r2,9l47,102r,2l49,98r2,-6l54,84r2,-3l57,78r2,-4l60,71r5,-9l75,47,93,29r3,-2l101,24r12,-7l120,15r33,l153,14r-4,-4l146,7,142,4,138,2,134,r-4,xm125,69r-4,2l119,72r-1,l117,73r7,l124,71r1,-2xm125,67r,1l125,69r,-2xm152,31r-2,3l146,35r-1,l144,36r-1,l141,37r-2,1l136,39r-4,3l131,44r-1,l128,47r-3,5l123,56r-1,2l123,59r1,1l126,64r-1,3l133,60r4,-5l138,53r5,-6l147,43r2,-4l151,35r1,-2l152,31xm152,29r,2l152,30r,-1xm154,21r-6,l151,23r1,4l152,29r1,-2l154,24r,-3xm153,15r-25,l130,15r2,1l136,18r2,2l139,21r,1l141,21r1,l143,21r1,l154,21r-1,-6xe" fillcolor="#827a78" stroked="f">
                  <v:path arrowok="t" o:connecttype="custom" o:connectlocs="105,434;100,460;92,481;81,515;75,549;46,605;31,650;36,691;51,748;68,821;84,863;74,787;59,713;46,661;54,620;59,612;93,538;101,502;116,462;124,430;32,459;17,491;5,499;1,508;6,513;11,512;43,474;32,461;45,467;47,461;130,357;89,370;47,420;41,435;45,449;49,455;57,435;65,419;101,381;153,371;138,359;121,428;124,430;125,425;152,388;144,393;136,396;128,404;123,416;133,417;147,400;152,388;152,386;152,384;154,381;130,372;139,378;142,378;153,372" o:connectangles="0,0,0,0,0,0,0,0,0,0,0,0,0,0,0,0,0,0,0,0,0,0,0,0,0,0,0,0,0,0,0,0,0,0,0,0,0,0,0,0,0,0,0,0,0,0,0,0,0,0,0,0,0,0,0,0,0,0,0"/>
                </v:shape>
                <v:shape id="Picture 1519" o:spid="_x0000_s1176" type="#_x0000_t75" style="position:absolute;left:777;top:150;width:1457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">
                  <v:imagedata r:id="rId59" o:title=""/>
                </v:shape>
                <v:shape id="Picture 1520" o:spid="_x0000_s1177" type="#_x0000_t75" style="position:absolute;left:1430;top:181;width:1190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">
                  <v:imagedata r:id="rId60" o:title=""/>
                </v:shape>
                <v:shape id="Freeform 1521" o:spid="_x0000_s1178" style="position:absolute;left:961;top:767;width:320;height:398;visibility:visible;mso-wrap-style:square;v-text-anchor:top" coordsize="320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" path="m83,390r64,7l210,374r54,-49l304,255r16,-79l311,104,278,45,226,8,185,,144,5,67,48,29,116,13,158,,194e" filled="f" strokecolor="#84b727" strokeweight="2pt">
                  <v:path arrowok="t" o:connecttype="custom" o:connectlocs="83,1158;147,1165;210,1142;264,1093;304,1023;320,944;311,872;278,813;226,776;185,768;144,773;67,816;29,884;13,926;0,962" o:connectangles="0,0,0,0,0,0,0,0,0,0,0,0,0,0,0"/>
                </v:shape>
                <v:shape id="Freeform 1522" o:spid="_x0000_s1179" style="position:absolute;left:908;top:833;width:177;height:129;visibility:visible;mso-wrap-style:square;v-text-anchor:top" coordsize="17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" path="m177,66l53,128,,e" filled="f" strokecolor="#84b727" strokeweight="2pt">
                  <v:path arrowok="t" o:connecttype="custom" o:connectlocs="177,900;53,962;0,834" o:connectangles="0,0,0"/>
                </v:shape>
                <v:shape id="Text Box 1523" o:spid="_x0000_s1180" type="#_x0000_t202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vK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" filled="f" stroked="f">
                  <v:textbox inset="0,0,0,0">
                    <w:txbxContent>
                      <w:p w14:paraId="39613A25" w14:textId="77777777" w:rsidR="00D938ED" w:rsidRDefault="00D938ED" w:rsidP="004B3E5F">
                        <w:pPr>
                          <w:spacing w:before="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32"/>
                            <w:shd w:val="clear" w:color="auto" w:fill="00AC91"/>
                          </w:rPr>
                          <w:t xml:space="preserve">8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B41F58" w14:textId="77777777" w:rsidR="004B3E5F" w:rsidRPr="004B3E5F" w:rsidRDefault="004B3E5F" w:rsidP="004B3E5F">
      <w:pPr>
        <w:spacing w:before="117" w:after="0" w:line="254" w:lineRule="auto"/>
        <w:ind w:left="140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color w:val="777C82"/>
          <w:sz w:val="18"/>
          <w:szCs w:val="18"/>
        </w:rPr>
        <w:t>Frota la punta de los dedos de la mano derecha contra la palma de la mano izquierda, haciendo un movimiento de rotación y viceversa</w:t>
      </w:r>
    </w:p>
    <w:p w14:paraId="0F2354E7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597CE4FA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27693A77" w14:textId="77777777" w:rsidR="004B3E5F" w:rsidRPr="004B3E5F" w:rsidRDefault="004B3E5F" w:rsidP="004B3E5F">
      <w:pPr>
        <w:spacing w:before="3" w:after="0" w:line="240" w:lineRule="auto"/>
        <w:jc w:val="left"/>
        <w:rPr>
          <w:rFonts w:eastAsia="Arial" w:cs="Arial"/>
          <w:color w:val="auto"/>
          <w:sz w:val="11"/>
          <w:szCs w:val="18"/>
        </w:rPr>
      </w:pPr>
    </w:p>
    <w:p w14:paraId="0AF4B370" w14:textId="4C15B889" w:rsidR="004B3E5F" w:rsidRPr="004B3E5F" w:rsidRDefault="004B3E5F" w:rsidP="004B3E5F">
      <w:pPr>
        <w:spacing w:after="0" w:line="240" w:lineRule="auto"/>
        <w:ind w:left="140" w:right="-231"/>
        <w:jc w:val="left"/>
        <w:rPr>
          <w:rFonts w:eastAsia="Arial" w:cs="Arial"/>
          <w:color w:val="auto"/>
          <w:sz w:val="20"/>
          <w:szCs w:val="18"/>
        </w:rPr>
      </w:pPr>
      <w:r w:rsidRPr="004B3E5F">
        <w:rPr>
          <w:rFonts w:eastAsia="Arial" w:cs="Arial"/>
          <w:noProof/>
          <w:color w:val="auto"/>
          <w:sz w:val="20"/>
          <w:szCs w:val="18"/>
        </w:rPr>
        <mc:AlternateContent>
          <mc:Choice Requires="wpg">
            <w:drawing>
              <wp:inline distT="0" distB="0" distL="0" distR="0" wp14:anchorId="7C29359B" wp14:editId="7EC44EF3">
                <wp:extent cx="2159000" cy="1085215"/>
                <wp:effectExtent l="0" t="0" r="3175" b="635"/>
                <wp:docPr id="2586" name="Grupo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0" y="0"/>
                          <a:chExt cx="3400" cy="1709"/>
                        </a:xfrm>
                      </wpg:grpSpPr>
                      <wps:wsp>
                        <wps:cNvPr id="2587" name="Rectangle 15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8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179"/>
                            <a:ext cx="199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9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467"/>
                            <a:ext cx="17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0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249"/>
                            <a:ext cx="49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1" name="Picture 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748"/>
                            <a:ext cx="8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2" name="Text Box 15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0813E" w14:textId="77777777" w:rsidR="00D938ED" w:rsidRDefault="00D938ED" w:rsidP="004B3E5F">
                              <w:pPr>
                                <w:spacing w:before="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9359B" id="Grupo 2586" o:spid="_x0000_s1181" style="width:170pt;height:85.45pt;mso-position-horizontal-relative:char;mso-position-vertical-relative:line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">
                <v:rect id="Rectangle 1509" o:spid="_x0000_s1182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" fillcolor="#f1f2f2" stroked="f"/>
                <v:shape id="Picture 1510" o:spid="_x0000_s1183" type="#_x0000_t75" style="position:absolute;left:705;top:179;width:199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">
                  <v:imagedata r:id="rId65" o:title=""/>
                </v:shape>
                <v:shape id="Picture 1511" o:spid="_x0000_s1184" type="#_x0000_t75" style="position:absolute;left:1826;top:467;width:17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">
                  <v:imagedata r:id="rId66" o:title=""/>
                </v:shape>
                <v:shape id="Picture 1512" o:spid="_x0000_s1185" type="#_x0000_t75" style="position:absolute;left:1519;top:249;width:49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">
                  <v:imagedata r:id="rId67" o:title=""/>
                </v:shape>
                <v:shape id="Picture 1513" o:spid="_x0000_s1186" type="#_x0000_t75" style="position:absolute;left:1894;top:748;width:8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">
                  <v:imagedata r:id="rId68" o:title=""/>
                </v:shape>
                <v:shape id="Text Box 1514" o:spid="_x0000_s1187" type="#_x0000_t202" style="position:absolute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" filled="f" stroked="f">
                  <v:textbox inset="0,0,0,0">
                    <w:txbxContent>
                      <w:p w14:paraId="6200813E" w14:textId="77777777" w:rsidR="00D938ED" w:rsidRDefault="00D938ED" w:rsidP="004B3E5F">
                        <w:pPr>
                          <w:spacing w:before="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  <w:shd w:val="clear" w:color="auto" w:fill="00AC91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9478BF" w14:textId="77777777" w:rsidR="004B3E5F" w:rsidRPr="004B3E5F" w:rsidRDefault="004B3E5F" w:rsidP="004B3E5F">
      <w:pPr>
        <w:spacing w:before="113" w:after="0" w:line="240" w:lineRule="auto"/>
        <w:ind w:left="140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color w:val="777C82"/>
          <w:sz w:val="18"/>
          <w:szCs w:val="18"/>
        </w:rPr>
        <w:t>Utiliza la toalla para cerrar la llave</w:t>
      </w:r>
    </w:p>
    <w:p w14:paraId="22E925E8" w14:textId="77777777" w:rsidR="004B3E5F" w:rsidRPr="004B3E5F" w:rsidRDefault="004B3E5F" w:rsidP="004B3E5F">
      <w:pPr>
        <w:spacing w:before="72" w:after="0" w:line="240" w:lineRule="auto"/>
        <w:ind w:left="140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color w:val="auto"/>
          <w:sz w:val="18"/>
          <w:szCs w:val="18"/>
        </w:rPr>
        <w:br w:type="column"/>
      </w:r>
      <w:r w:rsidRPr="004B3E5F">
        <w:rPr>
          <w:rFonts w:eastAsia="Arial" w:cs="Arial"/>
          <w:color w:val="777C82"/>
          <w:sz w:val="18"/>
          <w:szCs w:val="18"/>
        </w:rPr>
        <w:t>Frota las palmas de las manos entre sí</w:t>
      </w:r>
    </w:p>
    <w:p w14:paraId="65600C0C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30BB0F3D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134459B3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4031E6E4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5573A1E0" w14:textId="1028858C" w:rsidR="004B3E5F" w:rsidRPr="004B3E5F" w:rsidRDefault="004B3E5F" w:rsidP="004B3E5F">
      <w:pPr>
        <w:spacing w:before="2" w:after="0" w:line="240" w:lineRule="auto"/>
        <w:jc w:val="left"/>
        <w:rPr>
          <w:rFonts w:eastAsia="Arial" w:cs="Arial"/>
          <w:color w:val="auto"/>
          <w:sz w:val="23"/>
          <w:szCs w:val="18"/>
        </w:rPr>
      </w:pPr>
      <w:r w:rsidRPr="004B3E5F">
        <w:rPr>
          <w:rFonts w:eastAsia="Arial" w:cs="Arial"/>
          <w:noProof/>
          <w:color w:val="auto"/>
          <w:sz w:val="18"/>
          <w:szCs w:val="18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3FA68C7" wp14:editId="143A0041">
                <wp:simplePos x="0" y="0"/>
                <wp:positionH relativeFrom="page">
                  <wp:posOffset>5186680</wp:posOffset>
                </wp:positionH>
                <wp:positionV relativeFrom="paragraph">
                  <wp:posOffset>194310</wp:posOffset>
                </wp:positionV>
                <wp:extent cx="2159000" cy="1085215"/>
                <wp:effectExtent l="0" t="0" r="0" b="0"/>
                <wp:wrapTopAndBottom/>
                <wp:docPr id="2546" name="Grupo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8168" y="306"/>
                          <a:chExt cx="3400" cy="1709"/>
                        </a:xfrm>
                      </wpg:grpSpPr>
                      <wps:wsp>
                        <wps:cNvPr id="2547" name="Rectangle 1645"/>
                        <wps:cNvSpPr>
                          <a:spLocks noChangeArrowheads="1"/>
                        </wps:cNvSpPr>
                        <wps:spPr bwMode="auto">
                          <a:xfrm>
                            <a:off x="8168" y="306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AutoShape 1646"/>
                        <wps:cNvSpPr>
                          <a:spLocks/>
                        </wps:cNvSpPr>
                        <wps:spPr bwMode="auto">
                          <a:xfrm>
                            <a:off x="9869" y="1521"/>
                            <a:ext cx="23" cy="51"/>
                          </a:xfrm>
                          <a:custGeom>
                            <a:avLst/>
                            <a:gdLst>
                              <a:gd name="T0" fmla="+- 0 9877 9870"/>
                              <a:gd name="T1" fmla="*/ T0 w 23"/>
                              <a:gd name="T2" fmla="+- 0 1537 1522"/>
                              <a:gd name="T3" fmla="*/ 1537 h 51"/>
                              <a:gd name="T4" fmla="+- 0 9876 9870"/>
                              <a:gd name="T5" fmla="*/ T4 w 23"/>
                              <a:gd name="T6" fmla="+- 0 1542 1522"/>
                              <a:gd name="T7" fmla="*/ 1542 h 51"/>
                              <a:gd name="T8" fmla="+- 0 9875 9870"/>
                              <a:gd name="T9" fmla="*/ T8 w 23"/>
                              <a:gd name="T10" fmla="+- 0 1551 1522"/>
                              <a:gd name="T11" fmla="*/ 1551 h 51"/>
                              <a:gd name="T12" fmla="+- 0 9870 9870"/>
                              <a:gd name="T13" fmla="*/ T12 w 23"/>
                              <a:gd name="T14" fmla="+- 0 1567 1522"/>
                              <a:gd name="T15" fmla="*/ 1567 h 51"/>
                              <a:gd name="T16" fmla="+- 0 9872 9870"/>
                              <a:gd name="T17" fmla="*/ T16 w 23"/>
                              <a:gd name="T18" fmla="+- 0 1571 1522"/>
                              <a:gd name="T19" fmla="*/ 1571 h 51"/>
                              <a:gd name="T20" fmla="+- 0 9877 9870"/>
                              <a:gd name="T21" fmla="*/ T20 w 23"/>
                              <a:gd name="T22" fmla="+- 0 1572 1522"/>
                              <a:gd name="T23" fmla="*/ 1572 h 51"/>
                              <a:gd name="T24" fmla="+- 0 9877 9870"/>
                              <a:gd name="T25" fmla="*/ T24 w 23"/>
                              <a:gd name="T26" fmla="+- 0 1573 1522"/>
                              <a:gd name="T27" fmla="*/ 1573 h 51"/>
                              <a:gd name="T28" fmla="+- 0 9881 9870"/>
                              <a:gd name="T29" fmla="*/ T28 w 23"/>
                              <a:gd name="T30" fmla="+- 0 1573 1522"/>
                              <a:gd name="T31" fmla="*/ 1573 h 51"/>
                              <a:gd name="T32" fmla="+- 0 9884 9870"/>
                              <a:gd name="T33" fmla="*/ T32 w 23"/>
                              <a:gd name="T34" fmla="+- 0 1571 1522"/>
                              <a:gd name="T35" fmla="*/ 1571 h 51"/>
                              <a:gd name="T36" fmla="+- 0 9890 9870"/>
                              <a:gd name="T37" fmla="*/ T36 w 23"/>
                              <a:gd name="T38" fmla="+- 0 1553 1522"/>
                              <a:gd name="T39" fmla="*/ 1553 h 51"/>
                              <a:gd name="T40" fmla="+- 0 9892 9870"/>
                              <a:gd name="T41" fmla="*/ T40 w 23"/>
                              <a:gd name="T42" fmla="+- 0 1543 1522"/>
                              <a:gd name="T43" fmla="*/ 1543 h 51"/>
                              <a:gd name="T44" fmla="+- 0 9892 9870"/>
                              <a:gd name="T45" fmla="*/ T44 w 23"/>
                              <a:gd name="T46" fmla="+- 0 1537 1522"/>
                              <a:gd name="T47" fmla="*/ 1537 h 51"/>
                              <a:gd name="T48" fmla="+- 0 9877 9870"/>
                              <a:gd name="T49" fmla="*/ T48 w 23"/>
                              <a:gd name="T50" fmla="+- 0 1537 1522"/>
                              <a:gd name="T51" fmla="*/ 1537 h 51"/>
                              <a:gd name="T52" fmla="+- 0 9886 9870"/>
                              <a:gd name="T53" fmla="*/ T52 w 23"/>
                              <a:gd name="T54" fmla="+- 0 1522 1522"/>
                              <a:gd name="T55" fmla="*/ 1522 h 51"/>
                              <a:gd name="T56" fmla="+- 0 9885 9870"/>
                              <a:gd name="T57" fmla="*/ T56 w 23"/>
                              <a:gd name="T58" fmla="+- 0 1522 1522"/>
                              <a:gd name="T59" fmla="*/ 1522 h 51"/>
                              <a:gd name="T60" fmla="+- 0 9884 9870"/>
                              <a:gd name="T61" fmla="*/ T60 w 23"/>
                              <a:gd name="T62" fmla="+- 0 1522 1522"/>
                              <a:gd name="T63" fmla="*/ 1522 h 51"/>
                              <a:gd name="T64" fmla="+- 0 9883 9870"/>
                              <a:gd name="T65" fmla="*/ T64 w 23"/>
                              <a:gd name="T66" fmla="+- 0 1522 1522"/>
                              <a:gd name="T67" fmla="*/ 1522 h 51"/>
                              <a:gd name="T68" fmla="+- 0 9887 9870"/>
                              <a:gd name="T69" fmla="*/ T68 w 23"/>
                              <a:gd name="T70" fmla="+- 0 1522 1522"/>
                              <a:gd name="T71" fmla="*/ 1522 h 51"/>
                              <a:gd name="T72" fmla="+- 0 9886 9870"/>
                              <a:gd name="T73" fmla="*/ T72 w 23"/>
                              <a:gd name="T74" fmla="+- 0 1522 1522"/>
                              <a:gd name="T75" fmla="*/ 1522 h 51"/>
                              <a:gd name="T76" fmla="+- 0 9886 9870"/>
                              <a:gd name="T77" fmla="*/ T76 w 23"/>
                              <a:gd name="T78" fmla="+- 0 1522 1522"/>
                              <a:gd name="T79" fmla="*/ 152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" h="51">
                                <a:moveTo>
                                  <a:pt x="7" y="15"/>
                                </a:moveTo>
                                <a:lnTo>
                                  <a:pt x="6" y="20"/>
                                </a:lnTo>
                                <a:lnTo>
                                  <a:pt x="5" y="29"/>
                                </a:lnTo>
                                <a:lnTo>
                                  <a:pt x="0" y="45"/>
                                </a:lnTo>
                                <a:lnTo>
                                  <a:pt x="2" y="49"/>
                                </a:lnTo>
                                <a:lnTo>
                                  <a:pt x="7" y="50"/>
                                </a:lnTo>
                                <a:lnTo>
                                  <a:pt x="7" y="51"/>
                                </a:lnTo>
                                <a:lnTo>
                                  <a:pt x="11" y="51"/>
                                </a:lnTo>
                                <a:lnTo>
                                  <a:pt x="14" y="49"/>
                                </a:lnTo>
                                <a:lnTo>
                                  <a:pt x="20" y="31"/>
                                </a:lnTo>
                                <a:lnTo>
                                  <a:pt x="22" y="21"/>
                                </a:lnTo>
                                <a:lnTo>
                                  <a:pt x="22" y="15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AutoShape 1647"/>
                        <wps:cNvSpPr>
                          <a:spLocks/>
                        </wps:cNvSpPr>
                        <wps:spPr bwMode="auto">
                          <a:xfrm>
                            <a:off x="9948" y="683"/>
                            <a:ext cx="112" cy="46"/>
                          </a:xfrm>
                          <a:custGeom>
                            <a:avLst/>
                            <a:gdLst>
                              <a:gd name="T0" fmla="+- 0 9948 9948"/>
                              <a:gd name="T1" fmla="*/ T0 w 112"/>
                              <a:gd name="T2" fmla="+- 0 707 684"/>
                              <a:gd name="T3" fmla="*/ 707 h 46"/>
                              <a:gd name="T4" fmla="+- 0 9950 9948"/>
                              <a:gd name="T5" fmla="*/ T4 w 112"/>
                              <a:gd name="T6" fmla="+- 0 709 684"/>
                              <a:gd name="T7" fmla="*/ 709 h 46"/>
                              <a:gd name="T8" fmla="+- 0 9954 9948"/>
                              <a:gd name="T9" fmla="*/ T8 w 112"/>
                              <a:gd name="T10" fmla="+- 0 712 684"/>
                              <a:gd name="T11" fmla="*/ 712 h 46"/>
                              <a:gd name="T12" fmla="+- 0 9956 9948"/>
                              <a:gd name="T13" fmla="*/ T12 w 112"/>
                              <a:gd name="T14" fmla="+- 0 714 684"/>
                              <a:gd name="T15" fmla="*/ 714 h 46"/>
                              <a:gd name="T16" fmla="+- 0 9957 9948"/>
                              <a:gd name="T17" fmla="*/ T16 w 112"/>
                              <a:gd name="T18" fmla="+- 0 716 684"/>
                              <a:gd name="T19" fmla="*/ 716 h 46"/>
                              <a:gd name="T20" fmla="+- 0 9959 9948"/>
                              <a:gd name="T21" fmla="*/ T20 w 112"/>
                              <a:gd name="T22" fmla="+- 0 718 684"/>
                              <a:gd name="T23" fmla="*/ 718 h 46"/>
                              <a:gd name="T24" fmla="+- 0 9959 9948"/>
                              <a:gd name="T25" fmla="*/ T24 w 112"/>
                              <a:gd name="T26" fmla="+- 0 719 684"/>
                              <a:gd name="T27" fmla="*/ 719 h 46"/>
                              <a:gd name="T28" fmla="+- 0 9960 9948"/>
                              <a:gd name="T29" fmla="*/ T28 w 112"/>
                              <a:gd name="T30" fmla="+- 0 721 684"/>
                              <a:gd name="T31" fmla="*/ 721 h 46"/>
                              <a:gd name="T32" fmla="+- 0 9965 9948"/>
                              <a:gd name="T33" fmla="*/ T32 w 112"/>
                              <a:gd name="T34" fmla="+- 0 726 684"/>
                              <a:gd name="T35" fmla="*/ 726 h 46"/>
                              <a:gd name="T36" fmla="+- 0 9969 9948"/>
                              <a:gd name="T37" fmla="*/ T36 w 112"/>
                              <a:gd name="T38" fmla="+- 0 727 684"/>
                              <a:gd name="T39" fmla="*/ 727 h 46"/>
                              <a:gd name="T40" fmla="+- 0 9971 9948"/>
                              <a:gd name="T41" fmla="*/ T40 w 112"/>
                              <a:gd name="T42" fmla="+- 0 728 684"/>
                              <a:gd name="T43" fmla="*/ 728 h 46"/>
                              <a:gd name="T44" fmla="+- 0 9979 9948"/>
                              <a:gd name="T45" fmla="*/ T44 w 112"/>
                              <a:gd name="T46" fmla="+- 0 729 684"/>
                              <a:gd name="T47" fmla="*/ 729 h 46"/>
                              <a:gd name="T48" fmla="+- 0 9985 9948"/>
                              <a:gd name="T49" fmla="*/ T48 w 112"/>
                              <a:gd name="T50" fmla="+- 0 730 684"/>
                              <a:gd name="T51" fmla="*/ 730 h 46"/>
                              <a:gd name="T52" fmla="+- 0 10002 9948"/>
                              <a:gd name="T53" fmla="*/ T52 w 112"/>
                              <a:gd name="T54" fmla="+- 0 730 684"/>
                              <a:gd name="T55" fmla="*/ 730 h 46"/>
                              <a:gd name="T56" fmla="+- 0 10008 9948"/>
                              <a:gd name="T57" fmla="*/ T56 w 112"/>
                              <a:gd name="T58" fmla="+- 0 727 684"/>
                              <a:gd name="T59" fmla="*/ 727 h 46"/>
                              <a:gd name="T60" fmla="+- 0 10010 9948"/>
                              <a:gd name="T61" fmla="*/ T60 w 112"/>
                              <a:gd name="T62" fmla="+- 0 726 684"/>
                              <a:gd name="T63" fmla="*/ 726 h 46"/>
                              <a:gd name="T64" fmla="+- 0 10034 9948"/>
                              <a:gd name="T65" fmla="*/ T64 w 112"/>
                              <a:gd name="T66" fmla="+- 0 717 684"/>
                              <a:gd name="T67" fmla="*/ 717 h 46"/>
                              <a:gd name="T68" fmla="+- 0 10037 9948"/>
                              <a:gd name="T69" fmla="*/ T68 w 112"/>
                              <a:gd name="T70" fmla="+- 0 715 684"/>
                              <a:gd name="T71" fmla="*/ 715 h 46"/>
                              <a:gd name="T72" fmla="+- 0 9986 9948"/>
                              <a:gd name="T73" fmla="*/ T72 w 112"/>
                              <a:gd name="T74" fmla="+- 0 715 684"/>
                              <a:gd name="T75" fmla="*/ 715 h 46"/>
                              <a:gd name="T76" fmla="+- 0 9981 9948"/>
                              <a:gd name="T77" fmla="*/ T76 w 112"/>
                              <a:gd name="T78" fmla="+- 0 714 684"/>
                              <a:gd name="T79" fmla="*/ 714 h 46"/>
                              <a:gd name="T80" fmla="+- 0 9974 9948"/>
                              <a:gd name="T81" fmla="*/ T80 w 112"/>
                              <a:gd name="T82" fmla="+- 0 713 684"/>
                              <a:gd name="T83" fmla="*/ 713 h 46"/>
                              <a:gd name="T84" fmla="+- 0 9973 9948"/>
                              <a:gd name="T85" fmla="*/ T84 w 112"/>
                              <a:gd name="T86" fmla="+- 0 712 684"/>
                              <a:gd name="T87" fmla="*/ 712 h 46"/>
                              <a:gd name="T88" fmla="+- 0 9972 9948"/>
                              <a:gd name="T89" fmla="*/ T88 w 112"/>
                              <a:gd name="T90" fmla="+- 0 711 684"/>
                              <a:gd name="T91" fmla="*/ 711 h 46"/>
                              <a:gd name="T92" fmla="+- 0 9971 9948"/>
                              <a:gd name="T93" fmla="*/ T92 w 112"/>
                              <a:gd name="T94" fmla="+- 0 710 684"/>
                              <a:gd name="T95" fmla="*/ 710 h 46"/>
                              <a:gd name="T96" fmla="+- 0 9970 9948"/>
                              <a:gd name="T97" fmla="*/ T96 w 112"/>
                              <a:gd name="T98" fmla="+- 0 708 684"/>
                              <a:gd name="T99" fmla="*/ 708 h 46"/>
                              <a:gd name="T100" fmla="+- 0 9951 9948"/>
                              <a:gd name="T101" fmla="*/ T100 w 112"/>
                              <a:gd name="T102" fmla="+- 0 708 684"/>
                              <a:gd name="T103" fmla="*/ 708 h 46"/>
                              <a:gd name="T104" fmla="+- 0 9950 9948"/>
                              <a:gd name="T105" fmla="*/ T104 w 112"/>
                              <a:gd name="T106" fmla="+- 0 707 684"/>
                              <a:gd name="T107" fmla="*/ 707 h 46"/>
                              <a:gd name="T108" fmla="+- 0 9949 9948"/>
                              <a:gd name="T109" fmla="*/ T108 w 112"/>
                              <a:gd name="T110" fmla="+- 0 707 684"/>
                              <a:gd name="T111" fmla="*/ 707 h 46"/>
                              <a:gd name="T112" fmla="+- 0 9948 9948"/>
                              <a:gd name="T113" fmla="*/ T112 w 112"/>
                              <a:gd name="T114" fmla="+- 0 707 684"/>
                              <a:gd name="T115" fmla="*/ 707 h 46"/>
                              <a:gd name="T116" fmla="+- 0 10046 9948"/>
                              <a:gd name="T117" fmla="*/ T116 w 112"/>
                              <a:gd name="T118" fmla="+- 0 684 684"/>
                              <a:gd name="T119" fmla="*/ 684 h 46"/>
                              <a:gd name="T120" fmla="+- 0 10044 9948"/>
                              <a:gd name="T121" fmla="*/ T120 w 112"/>
                              <a:gd name="T122" fmla="+- 0 687 684"/>
                              <a:gd name="T123" fmla="*/ 687 h 46"/>
                              <a:gd name="T124" fmla="+- 0 10040 9948"/>
                              <a:gd name="T125" fmla="*/ T124 w 112"/>
                              <a:gd name="T126" fmla="+- 0 692 684"/>
                              <a:gd name="T127" fmla="*/ 692 h 46"/>
                              <a:gd name="T128" fmla="+- 0 10032 9948"/>
                              <a:gd name="T129" fmla="*/ T128 w 112"/>
                              <a:gd name="T130" fmla="+- 0 699 684"/>
                              <a:gd name="T131" fmla="*/ 699 h 46"/>
                              <a:gd name="T132" fmla="+- 0 10028 9948"/>
                              <a:gd name="T133" fmla="*/ T132 w 112"/>
                              <a:gd name="T134" fmla="+- 0 702 684"/>
                              <a:gd name="T135" fmla="*/ 702 h 46"/>
                              <a:gd name="T136" fmla="+- 0 10021 9948"/>
                              <a:gd name="T137" fmla="*/ T136 w 112"/>
                              <a:gd name="T138" fmla="+- 0 706 684"/>
                              <a:gd name="T139" fmla="*/ 706 h 46"/>
                              <a:gd name="T140" fmla="+- 0 10004 9948"/>
                              <a:gd name="T141" fmla="*/ T140 w 112"/>
                              <a:gd name="T142" fmla="+- 0 713 684"/>
                              <a:gd name="T143" fmla="*/ 713 h 46"/>
                              <a:gd name="T144" fmla="+- 0 10000 9948"/>
                              <a:gd name="T145" fmla="*/ T144 w 112"/>
                              <a:gd name="T146" fmla="+- 0 715 684"/>
                              <a:gd name="T147" fmla="*/ 715 h 46"/>
                              <a:gd name="T148" fmla="+- 0 10037 9948"/>
                              <a:gd name="T149" fmla="*/ T148 w 112"/>
                              <a:gd name="T150" fmla="+- 0 715 684"/>
                              <a:gd name="T151" fmla="*/ 715 h 46"/>
                              <a:gd name="T152" fmla="+- 0 10040 9948"/>
                              <a:gd name="T153" fmla="*/ T152 w 112"/>
                              <a:gd name="T154" fmla="+- 0 712 684"/>
                              <a:gd name="T155" fmla="*/ 712 h 46"/>
                              <a:gd name="T156" fmla="+- 0 10042 9948"/>
                              <a:gd name="T157" fmla="*/ T156 w 112"/>
                              <a:gd name="T158" fmla="+- 0 711 684"/>
                              <a:gd name="T159" fmla="*/ 711 h 46"/>
                              <a:gd name="T160" fmla="+- 0 10051 9948"/>
                              <a:gd name="T161" fmla="*/ T160 w 112"/>
                              <a:gd name="T162" fmla="+- 0 703 684"/>
                              <a:gd name="T163" fmla="*/ 703 h 46"/>
                              <a:gd name="T164" fmla="+- 0 10057 9948"/>
                              <a:gd name="T165" fmla="*/ T164 w 112"/>
                              <a:gd name="T166" fmla="+- 0 696 684"/>
                              <a:gd name="T167" fmla="*/ 696 h 46"/>
                              <a:gd name="T168" fmla="+- 0 10059 9948"/>
                              <a:gd name="T169" fmla="*/ T168 w 112"/>
                              <a:gd name="T170" fmla="+- 0 691 684"/>
                              <a:gd name="T171" fmla="*/ 691 h 46"/>
                              <a:gd name="T172" fmla="+- 0 10057 9948"/>
                              <a:gd name="T173" fmla="*/ T172 w 112"/>
                              <a:gd name="T174" fmla="+- 0 690 684"/>
                              <a:gd name="T175" fmla="*/ 690 h 46"/>
                              <a:gd name="T176" fmla="+- 0 10055 9948"/>
                              <a:gd name="T177" fmla="*/ T176 w 112"/>
                              <a:gd name="T178" fmla="+- 0 689 684"/>
                              <a:gd name="T179" fmla="*/ 689 h 46"/>
                              <a:gd name="T180" fmla="+- 0 10051 9948"/>
                              <a:gd name="T181" fmla="*/ T180 w 112"/>
                              <a:gd name="T182" fmla="+- 0 688 684"/>
                              <a:gd name="T183" fmla="*/ 688 h 46"/>
                              <a:gd name="T184" fmla="+- 0 10049 9948"/>
                              <a:gd name="T185" fmla="*/ T184 w 112"/>
                              <a:gd name="T186" fmla="+- 0 686 684"/>
                              <a:gd name="T187" fmla="*/ 686 h 46"/>
                              <a:gd name="T188" fmla="+- 0 10048 9948"/>
                              <a:gd name="T189" fmla="*/ T188 w 112"/>
                              <a:gd name="T190" fmla="+- 0 684 684"/>
                              <a:gd name="T191" fmla="*/ 684 h 46"/>
                              <a:gd name="T192" fmla="+- 0 10046 9948"/>
                              <a:gd name="T193" fmla="*/ T192 w 112"/>
                              <a:gd name="T194" fmla="+- 0 684 684"/>
                              <a:gd name="T195" fmla="*/ 684 h 46"/>
                              <a:gd name="T196" fmla="+- 0 10004 9948"/>
                              <a:gd name="T197" fmla="*/ T196 w 112"/>
                              <a:gd name="T198" fmla="+- 0 713 684"/>
                              <a:gd name="T199" fmla="*/ 713 h 46"/>
                              <a:gd name="T200" fmla="+- 0 10004 9948"/>
                              <a:gd name="T201" fmla="*/ T200 w 112"/>
                              <a:gd name="T202" fmla="+- 0 713 684"/>
                              <a:gd name="T203" fmla="*/ 713 h 46"/>
                              <a:gd name="T204" fmla="+- 0 10004 9948"/>
                              <a:gd name="T205" fmla="*/ T204 w 112"/>
                              <a:gd name="T206" fmla="+- 0 713 684"/>
                              <a:gd name="T207" fmla="*/ 713 h 46"/>
                              <a:gd name="T208" fmla="+- 0 10004 9948"/>
                              <a:gd name="T209" fmla="*/ T208 w 112"/>
                              <a:gd name="T210" fmla="+- 0 713 684"/>
                              <a:gd name="T211" fmla="*/ 713 h 46"/>
                              <a:gd name="T212" fmla="+- 0 9966 9948"/>
                              <a:gd name="T213" fmla="*/ T212 w 112"/>
                              <a:gd name="T214" fmla="+- 0 703 684"/>
                              <a:gd name="T215" fmla="*/ 703 h 46"/>
                              <a:gd name="T216" fmla="+- 0 9962 9948"/>
                              <a:gd name="T217" fmla="*/ T216 w 112"/>
                              <a:gd name="T218" fmla="+- 0 704 684"/>
                              <a:gd name="T219" fmla="*/ 704 h 46"/>
                              <a:gd name="T220" fmla="+- 0 9954 9948"/>
                              <a:gd name="T221" fmla="*/ T220 w 112"/>
                              <a:gd name="T222" fmla="+- 0 708 684"/>
                              <a:gd name="T223" fmla="*/ 708 h 46"/>
                              <a:gd name="T224" fmla="+- 0 9953 9948"/>
                              <a:gd name="T225" fmla="*/ T224 w 112"/>
                              <a:gd name="T226" fmla="+- 0 708 684"/>
                              <a:gd name="T227" fmla="*/ 708 h 46"/>
                              <a:gd name="T228" fmla="+- 0 9970 9948"/>
                              <a:gd name="T229" fmla="*/ T228 w 112"/>
                              <a:gd name="T230" fmla="+- 0 708 684"/>
                              <a:gd name="T231" fmla="*/ 708 h 46"/>
                              <a:gd name="T232" fmla="+- 0 9969 9948"/>
                              <a:gd name="T233" fmla="*/ T232 w 112"/>
                              <a:gd name="T234" fmla="+- 0 707 684"/>
                              <a:gd name="T235" fmla="*/ 707 h 46"/>
                              <a:gd name="T236" fmla="+- 0 9966 9948"/>
                              <a:gd name="T237" fmla="*/ T236 w 112"/>
                              <a:gd name="T238" fmla="+- 0 703 684"/>
                              <a:gd name="T239" fmla="*/ 70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2" h="46">
                                <a:moveTo>
                                  <a:pt x="0" y="23"/>
                                </a:moveTo>
                                <a:lnTo>
                                  <a:pt x="2" y="25"/>
                                </a:lnTo>
                                <a:lnTo>
                                  <a:pt x="6" y="28"/>
                                </a:lnTo>
                                <a:lnTo>
                                  <a:pt x="8" y="30"/>
                                </a:lnTo>
                                <a:lnTo>
                                  <a:pt x="9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2" y="37"/>
                                </a:lnTo>
                                <a:lnTo>
                                  <a:pt x="17" y="42"/>
                                </a:lnTo>
                                <a:lnTo>
                                  <a:pt x="21" y="43"/>
                                </a:lnTo>
                                <a:lnTo>
                                  <a:pt x="23" y="44"/>
                                </a:lnTo>
                                <a:lnTo>
                                  <a:pt x="31" y="45"/>
                                </a:lnTo>
                                <a:lnTo>
                                  <a:pt x="37" y="46"/>
                                </a:lnTo>
                                <a:lnTo>
                                  <a:pt x="54" y="46"/>
                                </a:lnTo>
                                <a:lnTo>
                                  <a:pt x="60" y="43"/>
                                </a:lnTo>
                                <a:lnTo>
                                  <a:pt x="62" y="42"/>
                                </a:lnTo>
                                <a:lnTo>
                                  <a:pt x="86" y="33"/>
                                </a:lnTo>
                                <a:lnTo>
                                  <a:pt x="89" y="31"/>
                                </a:lnTo>
                                <a:lnTo>
                                  <a:pt x="38" y="31"/>
                                </a:lnTo>
                                <a:lnTo>
                                  <a:pt x="33" y="30"/>
                                </a:lnTo>
                                <a:lnTo>
                                  <a:pt x="26" y="29"/>
                                </a:lnTo>
                                <a:lnTo>
                                  <a:pt x="25" y="28"/>
                                </a:lnTo>
                                <a:lnTo>
                                  <a:pt x="24" y="27"/>
                                </a:lnTo>
                                <a:lnTo>
                                  <a:pt x="23" y="26"/>
                                </a:lnTo>
                                <a:lnTo>
                                  <a:pt x="22" y="24"/>
                                </a:lnTo>
                                <a:lnTo>
                                  <a:pt x="3" y="24"/>
                                </a:lnTo>
                                <a:lnTo>
                                  <a:pt x="2" y="23"/>
                                </a:lnTo>
                                <a:lnTo>
                                  <a:pt x="1" y="23"/>
                                </a:lnTo>
                                <a:lnTo>
                                  <a:pt x="0" y="23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96" y="3"/>
                                </a:lnTo>
                                <a:lnTo>
                                  <a:pt x="92" y="8"/>
                                </a:lnTo>
                                <a:lnTo>
                                  <a:pt x="84" y="15"/>
                                </a:lnTo>
                                <a:lnTo>
                                  <a:pt x="80" y="18"/>
                                </a:lnTo>
                                <a:lnTo>
                                  <a:pt x="73" y="22"/>
                                </a:lnTo>
                                <a:lnTo>
                                  <a:pt x="56" y="29"/>
                                </a:lnTo>
                                <a:lnTo>
                                  <a:pt x="52" y="31"/>
                                </a:lnTo>
                                <a:lnTo>
                                  <a:pt x="89" y="31"/>
                                </a:lnTo>
                                <a:lnTo>
                                  <a:pt x="92" y="28"/>
                                </a:lnTo>
                                <a:lnTo>
                                  <a:pt x="94" y="27"/>
                                </a:lnTo>
                                <a:lnTo>
                                  <a:pt x="103" y="19"/>
                                </a:lnTo>
                                <a:lnTo>
                                  <a:pt x="109" y="12"/>
                                </a:lnTo>
                                <a:lnTo>
                                  <a:pt x="111" y="7"/>
                                </a:lnTo>
                                <a:lnTo>
                                  <a:pt x="109" y="6"/>
                                </a:lnTo>
                                <a:lnTo>
                                  <a:pt x="107" y="5"/>
                                </a:lnTo>
                                <a:lnTo>
                                  <a:pt x="103" y="4"/>
                                </a:lnTo>
                                <a:lnTo>
                                  <a:pt x="101" y="2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56" y="29"/>
                                </a:moveTo>
                                <a:lnTo>
                                  <a:pt x="56" y="29"/>
                                </a:lnTo>
                                <a:close/>
                                <a:moveTo>
                                  <a:pt x="18" y="19"/>
                                </a:moveTo>
                                <a:lnTo>
                                  <a:pt x="14" y="20"/>
                                </a:lnTo>
                                <a:lnTo>
                                  <a:pt x="6" y="24"/>
                                </a:lnTo>
                                <a:lnTo>
                                  <a:pt x="5" y="24"/>
                                </a:lnTo>
                                <a:lnTo>
                                  <a:pt x="22" y="24"/>
                                </a:lnTo>
                                <a:lnTo>
                                  <a:pt x="21" y="23"/>
                                </a:lnTo>
                                <a:lnTo>
                                  <a:pt x="1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1648"/>
                        <wps:cNvSpPr>
                          <a:spLocks/>
                        </wps:cNvSpPr>
                        <wps:spPr bwMode="auto">
                          <a:xfrm>
                            <a:off x="9707" y="1533"/>
                            <a:ext cx="55" cy="33"/>
                          </a:xfrm>
                          <a:custGeom>
                            <a:avLst/>
                            <a:gdLst>
                              <a:gd name="T0" fmla="+- 0 9708 9708"/>
                              <a:gd name="T1" fmla="*/ T0 w 55"/>
                              <a:gd name="T2" fmla="+- 0 1534 1534"/>
                              <a:gd name="T3" fmla="*/ 1534 h 33"/>
                              <a:gd name="T4" fmla="+- 0 9713 9708"/>
                              <a:gd name="T5" fmla="*/ T4 w 55"/>
                              <a:gd name="T6" fmla="+- 0 1536 1534"/>
                              <a:gd name="T7" fmla="*/ 1536 h 33"/>
                              <a:gd name="T8" fmla="+- 0 9721 9708"/>
                              <a:gd name="T9" fmla="*/ T8 w 55"/>
                              <a:gd name="T10" fmla="+- 0 1541 1534"/>
                              <a:gd name="T11" fmla="*/ 1541 h 33"/>
                              <a:gd name="T12" fmla="+- 0 9730 9708"/>
                              <a:gd name="T13" fmla="*/ T12 w 55"/>
                              <a:gd name="T14" fmla="+- 0 1546 1534"/>
                              <a:gd name="T15" fmla="*/ 1546 h 33"/>
                              <a:gd name="T16" fmla="+- 0 9735 9708"/>
                              <a:gd name="T17" fmla="*/ T16 w 55"/>
                              <a:gd name="T18" fmla="+- 0 1550 1534"/>
                              <a:gd name="T19" fmla="*/ 1550 h 33"/>
                              <a:gd name="T20" fmla="+- 0 9759 9708"/>
                              <a:gd name="T21" fmla="*/ T20 w 55"/>
                              <a:gd name="T22" fmla="+- 0 1561 1534"/>
                              <a:gd name="T23" fmla="*/ 1561 h 33"/>
                              <a:gd name="T24" fmla="+- 0 9762 9708"/>
                              <a:gd name="T25" fmla="*/ T24 w 55"/>
                              <a:gd name="T26" fmla="+- 0 1564 1534"/>
                              <a:gd name="T27" fmla="*/ 1564 h 33"/>
                              <a:gd name="T28" fmla="+- 0 9715 9708"/>
                              <a:gd name="T29" fmla="*/ T28 w 55"/>
                              <a:gd name="T30" fmla="+- 0 1534 1534"/>
                              <a:gd name="T31" fmla="*/ 1534 h 33"/>
                              <a:gd name="T32" fmla="+- 0 9708 9708"/>
                              <a:gd name="T33" fmla="*/ T32 w 55"/>
                              <a:gd name="T34" fmla="+- 0 1534 1534"/>
                              <a:gd name="T35" fmla="*/ 153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" h="33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  <a:lnTo>
                                  <a:pt x="13" y="7"/>
                                </a:lnTo>
                                <a:lnTo>
                                  <a:pt x="22" y="12"/>
                                </a:lnTo>
                                <a:lnTo>
                                  <a:pt x="27" y="16"/>
                                </a:lnTo>
                                <a:lnTo>
                                  <a:pt x="51" y="27"/>
                                </a:lnTo>
                                <a:lnTo>
                                  <a:pt x="54" y="3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1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" y="1097"/>
                            <a:ext cx="18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2" name="AutoShape 1650"/>
                        <wps:cNvSpPr>
                          <a:spLocks/>
                        </wps:cNvSpPr>
                        <wps:spPr bwMode="auto">
                          <a:xfrm>
                            <a:off x="9631" y="871"/>
                            <a:ext cx="35" cy="19"/>
                          </a:xfrm>
                          <a:custGeom>
                            <a:avLst/>
                            <a:gdLst>
                              <a:gd name="T0" fmla="+- 0 9640 9631"/>
                              <a:gd name="T1" fmla="*/ T0 w 35"/>
                              <a:gd name="T2" fmla="+- 0 872 872"/>
                              <a:gd name="T3" fmla="*/ 872 h 19"/>
                              <a:gd name="T4" fmla="+- 0 9636 9631"/>
                              <a:gd name="T5" fmla="*/ T4 w 35"/>
                              <a:gd name="T6" fmla="+- 0 872 872"/>
                              <a:gd name="T7" fmla="*/ 872 h 19"/>
                              <a:gd name="T8" fmla="+- 0 9634 9631"/>
                              <a:gd name="T9" fmla="*/ T8 w 35"/>
                              <a:gd name="T10" fmla="+- 0 873 872"/>
                              <a:gd name="T11" fmla="*/ 873 h 19"/>
                              <a:gd name="T12" fmla="+- 0 9631 9631"/>
                              <a:gd name="T13" fmla="*/ T12 w 35"/>
                              <a:gd name="T14" fmla="+- 0 880 872"/>
                              <a:gd name="T15" fmla="*/ 880 h 19"/>
                              <a:gd name="T16" fmla="+- 0 9633 9631"/>
                              <a:gd name="T17" fmla="*/ T16 w 35"/>
                              <a:gd name="T18" fmla="+- 0 885 872"/>
                              <a:gd name="T19" fmla="*/ 885 h 19"/>
                              <a:gd name="T20" fmla="+- 0 9644 9631"/>
                              <a:gd name="T21" fmla="*/ T20 w 35"/>
                              <a:gd name="T22" fmla="+- 0 889 872"/>
                              <a:gd name="T23" fmla="*/ 889 h 19"/>
                              <a:gd name="T24" fmla="+- 0 9652 9631"/>
                              <a:gd name="T25" fmla="*/ T24 w 35"/>
                              <a:gd name="T26" fmla="+- 0 890 872"/>
                              <a:gd name="T27" fmla="*/ 890 h 19"/>
                              <a:gd name="T28" fmla="+- 0 9657 9631"/>
                              <a:gd name="T29" fmla="*/ T28 w 35"/>
                              <a:gd name="T30" fmla="+- 0 890 872"/>
                              <a:gd name="T31" fmla="*/ 890 h 19"/>
                              <a:gd name="T32" fmla="+- 0 9659 9631"/>
                              <a:gd name="T33" fmla="*/ T32 w 35"/>
                              <a:gd name="T34" fmla="+- 0 890 872"/>
                              <a:gd name="T35" fmla="*/ 890 h 19"/>
                              <a:gd name="T36" fmla="+- 0 9660 9631"/>
                              <a:gd name="T37" fmla="*/ T36 w 35"/>
                              <a:gd name="T38" fmla="+- 0 890 872"/>
                              <a:gd name="T39" fmla="*/ 890 h 19"/>
                              <a:gd name="T40" fmla="+- 0 9662 9631"/>
                              <a:gd name="T41" fmla="*/ T40 w 35"/>
                              <a:gd name="T42" fmla="+- 0 890 872"/>
                              <a:gd name="T43" fmla="*/ 890 h 19"/>
                              <a:gd name="T44" fmla="+- 0 9662 9631"/>
                              <a:gd name="T45" fmla="*/ T44 w 35"/>
                              <a:gd name="T46" fmla="+- 0 889 872"/>
                              <a:gd name="T47" fmla="*/ 889 h 19"/>
                              <a:gd name="T48" fmla="+- 0 9662 9631"/>
                              <a:gd name="T49" fmla="*/ T48 w 35"/>
                              <a:gd name="T50" fmla="+- 0 887 872"/>
                              <a:gd name="T51" fmla="*/ 887 h 19"/>
                              <a:gd name="T52" fmla="+- 0 9663 9631"/>
                              <a:gd name="T53" fmla="*/ T52 w 35"/>
                              <a:gd name="T54" fmla="+- 0 881 872"/>
                              <a:gd name="T55" fmla="*/ 881 h 19"/>
                              <a:gd name="T56" fmla="+- 0 9666 9631"/>
                              <a:gd name="T57" fmla="*/ T56 w 35"/>
                              <a:gd name="T58" fmla="+- 0 875 872"/>
                              <a:gd name="T59" fmla="*/ 875 h 19"/>
                              <a:gd name="T60" fmla="+- 0 9653 9631"/>
                              <a:gd name="T61" fmla="*/ T60 w 35"/>
                              <a:gd name="T62" fmla="+- 0 875 872"/>
                              <a:gd name="T63" fmla="*/ 875 h 19"/>
                              <a:gd name="T64" fmla="+- 0 9648 9631"/>
                              <a:gd name="T65" fmla="*/ T64 w 35"/>
                              <a:gd name="T66" fmla="+- 0 874 872"/>
                              <a:gd name="T67" fmla="*/ 874 h 19"/>
                              <a:gd name="T68" fmla="+- 0 9641 9631"/>
                              <a:gd name="T69" fmla="*/ T68 w 35"/>
                              <a:gd name="T70" fmla="+- 0 872 872"/>
                              <a:gd name="T71" fmla="*/ 872 h 19"/>
                              <a:gd name="T72" fmla="+- 0 9640 9631"/>
                              <a:gd name="T73" fmla="*/ T72 w 35"/>
                              <a:gd name="T74" fmla="+- 0 872 872"/>
                              <a:gd name="T75" fmla="*/ 872 h 19"/>
                              <a:gd name="T76" fmla="+- 0 9666 9631"/>
                              <a:gd name="T77" fmla="*/ T76 w 35"/>
                              <a:gd name="T78" fmla="+- 0 874 872"/>
                              <a:gd name="T79" fmla="*/ 874 h 19"/>
                              <a:gd name="T80" fmla="+- 0 9664 9631"/>
                              <a:gd name="T81" fmla="*/ T80 w 35"/>
                              <a:gd name="T82" fmla="+- 0 874 872"/>
                              <a:gd name="T83" fmla="*/ 874 h 19"/>
                              <a:gd name="T84" fmla="+- 0 9661 9631"/>
                              <a:gd name="T85" fmla="*/ T84 w 35"/>
                              <a:gd name="T86" fmla="+- 0 875 872"/>
                              <a:gd name="T87" fmla="*/ 875 h 19"/>
                              <a:gd name="T88" fmla="+- 0 9666 9631"/>
                              <a:gd name="T89" fmla="*/ T88 w 35"/>
                              <a:gd name="T90" fmla="+- 0 875 872"/>
                              <a:gd name="T91" fmla="*/ 875 h 19"/>
                              <a:gd name="T92" fmla="+- 0 9666 9631"/>
                              <a:gd name="T93" fmla="*/ T92 w 35"/>
                              <a:gd name="T94" fmla="+- 0 874 872"/>
                              <a:gd name="T95" fmla="*/ 87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13" y="17"/>
                                </a:lnTo>
                                <a:lnTo>
                                  <a:pt x="21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1" y="17"/>
                                </a:lnTo>
                                <a:lnTo>
                                  <a:pt x="31" y="15"/>
                                </a:lnTo>
                                <a:lnTo>
                                  <a:pt x="32" y="9"/>
                                </a:lnTo>
                                <a:lnTo>
                                  <a:pt x="35" y="3"/>
                                </a:lnTo>
                                <a:lnTo>
                                  <a:pt x="22" y="3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5" y="2"/>
                                </a:moveTo>
                                <a:lnTo>
                                  <a:pt x="33" y="2"/>
                                </a:lnTo>
                                <a:lnTo>
                                  <a:pt x="30" y="3"/>
                                </a:lnTo>
                                <a:lnTo>
                                  <a:pt x="35" y="3"/>
                                </a:lnTo>
                                <a:lnTo>
                                  <a:pt x="3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AutoShape 1651"/>
                        <wps:cNvSpPr>
                          <a:spLocks/>
                        </wps:cNvSpPr>
                        <wps:spPr bwMode="auto">
                          <a:xfrm>
                            <a:off x="9678" y="824"/>
                            <a:ext cx="23" cy="35"/>
                          </a:xfrm>
                          <a:custGeom>
                            <a:avLst/>
                            <a:gdLst>
                              <a:gd name="T0" fmla="+- 0 9701 9679"/>
                              <a:gd name="T1" fmla="*/ T0 w 23"/>
                              <a:gd name="T2" fmla="+- 0 857 825"/>
                              <a:gd name="T3" fmla="*/ 857 h 35"/>
                              <a:gd name="T4" fmla="+- 0 9701 9679"/>
                              <a:gd name="T5" fmla="*/ T4 w 23"/>
                              <a:gd name="T6" fmla="+- 0 857 825"/>
                              <a:gd name="T7" fmla="*/ 857 h 35"/>
                              <a:gd name="T8" fmla="+- 0 9699 9679"/>
                              <a:gd name="T9" fmla="*/ T8 w 23"/>
                              <a:gd name="T10" fmla="+- 0 859 825"/>
                              <a:gd name="T11" fmla="*/ 859 h 35"/>
                              <a:gd name="T12" fmla="+- 0 9700 9679"/>
                              <a:gd name="T13" fmla="*/ T12 w 23"/>
                              <a:gd name="T14" fmla="+- 0 858 825"/>
                              <a:gd name="T15" fmla="*/ 858 h 35"/>
                              <a:gd name="T16" fmla="+- 0 9701 9679"/>
                              <a:gd name="T17" fmla="*/ T16 w 23"/>
                              <a:gd name="T18" fmla="+- 0 858 825"/>
                              <a:gd name="T19" fmla="*/ 858 h 35"/>
                              <a:gd name="T20" fmla="+- 0 9701 9679"/>
                              <a:gd name="T21" fmla="*/ T20 w 23"/>
                              <a:gd name="T22" fmla="+- 0 857 825"/>
                              <a:gd name="T23" fmla="*/ 857 h 35"/>
                              <a:gd name="T24" fmla="+- 0 9690 9679"/>
                              <a:gd name="T25" fmla="*/ T24 w 23"/>
                              <a:gd name="T26" fmla="+- 0 825 825"/>
                              <a:gd name="T27" fmla="*/ 825 h 35"/>
                              <a:gd name="T28" fmla="+- 0 9686 9679"/>
                              <a:gd name="T29" fmla="*/ T28 w 23"/>
                              <a:gd name="T30" fmla="+- 0 825 825"/>
                              <a:gd name="T31" fmla="*/ 825 h 35"/>
                              <a:gd name="T32" fmla="+- 0 9686 9679"/>
                              <a:gd name="T33" fmla="*/ T32 w 23"/>
                              <a:gd name="T34" fmla="+- 0 825 825"/>
                              <a:gd name="T35" fmla="*/ 825 h 35"/>
                              <a:gd name="T36" fmla="+- 0 9681 9679"/>
                              <a:gd name="T37" fmla="*/ T36 w 23"/>
                              <a:gd name="T38" fmla="+- 0 826 825"/>
                              <a:gd name="T39" fmla="*/ 826 h 35"/>
                              <a:gd name="T40" fmla="+- 0 9679 9679"/>
                              <a:gd name="T41" fmla="*/ T40 w 23"/>
                              <a:gd name="T42" fmla="+- 0 830 825"/>
                              <a:gd name="T43" fmla="*/ 830 h 35"/>
                              <a:gd name="T44" fmla="+- 0 9681 9679"/>
                              <a:gd name="T45" fmla="*/ T44 w 23"/>
                              <a:gd name="T46" fmla="+- 0 841 825"/>
                              <a:gd name="T47" fmla="*/ 841 h 35"/>
                              <a:gd name="T48" fmla="+- 0 9683 9679"/>
                              <a:gd name="T49" fmla="*/ T48 w 23"/>
                              <a:gd name="T50" fmla="+- 0 846 825"/>
                              <a:gd name="T51" fmla="*/ 846 h 35"/>
                              <a:gd name="T52" fmla="+- 0 9686 9679"/>
                              <a:gd name="T53" fmla="*/ T52 w 23"/>
                              <a:gd name="T54" fmla="+- 0 850 825"/>
                              <a:gd name="T55" fmla="*/ 850 h 35"/>
                              <a:gd name="T56" fmla="+- 0 9688 9679"/>
                              <a:gd name="T57" fmla="*/ T56 w 23"/>
                              <a:gd name="T58" fmla="+- 0 848 825"/>
                              <a:gd name="T59" fmla="*/ 848 h 35"/>
                              <a:gd name="T60" fmla="+- 0 9690 9679"/>
                              <a:gd name="T61" fmla="*/ T60 w 23"/>
                              <a:gd name="T62" fmla="+- 0 846 825"/>
                              <a:gd name="T63" fmla="*/ 846 h 35"/>
                              <a:gd name="T64" fmla="+- 0 9693 9679"/>
                              <a:gd name="T65" fmla="*/ T64 w 23"/>
                              <a:gd name="T66" fmla="+- 0 844 825"/>
                              <a:gd name="T67" fmla="*/ 844 h 35"/>
                              <a:gd name="T68" fmla="+- 0 9694 9679"/>
                              <a:gd name="T69" fmla="*/ T68 w 23"/>
                              <a:gd name="T70" fmla="+- 0 844 825"/>
                              <a:gd name="T71" fmla="*/ 844 h 35"/>
                              <a:gd name="T72" fmla="+- 0 9696 9679"/>
                              <a:gd name="T73" fmla="*/ T72 w 23"/>
                              <a:gd name="T74" fmla="+- 0 843 825"/>
                              <a:gd name="T75" fmla="*/ 843 h 35"/>
                              <a:gd name="T76" fmla="+- 0 9698 9679"/>
                              <a:gd name="T77" fmla="*/ T76 w 23"/>
                              <a:gd name="T78" fmla="+- 0 842 825"/>
                              <a:gd name="T79" fmla="*/ 842 h 35"/>
                              <a:gd name="T80" fmla="+- 0 9697 9679"/>
                              <a:gd name="T81" fmla="*/ T80 w 23"/>
                              <a:gd name="T82" fmla="+- 0 839 825"/>
                              <a:gd name="T83" fmla="*/ 839 h 35"/>
                              <a:gd name="T84" fmla="+- 0 9695 9679"/>
                              <a:gd name="T85" fmla="*/ T84 w 23"/>
                              <a:gd name="T86" fmla="+- 0 836 825"/>
                              <a:gd name="T87" fmla="*/ 836 h 35"/>
                              <a:gd name="T88" fmla="+- 0 9693 9679"/>
                              <a:gd name="T89" fmla="*/ T88 w 23"/>
                              <a:gd name="T90" fmla="+- 0 827 825"/>
                              <a:gd name="T91" fmla="*/ 827 h 35"/>
                              <a:gd name="T92" fmla="+- 0 9690 9679"/>
                              <a:gd name="T93" fmla="*/ T92 w 23"/>
                              <a:gd name="T94" fmla="+- 0 825 825"/>
                              <a:gd name="T95" fmla="*/ 82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22" y="32"/>
                                </a:moveTo>
                                <a:lnTo>
                                  <a:pt x="22" y="32"/>
                                </a:lnTo>
                                <a:lnTo>
                                  <a:pt x="20" y="34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2" y="32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1"/>
                                </a:lnTo>
                                <a:lnTo>
                                  <a:pt x="0" y="5"/>
                                </a:lnTo>
                                <a:lnTo>
                                  <a:pt x="2" y="16"/>
                                </a:lnTo>
                                <a:lnTo>
                                  <a:pt x="4" y="21"/>
                                </a:lnTo>
                                <a:lnTo>
                                  <a:pt x="7" y="25"/>
                                </a:lnTo>
                                <a:lnTo>
                                  <a:pt x="9" y="23"/>
                                </a:lnTo>
                                <a:lnTo>
                                  <a:pt x="11" y="21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7" y="18"/>
                                </a:lnTo>
                                <a:lnTo>
                                  <a:pt x="19" y="17"/>
                                </a:lnTo>
                                <a:lnTo>
                                  <a:pt x="18" y="14"/>
                                </a:lnTo>
                                <a:lnTo>
                                  <a:pt x="16" y="11"/>
                                </a:lnTo>
                                <a:lnTo>
                                  <a:pt x="14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1652"/>
                        <wps:cNvSpPr>
                          <a:spLocks/>
                        </wps:cNvSpPr>
                        <wps:spPr bwMode="auto">
                          <a:xfrm>
                            <a:off x="9835" y="704"/>
                            <a:ext cx="19" cy="28"/>
                          </a:xfrm>
                          <a:custGeom>
                            <a:avLst/>
                            <a:gdLst>
                              <a:gd name="T0" fmla="+- 0 9835 9835"/>
                              <a:gd name="T1" fmla="*/ T0 w 19"/>
                              <a:gd name="T2" fmla="+- 0 705 705"/>
                              <a:gd name="T3" fmla="*/ 705 h 28"/>
                              <a:gd name="T4" fmla="+- 0 9835 9835"/>
                              <a:gd name="T5" fmla="*/ T4 w 19"/>
                              <a:gd name="T6" fmla="+- 0 706 705"/>
                              <a:gd name="T7" fmla="*/ 706 h 28"/>
                              <a:gd name="T8" fmla="+- 0 9836 9835"/>
                              <a:gd name="T9" fmla="*/ T8 w 19"/>
                              <a:gd name="T10" fmla="+- 0 707 705"/>
                              <a:gd name="T11" fmla="*/ 707 h 28"/>
                              <a:gd name="T12" fmla="+- 0 9836 9835"/>
                              <a:gd name="T13" fmla="*/ T12 w 19"/>
                              <a:gd name="T14" fmla="+- 0 708 705"/>
                              <a:gd name="T15" fmla="*/ 708 h 28"/>
                              <a:gd name="T16" fmla="+- 0 9837 9835"/>
                              <a:gd name="T17" fmla="*/ T16 w 19"/>
                              <a:gd name="T18" fmla="+- 0 709 705"/>
                              <a:gd name="T19" fmla="*/ 709 h 28"/>
                              <a:gd name="T20" fmla="+- 0 9838 9835"/>
                              <a:gd name="T21" fmla="*/ T20 w 19"/>
                              <a:gd name="T22" fmla="+- 0 714 705"/>
                              <a:gd name="T23" fmla="*/ 714 h 28"/>
                              <a:gd name="T24" fmla="+- 0 9838 9835"/>
                              <a:gd name="T25" fmla="*/ T24 w 19"/>
                              <a:gd name="T26" fmla="+- 0 729 705"/>
                              <a:gd name="T27" fmla="*/ 729 h 28"/>
                              <a:gd name="T28" fmla="+- 0 9842 9835"/>
                              <a:gd name="T29" fmla="*/ T28 w 19"/>
                              <a:gd name="T30" fmla="+- 0 732 705"/>
                              <a:gd name="T31" fmla="*/ 732 h 28"/>
                              <a:gd name="T32" fmla="+- 0 9850 9835"/>
                              <a:gd name="T33" fmla="*/ T32 w 19"/>
                              <a:gd name="T34" fmla="+- 0 732 705"/>
                              <a:gd name="T35" fmla="*/ 732 h 28"/>
                              <a:gd name="T36" fmla="+- 0 9853 9835"/>
                              <a:gd name="T37" fmla="*/ T36 w 19"/>
                              <a:gd name="T38" fmla="+- 0 729 705"/>
                              <a:gd name="T39" fmla="*/ 729 h 28"/>
                              <a:gd name="T40" fmla="+- 0 9841 9835"/>
                              <a:gd name="T41" fmla="*/ T40 w 19"/>
                              <a:gd name="T42" fmla="+- 0 705 705"/>
                              <a:gd name="T43" fmla="*/ 705 h 28"/>
                              <a:gd name="T44" fmla="+- 0 9835 9835"/>
                              <a:gd name="T45" fmla="*/ T44 w 19"/>
                              <a:gd name="T46" fmla="+- 0 705 705"/>
                              <a:gd name="T47" fmla="*/ 70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" h="2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2" y="4"/>
                                </a:lnTo>
                                <a:lnTo>
                                  <a:pt x="3" y="9"/>
                                </a:lnTo>
                                <a:lnTo>
                                  <a:pt x="3" y="24"/>
                                </a:lnTo>
                                <a:lnTo>
                                  <a:pt x="7" y="27"/>
                                </a:lnTo>
                                <a:lnTo>
                                  <a:pt x="15" y="27"/>
                                </a:lnTo>
                                <a:lnTo>
                                  <a:pt x="18" y="24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1653"/>
                        <wps:cNvSpPr>
                          <a:spLocks/>
                        </wps:cNvSpPr>
                        <wps:spPr bwMode="auto">
                          <a:xfrm>
                            <a:off x="9798" y="704"/>
                            <a:ext cx="30" cy="23"/>
                          </a:xfrm>
                          <a:custGeom>
                            <a:avLst/>
                            <a:gdLst>
                              <a:gd name="T0" fmla="+- 0 9815 9799"/>
                              <a:gd name="T1" fmla="*/ T0 w 30"/>
                              <a:gd name="T2" fmla="+- 0 705 705"/>
                              <a:gd name="T3" fmla="*/ 705 h 23"/>
                              <a:gd name="T4" fmla="+- 0 9810 9799"/>
                              <a:gd name="T5" fmla="*/ T4 w 30"/>
                              <a:gd name="T6" fmla="+- 0 705 705"/>
                              <a:gd name="T7" fmla="*/ 705 h 23"/>
                              <a:gd name="T8" fmla="+- 0 9805 9799"/>
                              <a:gd name="T9" fmla="*/ T8 w 30"/>
                              <a:gd name="T10" fmla="+- 0 705 705"/>
                              <a:gd name="T11" fmla="*/ 705 h 23"/>
                              <a:gd name="T12" fmla="+- 0 9799 9799"/>
                              <a:gd name="T13" fmla="*/ T12 w 30"/>
                              <a:gd name="T14" fmla="+- 0 705 705"/>
                              <a:gd name="T15" fmla="*/ 705 h 23"/>
                              <a:gd name="T16" fmla="+- 0 9800 9799"/>
                              <a:gd name="T17" fmla="*/ T16 w 30"/>
                              <a:gd name="T18" fmla="+- 0 709 705"/>
                              <a:gd name="T19" fmla="*/ 709 h 23"/>
                              <a:gd name="T20" fmla="+- 0 9802 9799"/>
                              <a:gd name="T21" fmla="*/ T20 w 30"/>
                              <a:gd name="T22" fmla="+- 0 714 705"/>
                              <a:gd name="T23" fmla="*/ 714 h 23"/>
                              <a:gd name="T24" fmla="+- 0 9815 9799"/>
                              <a:gd name="T25" fmla="*/ T24 w 30"/>
                              <a:gd name="T26" fmla="+- 0 725 705"/>
                              <a:gd name="T27" fmla="*/ 725 h 23"/>
                              <a:gd name="T28" fmla="+- 0 9816 9799"/>
                              <a:gd name="T29" fmla="*/ T28 w 30"/>
                              <a:gd name="T30" fmla="+- 0 727 705"/>
                              <a:gd name="T31" fmla="*/ 727 h 23"/>
                              <a:gd name="T32" fmla="+- 0 9818 9799"/>
                              <a:gd name="T33" fmla="*/ T32 w 30"/>
                              <a:gd name="T34" fmla="+- 0 727 705"/>
                              <a:gd name="T35" fmla="*/ 727 h 23"/>
                              <a:gd name="T36" fmla="+- 0 9822 9799"/>
                              <a:gd name="T37" fmla="*/ T36 w 30"/>
                              <a:gd name="T38" fmla="+- 0 727 705"/>
                              <a:gd name="T39" fmla="*/ 727 h 23"/>
                              <a:gd name="T40" fmla="+- 0 9824 9799"/>
                              <a:gd name="T41" fmla="*/ T40 w 30"/>
                              <a:gd name="T42" fmla="+- 0 726 705"/>
                              <a:gd name="T43" fmla="*/ 726 h 23"/>
                              <a:gd name="T44" fmla="+- 0 9828 9799"/>
                              <a:gd name="T45" fmla="*/ T44 w 30"/>
                              <a:gd name="T46" fmla="+- 0 721 705"/>
                              <a:gd name="T47" fmla="*/ 721 h 23"/>
                              <a:gd name="T48" fmla="+- 0 9828 9799"/>
                              <a:gd name="T49" fmla="*/ T48 w 30"/>
                              <a:gd name="T50" fmla="+- 0 717 705"/>
                              <a:gd name="T51" fmla="*/ 717 h 23"/>
                              <a:gd name="T52" fmla="+- 0 9820 9799"/>
                              <a:gd name="T53" fmla="*/ T52 w 30"/>
                              <a:gd name="T54" fmla="+- 0 710 705"/>
                              <a:gd name="T55" fmla="*/ 710 h 23"/>
                              <a:gd name="T56" fmla="+- 0 9817 9799"/>
                              <a:gd name="T57" fmla="*/ T56 w 30"/>
                              <a:gd name="T58" fmla="+- 0 707 705"/>
                              <a:gd name="T59" fmla="*/ 707 h 23"/>
                              <a:gd name="T60" fmla="+- 0 9815 9799"/>
                              <a:gd name="T61" fmla="*/ T60 w 30"/>
                              <a:gd name="T62" fmla="+- 0 705 705"/>
                              <a:gd name="T63" fmla="*/ 70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" h="23">
                                <a:moveTo>
                                  <a:pt x="16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3" y="9"/>
                                </a:lnTo>
                                <a:lnTo>
                                  <a:pt x="16" y="20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1"/>
                                </a:lnTo>
                                <a:lnTo>
                                  <a:pt x="29" y="16"/>
                                </a:lnTo>
                                <a:lnTo>
                                  <a:pt x="29" y="12"/>
                                </a:lnTo>
                                <a:lnTo>
                                  <a:pt x="21" y="5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AutoShape 1654"/>
                        <wps:cNvSpPr>
                          <a:spLocks/>
                        </wps:cNvSpPr>
                        <wps:spPr bwMode="auto">
                          <a:xfrm>
                            <a:off x="9657" y="849"/>
                            <a:ext cx="204" cy="125"/>
                          </a:xfrm>
                          <a:custGeom>
                            <a:avLst/>
                            <a:gdLst>
                              <a:gd name="T0" fmla="+- 0 9681 9658"/>
                              <a:gd name="T1" fmla="*/ T0 w 204"/>
                              <a:gd name="T2" fmla="+- 0 955 850"/>
                              <a:gd name="T3" fmla="*/ 955 h 125"/>
                              <a:gd name="T4" fmla="+- 0 9681 9658"/>
                              <a:gd name="T5" fmla="*/ T4 w 204"/>
                              <a:gd name="T6" fmla="+- 0 962 850"/>
                              <a:gd name="T7" fmla="*/ 962 h 125"/>
                              <a:gd name="T8" fmla="+- 0 9670 9658"/>
                              <a:gd name="T9" fmla="*/ T8 w 204"/>
                              <a:gd name="T10" fmla="+- 0 965 850"/>
                              <a:gd name="T11" fmla="*/ 965 h 125"/>
                              <a:gd name="T12" fmla="+- 0 9672 9658"/>
                              <a:gd name="T13" fmla="*/ T12 w 204"/>
                              <a:gd name="T14" fmla="+- 0 966 850"/>
                              <a:gd name="T15" fmla="*/ 966 h 125"/>
                              <a:gd name="T16" fmla="+- 0 9692 9658"/>
                              <a:gd name="T17" fmla="*/ T16 w 204"/>
                              <a:gd name="T18" fmla="+- 0 971 850"/>
                              <a:gd name="T19" fmla="*/ 971 h 125"/>
                              <a:gd name="T20" fmla="+- 0 9725 9658"/>
                              <a:gd name="T21" fmla="*/ T20 w 204"/>
                              <a:gd name="T22" fmla="+- 0 974 850"/>
                              <a:gd name="T23" fmla="*/ 974 h 125"/>
                              <a:gd name="T24" fmla="+- 0 9746 9658"/>
                              <a:gd name="T25" fmla="*/ T24 w 204"/>
                              <a:gd name="T26" fmla="+- 0 974 850"/>
                              <a:gd name="T27" fmla="*/ 974 h 125"/>
                              <a:gd name="T28" fmla="+- 0 9794 9658"/>
                              <a:gd name="T29" fmla="*/ T28 w 204"/>
                              <a:gd name="T30" fmla="+- 0 974 850"/>
                              <a:gd name="T31" fmla="*/ 974 h 125"/>
                              <a:gd name="T32" fmla="+- 0 9805 9658"/>
                              <a:gd name="T33" fmla="*/ T32 w 204"/>
                              <a:gd name="T34" fmla="+- 0 973 850"/>
                              <a:gd name="T35" fmla="*/ 973 h 125"/>
                              <a:gd name="T36" fmla="+- 0 9858 9658"/>
                              <a:gd name="T37" fmla="*/ T36 w 204"/>
                              <a:gd name="T38" fmla="+- 0 971 850"/>
                              <a:gd name="T39" fmla="*/ 971 h 125"/>
                              <a:gd name="T40" fmla="+- 0 9861 9658"/>
                              <a:gd name="T41" fmla="*/ T40 w 204"/>
                              <a:gd name="T42" fmla="+- 0 965 850"/>
                              <a:gd name="T43" fmla="*/ 965 h 125"/>
                              <a:gd name="T44" fmla="+- 0 9670 9658"/>
                              <a:gd name="T45" fmla="*/ T44 w 204"/>
                              <a:gd name="T46" fmla="+- 0 965 850"/>
                              <a:gd name="T47" fmla="*/ 965 h 125"/>
                              <a:gd name="T48" fmla="+- 0 9860 9658"/>
                              <a:gd name="T49" fmla="*/ T48 w 204"/>
                              <a:gd name="T50" fmla="+- 0 960 850"/>
                              <a:gd name="T51" fmla="*/ 960 h 125"/>
                              <a:gd name="T52" fmla="+- 0 9738 9658"/>
                              <a:gd name="T53" fmla="*/ T52 w 204"/>
                              <a:gd name="T54" fmla="+- 0 959 850"/>
                              <a:gd name="T55" fmla="*/ 959 h 125"/>
                              <a:gd name="T56" fmla="+- 0 9712 9658"/>
                              <a:gd name="T57" fmla="*/ T56 w 204"/>
                              <a:gd name="T58" fmla="+- 0 958 850"/>
                              <a:gd name="T59" fmla="*/ 958 h 125"/>
                              <a:gd name="T60" fmla="+- 0 9680 9658"/>
                              <a:gd name="T61" fmla="*/ T60 w 204"/>
                              <a:gd name="T62" fmla="+- 0 953 850"/>
                              <a:gd name="T63" fmla="*/ 953 h 125"/>
                              <a:gd name="T64" fmla="+- 0 9752 9658"/>
                              <a:gd name="T65" fmla="*/ T64 w 204"/>
                              <a:gd name="T66" fmla="+- 0 974 850"/>
                              <a:gd name="T67" fmla="*/ 974 h 125"/>
                              <a:gd name="T68" fmla="+- 0 9766 9658"/>
                              <a:gd name="T69" fmla="*/ T68 w 204"/>
                              <a:gd name="T70" fmla="+- 0 974 850"/>
                              <a:gd name="T71" fmla="*/ 974 h 125"/>
                              <a:gd name="T72" fmla="+- 0 9794 9658"/>
                              <a:gd name="T73" fmla="*/ T72 w 204"/>
                              <a:gd name="T74" fmla="+- 0 974 850"/>
                              <a:gd name="T75" fmla="*/ 974 h 125"/>
                              <a:gd name="T76" fmla="+- 0 9805 9658"/>
                              <a:gd name="T77" fmla="*/ T76 w 204"/>
                              <a:gd name="T78" fmla="+- 0 973 850"/>
                              <a:gd name="T79" fmla="*/ 973 h 125"/>
                              <a:gd name="T80" fmla="+- 0 9842 9658"/>
                              <a:gd name="T81" fmla="*/ T80 w 204"/>
                              <a:gd name="T82" fmla="+- 0 973 850"/>
                              <a:gd name="T83" fmla="*/ 973 h 125"/>
                              <a:gd name="T84" fmla="+- 0 9753 9658"/>
                              <a:gd name="T85" fmla="*/ T84 w 204"/>
                              <a:gd name="T86" fmla="+- 0 959 850"/>
                              <a:gd name="T87" fmla="*/ 959 h 125"/>
                              <a:gd name="T88" fmla="+- 0 9742 9658"/>
                              <a:gd name="T89" fmla="*/ T88 w 204"/>
                              <a:gd name="T90" fmla="+- 0 959 850"/>
                              <a:gd name="T91" fmla="*/ 959 h 125"/>
                              <a:gd name="T92" fmla="+- 0 9860 9658"/>
                              <a:gd name="T93" fmla="*/ T92 w 204"/>
                              <a:gd name="T94" fmla="+- 0 959 850"/>
                              <a:gd name="T95" fmla="*/ 959 h 125"/>
                              <a:gd name="T96" fmla="+- 0 9759 9658"/>
                              <a:gd name="T97" fmla="*/ T96 w 204"/>
                              <a:gd name="T98" fmla="+- 0 959 850"/>
                              <a:gd name="T99" fmla="*/ 959 h 125"/>
                              <a:gd name="T100" fmla="+- 0 9805 9658"/>
                              <a:gd name="T101" fmla="*/ T100 w 204"/>
                              <a:gd name="T102" fmla="+- 0 958 850"/>
                              <a:gd name="T103" fmla="*/ 958 h 125"/>
                              <a:gd name="T104" fmla="+- 0 9798 9658"/>
                              <a:gd name="T105" fmla="*/ T104 w 204"/>
                              <a:gd name="T106" fmla="+- 0 958 850"/>
                              <a:gd name="T107" fmla="*/ 958 h 125"/>
                              <a:gd name="T108" fmla="+- 0 9860 9658"/>
                              <a:gd name="T109" fmla="*/ T108 w 204"/>
                              <a:gd name="T110" fmla="+- 0 959 850"/>
                              <a:gd name="T111" fmla="*/ 959 h 125"/>
                              <a:gd name="T112" fmla="+- 0 9809 9658"/>
                              <a:gd name="T113" fmla="*/ T112 w 204"/>
                              <a:gd name="T114" fmla="+- 0 958 850"/>
                              <a:gd name="T115" fmla="*/ 958 h 125"/>
                              <a:gd name="T116" fmla="+- 0 9857 9658"/>
                              <a:gd name="T117" fmla="*/ T116 w 204"/>
                              <a:gd name="T118" fmla="+- 0 957 850"/>
                              <a:gd name="T119" fmla="*/ 957 h 125"/>
                              <a:gd name="T120" fmla="+- 0 9847 9658"/>
                              <a:gd name="T121" fmla="*/ T120 w 204"/>
                              <a:gd name="T122" fmla="+- 0 957 850"/>
                              <a:gd name="T123" fmla="*/ 957 h 125"/>
                              <a:gd name="T124" fmla="+- 0 9858 9658"/>
                              <a:gd name="T125" fmla="*/ T124 w 204"/>
                              <a:gd name="T126" fmla="+- 0 958 850"/>
                              <a:gd name="T127" fmla="*/ 958 h 125"/>
                              <a:gd name="T128" fmla="+- 0 9677 9658"/>
                              <a:gd name="T129" fmla="*/ T128 w 204"/>
                              <a:gd name="T130" fmla="+- 0 886 850"/>
                              <a:gd name="T131" fmla="*/ 886 h 125"/>
                              <a:gd name="T132" fmla="+- 0 9668 9658"/>
                              <a:gd name="T133" fmla="*/ T132 w 204"/>
                              <a:gd name="T134" fmla="+- 0 889 850"/>
                              <a:gd name="T135" fmla="*/ 889 h 125"/>
                              <a:gd name="T136" fmla="+- 0 9658 9658"/>
                              <a:gd name="T137" fmla="*/ T136 w 204"/>
                              <a:gd name="T138" fmla="+- 0 905 850"/>
                              <a:gd name="T139" fmla="*/ 905 h 125"/>
                              <a:gd name="T140" fmla="+- 0 9658 9658"/>
                              <a:gd name="T141" fmla="*/ T140 w 204"/>
                              <a:gd name="T142" fmla="+- 0 937 850"/>
                              <a:gd name="T143" fmla="*/ 937 h 125"/>
                              <a:gd name="T144" fmla="+- 0 9662 9658"/>
                              <a:gd name="T145" fmla="*/ T144 w 204"/>
                              <a:gd name="T146" fmla="+- 0 950 850"/>
                              <a:gd name="T147" fmla="*/ 950 h 125"/>
                              <a:gd name="T148" fmla="+- 0 9678 9658"/>
                              <a:gd name="T149" fmla="*/ T148 w 204"/>
                              <a:gd name="T150" fmla="+- 0 951 850"/>
                              <a:gd name="T151" fmla="*/ 951 h 125"/>
                              <a:gd name="T152" fmla="+- 0 9679 9658"/>
                              <a:gd name="T153" fmla="*/ T152 w 204"/>
                              <a:gd name="T154" fmla="+- 0 952 850"/>
                              <a:gd name="T155" fmla="*/ 952 h 125"/>
                              <a:gd name="T156" fmla="+- 0 9676 9658"/>
                              <a:gd name="T157" fmla="*/ T156 w 204"/>
                              <a:gd name="T158" fmla="+- 0 945 850"/>
                              <a:gd name="T159" fmla="*/ 945 h 125"/>
                              <a:gd name="T160" fmla="+- 0 9673 9658"/>
                              <a:gd name="T161" fmla="*/ T160 w 204"/>
                              <a:gd name="T162" fmla="+- 0 927 850"/>
                              <a:gd name="T163" fmla="*/ 927 h 125"/>
                              <a:gd name="T164" fmla="+- 0 9673 9658"/>
                              <a:gd name="T165" fmla="*/ T164 w 204"/>
                              <a:gd name="T166" fmla="+- 0 920 850"/>
                              <a:gd name="T167" fmla="*/ 920 h 125"/>
                              <a:gd name="T168" fmla="+- 0 9675 9658"/>
                              <a:gd name="T169" fmla="*/ T168 w 204"/>
                              <a:gd name="T170" fmla="+- 0 898 850"/>
                              <a:gd name="T171" fmla="*/ 898 h 125"/>
                              <a:gd name="T172" fmla="+- 0 9677 9658"/>
                              <a:gd name="T173" fmla="*/ T172 w 204"/>
                              <a:gd name="T174" fmla="+- 0 890 850"/>
                              <a:gd name="T175" fmla="*/ 890 h 125"/>
                              <a:gd name="T176" fmla="+- 0 9677 9658"/>
                              <a:gd name="T177" fmla="*/ T176 w 204"/>
                              <a:gd name="T178" fmla="+- 0 886 850"/>
                              <a:gd name="T179" fmla="*/ 886 h 125"/>
                              <a:gd name="T180" fmla="+- 0 9677 9658"/>
                              <a:gd name="T181" fmla="*/ T180 w 204"/>
                              <a:gd name="T182" fmla="+- 0 886 850"/>
                              <a:gd name="T183" fmla="*/ 886 h 125"/>
                              <a:gd name="T184" fmla="+- 0 9677 9658"/>
                              <a:gd name="T185" fmla="*/ T184 w 204"/>
                              <a:gd name="T186" fmla="+- 0 877 850"/>
                              <a:gd name="T187" fmla="*/ 877 h 125"/>
                              <a:gd name="T188" fmla="+- 0 9674 9658"/>
                              <a:gd name="T189" fmla="*/ T188 w 204"/>
                              <a:gd name="T190" fmla="+- 0 873 850"/>
                              <a:gd name="T191" fmla="*/ 873 h 125"/>
                              <a:gd name="T192" fmla="+- 0 9677 9658"/>
                              <a:gd name="T193" fmla="*/ T192 w 204"/>
                              <a:gd name="T194" fmla="+- 0 877 850"/>
                              <a:gd name="T195" fmla="*/ 877 h 125"/>
                              <a:gd name="T196" fmla="+- 0 9679 9658"/>
                              <a:gd name="T197" fmla="*/ T196 w 204"/>
                              <a:gd name="T198" fmla="+- 0 873 850"/>
                              <a:gd name="T199" fmla="*/ 873 h 125"/>
                              <a:gd name="T200" fmla="+- 0 9675 9658"/>
                              <a:gd name="T201" fmla="*/ T200 w 204"/>
                              <a:gd name="T202" fmla="+- 0 858 850"/>
                              <a:gd name="T203" fmla="*/ 858 h 125"/>
                              <a:gd name="T204" fmla="+- 0 9666 9658"/>
                              <a:gd name="T205" fmla="*/ T204 w 204"/>
                              <a:gd name="T206" fmla="+- 0 874 850"/>
                              <a:gd name="T207" fmla="*/ 874 h 125"/>
                              <a:gd name="T208" fmla="+- 0 9669 9658"/>
                              <a:gd name="T209" fmla="*/ T208 w 204"/>
                              <a:gd name="T210" fmla="+- 0 873 850"/>
                              <a:gd name="T211" fmla="*/ 873 h 125"/>
                              <a:gd name="T212" fmla="+- 0 9679 9658"/>
                              <a:gd name="T213" fmla="*/ T212 w 204"/>
                              <a:gd name="T214" fmla="+- 0 873 850"/>
                              <a:gd name="T215" fmla="*/ 873 h 125"/>
                              <a:gd name="T216" fmla="+- 0 9694 9658"/>
                              <a:gd name="T217" fmla="*/ T216 w 204"/>
                              <a:gd name="T218" fmla="+- 0 859 850"/>
                              <a:gd name="T219" fmla="*/ 859 h 125"/>
                              <a:gd name="T220" fmla="+- 0 9688 9658"/>
                              <a:gd name="T221" fmla="*/ T220 w 204"/>
                              <a:gd name="T222" fmla="+- 0 854 850"/>
                              <a:gd name="T223" fmla="*/ 854 h 125"/>
                              <a:gd name="T224" fmla="+- 0 9699 9658"/>
                              <a:gd name="T225" fmla="*/ T224 w 204"/>
                              <a:gd name="T226" fmla="+- 0 859 850"/>
                              <a:gd name="T227" fmla="*/ 859 h 125"/>
                              <a:gd name="T228" fmla="+- 0 9697 9658"/>
                              <a:gd name="T229" fmla="*/ T228 w 204"/>
                              <a:gd name="T230" fmla="+- 0 859 850"/>
                              <a:gd name="T231" fmla="*/ 859 h 125"/>
                              <a:gd name="T232" fmla="+- 0 9699 9658"/>
                              <a:gd name="T233" fmla="*/ T232 w 204"/>
                              <a:gd name="T234" fmla="+- 0 859 850"/>
                              <a:gd name="T235" fmla="*/ 85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4" h="125">
                                <a:moveTo>
                                  <a:pt x="22" y="103"/>
                                </a:moveTo>
                                <a:lnTo>
                                  <a:pt x="23" y="105"/>
                                </a:lnTo>
                                <a:lnTo>
                                  <a:pt x="23" y="106"/>
                                </a:lnTo>
                                <a:lnTo>
                                  <a:pt x="23" y="112"/>
                                </a:lnTo>
                                <a:lnTo>
                                  <a:pt x="20" y="115"/>
                                </a:lnTo>
                                <a:lnTo>
                                  <a:pt x="12" y="115"/>
                                </a:lnTo>
                                <a:lnTo>
                                  <a:pt x="13" y="116"/>
                                </a:lnTo>
                                <a:lnTo>
                                  <a:pt x="14" y="116"/>
                                </a:lnTo>
                                <a:lnTo>
                                  <a:pt x="16" y="118"/>
                                </a:lnTo>
                                <a:lnTo>
                                  <a:pt x="34" y="121"/>
                                </a:lnTo>
                                <a:lnTo>
                                  <a:pt x="52" y="123"/>
                                </a:lnTo>
                                <a:lnTo>
                                  <a:pt x="67" y="124"/>
                                </a:lnTo>
                                <a:lnTo>
                                  <a:pt x="80" y="124"/>
                                </a:lnTo>
                                <a:lnTo>
                                  <a:pt x="88" y="124"/>
                                </a:lnTo>
                                <a:lnTo>
                                  <a:pt x="94" y="124"/>
                                </a:lnTo>
                                <a:lnTo>
                                  <a:pt x="136" y="124"/>
                                </a:lnTo>
                                <a:lnTo>
                                  <a:pt x="145" y="123"/>
                                </a:lnTo>
                                <a:lnTo>
                                  <a:pt x="147" y="123"/>
                                </a:lnTo>
                                <a:lnTo>
                                  <a:pt x="185" y="123"/>
                                </a:lnTo>
                                <a:lnTo>
                                  <a:pt x="200" y="121"/>
                                </a:lnTo>
                                <a:lnTo>
                                  <a:pt x="203" y="118"/>
                                </a:lnTo>
                                <a:lnTo>
                                  <a:pt x="203" y="115"/>
                                </a:lnTo>
                                <a:lnTo>
                                  <a:pt x="16" y="115"/>
                                </a:lnTo>
                                <a:lnTo>
                                  <a:pt x="12" y="115"/>
                                </a:lnTo>
                                <a:lnTo>
                                  <a:pt x="203" y="115"/>
                                </a:lnTo>
                                <a:lnTo>
                                  <a:pt x="202" y="110"/>
                                </a:lnTo>
                                <a:lnTo>
                                  <a:pt x="202" y="109"/>
                                </a:lnTo>
                                <a:lnTo>
                                  <a:pt x="80" y="109"/>
                                </a:lnTo>
                                <a:lnTo>
                                  <a:pt x="68" y="109"/>
                                </a:lnTo>
                                <a:lnTo>
                                  <a:pt x="54" y="108"/>
                                </a:lnTo>
                                <a:lnTo>
                                  <a:pt x="38" y="106"/>
                                </a:lnTo>
                                <a:lnTo>
                                  <a:pt x="22" y="103"/>
                                </a:lnTo>
                                <a:close/>
                                <a:moveTo>
                                  <a:pt x="136" y="124"/>
                                </a:moveTo>
                                <a:lnTo>
                                  <a:pt x="94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8" y="124"/>
                                </a:lnTo>
                                <a:lnTo>
                                  <a:pt x="133" y="124"/>
                                </a:lnTo>
                                <a:lnTo>
                                  <a:pt x="136" y="124"/>
                                </a:lnTo>
                                <a:close/>
                                <a:moveTo>
                                  <a:pt x="185" y="123"/>
                                </a:moveTo>
                                <a:lnTo>
                                  <a:pt x="147" y="123"/>
                                </a:lnTo>
                                <a:lnTo>
                                  <a:pt x="151" y="123"/>
                                </a:lnTo>
                                <a:lnTo>
                                  <a:pt x="184" y="123"/>
                                </a:lnTo>
                                <a:lnTo>
                                  <a:pt x="185" y="123"/>
                                </a:lnTo>
                                <a:close/>
                                <a:moveTo>
                                  <a:pt x="95" y="109"/>
                                </a:moveTo>
                                <a:lnTo>
                                  <a:pt x="88" y="109"/>
                                </a:lnTo>
                                <a:lnTo>
                                  <a:pt x="84" y="109"/>
                                </a:lnTo>
                                <a:lnTo>
                                  <a:pt x="202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01" y="109"/>
                                </a:lnTo>
                                <a:lnTo>
                                  <a:pt x="95" y="109"/>
                                </a:lnTo>
                                <a:close/>
                                <a:moveTo>
                                  <a:pt x="147" y="108"/>
                                </a:moveTo>
                                <a:lnTo>
                                  <a:pt x="146" y="108"/>
                                </a:lnTo>
                                <a:lnTo>
                                  <a:pt x="140" y="108"/>
                                </a:lnTo>
                                <a:lnTo>
                                  <a:pt x="130" y="109"/>
                                </a:lnTo>
                                <a:lnTo>
                                  <a:pt x="202" y="109"/>
                                </a:lnTo>
                                <a:lnTo>
                                  <a:pt x="200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47" y="108"/>
                                </a:lnTo>
                                <a:close/>
                                <a:moveTo>
                                  <a:pt x="199" y="107"/>
                                </a:moveTo>
                                <a:lnTo>
                                  <a:pt x="195" y="107"/>
                                </a:lnTo>
                                <a:lnTo>
                                  <a:pt x="189" y="107"/>
                                </a:lnTo>
                                <a:lnTo>
                                  <a:pt x="177" y="108"/>
                                </a:lnTo>
                                <a:lnTo>
                                  <a:pt x="200" y="108"/>
                                </a:lnTo>
                                <a:lnTo>
                                  <a:pt x="199" y="107"/>
                                </a:lnTo>
                                <a:close/>
                                <a:moveTo>
                                  <a:pt x="19" y="36"/>
                                </a:moveTo>
                                <a:lnTo>
                                  <a:pt x="19" y="36"/>
                                </a:lnTo>
                                <a:lnTo>
                                  <a:pt x="10" y="39"/>
                                </a:lnTo>
                                <a:lnTo>
                                  <a:pt x="4" y="40"/>
                                </a:lnTo>
                                <a:lnTo>
                                  <a:pt x="0" y="55"/>
                                </a:lnTo>
                                <a:lnTo>
                                  <a:pt x="0" y="77"/>
                                </a:lnTo>
                                <a:lnTo>
                                  <a:pt x="0" y="87"/>
                                </a:lnTo>
                                <a:lnTo>
                                  <a:pt x="2" y="94"/>
                                </a:lnTo>
                                <a:lnTo>
                                  <a:pt x="4" y="100"/>
                                </a:lnTo>
                                <a:lnTo>
                                  <a:pt x="18" y="100"/>
                                </a:lnTo>
                                <a:lnTo>
                                  <a:pt x="20" y="101"/>
                                </a:lnTo>
                                <a:lnTo>
                                  <a:pt x="21" y="103"/>
                                </a:lnTo>
                                <a:lnTo>
                                  <a:pt x="21" y="102"/>
                                </a:lnTo>
                                <a:lnTo>
                                  <a:pt x="20" y="101"/>
                                </a:lnTo>
                                <a:lnTo>
                                  <a:pt x="18" y="95"/>
                                </a:lnTo>
                                <a:lnTo>
                                  <a:pt x="16" y="87"/>
                                </a:lnTo>
                                <a:lnTo>
                                  <a:pt x="15" y="77"/>
                                </a:lnTo>
                                <a:lnTo>
                                  <a:pt x="15" y="76"/>
                                </a:lnTo>
                                <a:lnTo>
                                  <a:pt x="15" y="70"/>
                                </a:lnTo>
                                <a:lnTo>
                                  <a:pt x="16" y="57"/>
                                </a:lnTo>
                                <a:lnTo>
                                  <a:pt x="17" y="48"/>
                                </a:lnTo>
                                <a:lnTo>
                                  <a:pt x="19" y="41"/>
                                </a:lnTo>
                                <a:lnTo>
                                  <a:pt x="19" y="40"/>
                                </a:lnTo>
                                <a:lnTo>
                                  <a:pt x="19" y="39"/>
                                </a:lnTo>
                                <a:lnTo>
                                  <a:pt x="19" y="36"/>
                                </a:lnTo>
                                <a:close/>
                                <a:moveTo>
                                  <a:pt x="19" y="27"/>
                                </a:moveTo>
                                <a:lnTo>
                                  <a:pt x="19" y="36"/>
                                </a:lnTo>
                                <a:lnTo>
                                  <a:pt x="21" y="32"/>
                                </a:lnTo>
                                <a:lnTo>
                                  <a:pt x="19" y="27"/>
                                </a:lnTo>
                                <a:close/>
                                <a:moveTo>
                                  <a:pt x="21" y="23"/>
                                </a:moveTo>
                                <a:lnTo>
                                  <a:pt x="16" y="23"/>
                                </a:lnTo>
                                <a:lnTo>
                                  <a:pt x="19" y="25"/>
                                </a:lnTo>
                                <a:lnTo>
                                  <a:pt x="19" y="27"/>
                                </a:lnTo>
                                <a:lnTo>
                                  <a:pt x="19" y="24"/>
                                </a:lnTo>
                                <a:lnTo>
                                  <a:pt x="21" y="23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7" y="8"/>
                                </a:lnTo>
                                <a:lnTo>
                                  <a:pt x="11" y="17"/>
                                </a:lnTo>
                                <a:lnTo>
                                  <a:pt x="8" y="24"/>
                                </a:lnTo>
                                <a:lnTo>
                                  <a:pt x="9" y="24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21" y="23"/>
                                </a:lnTo>
                                <a:lnTo>
                                  <a:pt x="40" y="9"/>
                                </a:lnTo>
                                <a:lnTo>
                                  <a:pt x="36" y="9"/>
                                </a:lnTo>
                                <a:lnTo>
                                  <a:pt x="34" y="9"/>
                                </a:lnTo>
                                <a:lnTo>
                                  <a:pt x="30" y="4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41" y="9"/>
                                </a:moveTo>
                                <a:lnTo>
                                  <a:pt x="40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Freeform 1655"/>
                        <wps:cNvSpPr>
                          <a:spLocks/>
                        </wps:cNvSpPr>
                        <wps:spPr bwMode="auto">
                          <a:xfrm>
                            <a:off x="9661" y="873"/>
                            <a:ext cx="18" cy="17"/>
                          </a:xfrm>
                          <a:custGeom>
                            <a:avLst/>
                            <a:gdLst>
                              <a:gd name="T0" fmla="+- 0 9674 9662"/>
                              <a:gd name="T1" fmla="*/ T0 w 18"/>
                              <a:gd name="T2" fmla="+- 0 873 873"/>
                              <a:gd name="T3" fmla="*/ 873 h 17"/>
                              <a:gd name="T4" fmla="+- 0 9670 9662"/>
                              <a:gd name="T5" fmla="*/ T4 w 18"/>
                              <a:gd name="T6" fmla="+- 0 873 873"/>
                              <a:gd name="T7" fmla="*/ 873 h 17"/>
                              <a:gd name="T8" fmla="+- 0 9669 9662"/>
                              <a:gd name="T9" fmla="*/ T8 w 18"/>
                              <a:gd name="T10" fmla="+- 0 873 873"/>
                              <a:gd name="T11" fmla="*/ 873 h 17"/>
                              <a:gd name="T12" fmla="+- 0 9668 9662"/>
                              <a:gd name="T13" fmla="*/ T12 w 18"/>
                              <a:gd name="T14" fmla="+- 0 873 873"/>
                              <a:gd name="T15" fmla="*/ 873 h 17"/>
                              <a:gd name="T16" fmla="+- 0 9667 9662"/>
                              <a:gd name="T17" fmla="*/ T16 w 18"/>
                              <a:gd name="T18" fmla="+- 0 874 873"/>
                              <a:gd name="T19" fmla="*/ 874 h 17"/>
                              <a:gd name="T20" fmla="+- 0 9666 9662"/>
                              <a:gd name="T21" fmla="*/ T20 w 18"/>
                              <a:gd name="T22" fmla="+- 0 874 873"/>
                              <a:gd name="T23" fmla="*/ 874 h 17"/>
                              <a:gd name="T24" fmla="+- 0 9663 9662"/>
                              <a:gd name="T25" fmla="*/ T24 w 18"/>
                              <a:gd name="T26" fmla="+- 0 881 873"/>
                              <a:gd name="T27" fmla="*/ 881 h 17"/>
                              <a:gd name="T28" fmla="+- 0 9662 9662"/>
                              <a:gd name="T29" fmla="*/ T28 w 18"/>
                              <a:gd name="T30" fmla="+- 0 886 873"/>
                              <a:gd name="T31" fmla="*/ 886 h 17"/>
                              <a:gd name="T32" fmla="+- 0 9662 9662"/>
                              <a:gd name="T33" fmla="*/ T32 w 18"/>
                              <a:gd name="T34" fmla="+- 0 889 873"/>
                              <a:gd name="T35" fmla="*/ 889 h 17"/>
                              <a:gd name="T36" fmla="+- 0 9662 9662"/>
                              <a:gd name="T37" fmla="*/ T36 w 18"/>
                              <a:gd name="T38" fmla="+- 0 890 873"/>
                              <a:gd name="T39" fmla="*/ 890 h 17"/>
                              <a:gd name="T40" fmla="+- 0 9668 9662"/>
                              <a:gd name="T41" fmla="*/ T40 w 18"/>
                              <a:gd name="T42" fmla="+- 0 889 873"/>
                              <a:gd name="T43" fmla="*/ 889 h 17"/>
                              <a:gd name="T44" fmla="+- 0 9677 9662"/>
                              <a:gd name="T45" fmla="*/ T44 w 18"/>
                              <a:gd name="T46" fmla="+- 0 886 873"/>
                              <a:gd name="T47" fmla="*/ 886 h 17"/>
                              <a:gd name="T48" fmla="+- 0 9679 9662"/>
                              <a:gd name="T49" fmla="*/ T48 w 18"/>
                              <a:gd name="T50" fmla="+- 0 882 873"/>
                              <a:gd name="T51" fmla="*/ 882 h 17"/>
                              <a:gd name="T52" fmla="+- 0 9677 9662"/>
                              <a:gd name="T53" fmla="*/ T52 w 18"/>
                              <a:gd name="T54" fmla="+- 0 875 873"/>
                              <a:gd name="T55" fmla="*/ 875 h 17"/>
                              <a:gd name="T56" fmla="+- 0 9674 9662"/>
                              <a:gd name="T57" fmla="*/ T56 w 18"/>
                              <a:gd name="T58" fmla="+- 0 873 873"/>
                              <a:gd name="T59" fmla="*/ 87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12" y="0"/>
                                </a:move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1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6" y="16"/>
                                </a:lnTo>
                                <a:lnTo>
                                  <a:pt x="15" y="13"/>
                                </a:lnTo>
                                <a:lnTo>
                                  <a:pt x="17" y="9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AutoShape 1656"/>
                        <wps:cNvSpPr>
                          <a:spLocks/>
                        </wps:cNvSpPr>
                        <wps:spPr bwMode="auto">
                          <a:xfrm>
                            <a:off x="9685" y="844"/>
                            <a:ext cx="16" cy="15"/>
                          </a:xfrm>
                          <a:custGeom>
                            <a:avLst/>
                            <a:gdLst>
                              <a:gd name="T0" fmla="+- 0 9693 9686"/>
                              <a:gd name="T1" fmla="*/ T0 w 16"/>
                              <a:gd name="T2" fmla="+- 0 845 845"/>
                              <a:gd name="T3" fmla="*/ 845 h 15"/>
                              <a:gd name="T4" fmla="+- 0 9690 9686"/>
                              <a:gd name="T5" fmla="*/ T4 w 16"/>
                              <a:gd name="T6" fmla="+- 0 846 845"/>
                              <a:gd name="T7" fmla="*/ 846 h 15"/>
                              <a:gd name="T8" fmla="+- 0 9688 9686"/>
                              <a:gd name="T9" fmla="*/ T8 w 16"/>
                              <a:gd name="T10" fmla="+- 0 848 845"/>
                              <a:gd name="T11" fmla="*/ 848 h 15"/>
                              <a:gd name="T12" fmla="+- 0 9686 9686"/>
                              <a:gd name="T13" fmla="*/ T12 w 16"/>
                              <a:gd name="T14" fmla="+- 0 850 845"/>
                              <a:gd name="T15" fmla="*/ 850 h 15"/>
                              <a:gd name="T16" fmla="+- 0 9688 9686"/>
                              <a:gd name="T17" fmla="*/ T16 w 16"/>
                              <a:gd name="T18" fmla="+- 0 854 845"/>
                              <a:gd name="T19" fmla="*/ 854 h 15"/>
                              <a:gd name="T20" fmla="+- 0 9692 9686"/>
                              <a:gd name="T21" fmla="*/ T20 w 16"/>
                              <a:gd name="T22" fmla="+- 0 859 845"/>
                              <a:gd name="T23" fmla="*/ 859 h 15"/>
                              <a:gd name="T24" fmla="+- 0 9694 9686"/>
                              <a:gd name="T25" fmla="*/ T24 w 16"/>
                              <a:gd name="T26" fmla="+- 0 859 845"/>
                              <a:gd name="T27" fmla="*/ 859 h 15"/>
                              <a:gd name="T28" fmla="+- 0 9697 9686"/>
                              <a:gd name="T29" fmla="*/ T28 w 16"/>
                              <a:gd name="T30" fmla="+- 0 859 845"/>
                              <a:gd name="T31" fmla="*/ 859 h 15"/>
                              <a:gd name="T32" fmla="+- 0 9698 9686"/>
                              <a:gd name="T33" fmla="*/ T32 w 16"/>
                              <a:gd name="T34" fmla="+- 0 859 845"/>
                              <a:gd name="T35" fmla="*/ 859 h 15"/>
                              <a:gd name="T36" fmla="+- 0 9699 9686"/>
                              <a:gd name="T37" fmla="*/ T36 w 16"/>
                              <a:gd name="T38" fmla="+- 0 859 845"/>
                              <a:gd name="T39" fmla="*/ 859 h 15"/>
                              <a:gd name="T40" fmla="+- 0 9700 9686"/>
                              <a:gd name="T41" fmla="*/ T40 w 16"/>
                              <a:gd name="T42" fmla="+- 0 858 845"/>
                              <a:gd name="T43" fmla="*/ 858 h 15"/>
                              <a:gd name="T44" fmla="+- 0 9694 9686"/>
                              <a:gd name="T45" fmla="*/ T44 w 16"/>
                              <a:gd name="T46" fmla="+- 0 858 845"/>
                              <a:gd name="T47" fmla="*/ 858 h 15"/>
                              <a:gd name="T48" fmla="+- 0 9692 9686"/>
                              <a:gd name="T49" fmla="*/ T48 w 16"/>
                              <a:gd name="T50" fmla="+- 0 857 845"/>
                              <a:gd name="T51" fmla="*/ 857 h 15"/>
                              <a:gd name="T52" fmla="+- 0 9689 9686"/>
                              <a:gd name="T53" fmla="*/ T52 w 16"/>
                              <a:gd name="T54" fmla="+- 0 851 845"/>
                              <a:gd name="T55" fmla="*/ 851 h 15"/>
                              <a:gd name="T56" fmla="+- 0 9690 9686"/>
                              <a:gd name="T57" fmla="*/ T56 w 16"/>
                              <a:gd name="T58" fmla="+- 0 847 845"/>
                              <a:gd name="T59" fmla="*/ 847 h 15"/>
                              <a:gd name="T60" fmla="+- 0 9693 9686"/>
                              <a:gd name="T61" fmla="*/ T60 w 16"/>
                              <a:gd name="T62" fmla="+- 0 845 845"/>
                              <a:gd name="T63" fmla="*/ 845 h 15"/>
                              <a:gd name="T64" fmla="+- 0 9701 9686"/>
                              <a:gd name="T65" fmla="*/ T64 w 16"/>
                              <a:gd name="T66" fmla="+- 0 857 845"/>
                              <a:gd name="T67" fmla="*/ 857 h 15"/>
                              <a:gd name="T68" fmla="+- 0 9699 9686"/>
                              <a:gd name="T69" fmla="*/ T68 w 16"/>
                              <a:gd name="T70" fmla="+- 0 858 845"/>
                              <a:gd name="T71" fmla="*/ 858 h 15"/>
                              <a:gd name="T72" fmla="+- 0 9698 9686"/>
                              <a:gd name="T73" fmla="*/ T72 w 16"/>
                              <a:gd name="T74" fmla="+- 0 858 845"/>
                              <a:gd name="T75" fmla="*/ 858 h 15"/>
                              <a:gd name="T76" fmla="+- 0 9700 9686"/>
                              <a:gd name="T77" fmla="*/ T76 w 16"/>
                              <a:gd name="T78" fmla="+- 0 858 845"/>
                              <a:gd name="T79" fmla="*/ 858 h 15"/>
                              <a:gd name="T80" fmla="+- 0 9701 9686"/>
                              <a:gd name="T81" fmla="*/ T80 w 16"/>
                              <a:gd name="T82" fmla="+- 0 857 845"/>
                              <a:gd name="T83" fmla="*/ 85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6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3"/>
                                </a:lnTo>
                                <a:lnTo>
                                  <a:pt x="8" y="13"/>
                                </a:lnTo>
                                <a:lnTo>
                                  <a:pt x="6" y="12"/>
                                </a:lnTo>
                                <a:lnTo>
                                  <a:pt x="3" y="6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13" y="13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AutoShape 1657"/>
                        <wps:cNvSpPr>
                          <a:spLocks/>
                        </wps:cNvSpPr>
                        <wps:spPr bwMode="auto">
                          <a:xfrm>
                            <a:off x="10040" y="759"/>
                            <a:ext cx="1033" cy="237"/>
                          </a:xfrm>
                          <a:custGeom>
                            <a:avLst/>
                            <a:gdLst>
                              <a:gd name="T0" fmla="+- 0 10420 10041"/>
                              <a:gd name="T1" fmla="*/ T0 w 1033"/>
                              <a:gd name="T2" fmla="+- 0 814 760"/>
                              <a:gd name="T3" fmla="*/ 814 h 237"/>
                              <a:gd name="T4" fmla="+- 0 10511 10041"/>
                              <a:gd name="T5" fmla="*/ T4 w 1033"/>
                              <a:gd name="T6" fmla="+- 0 833 760"/>
                              <a:gd name="T7" fmla="*/ 833 h 237"/>
                              <a:gd name="T8" fmla="+- 0 10568 10041"/>
                              <a:gd name="T9" fmla="*/ T8 w 1033"/>
                              <a:gd name="T10" fmla="+- 0 842 760"/>
                              <a:gd name="T11" fmla="*/ 842 h 237"/>
                              <a:gd name="T12" fmla="+- 0 10601 10041"/>
                              <a:gd name="T13" fmla="*/ T12 w 1033"/>
                              <a:gd name="T14" fmla="+- 0 847 760"/>
                              <a:gd name="T15" fmla="*/ 847 h 237"/>
                              <a:gd name="T16" fmla="+- 0 10647 10041"/>
                              <a:gd name="T17" fmla="*/ T16 w 1033"/>
                              <a:gd name="T18" fmla="+- 0 860 760"/>
                              <a:gd name="T19" fmla="*/ 860 h 237"/>
                              <a:gd name="T20" fmla="+- 0 10678 10041"/>
                              <a:gd name="T21" fmla="*/ T20 w 1033"/>
                              <a:gd name="T22" fmla="+- 0 871 760"/>
                              <a:gd name="T23" fmla="*/ 871 h 237"/>
                              <a:gd name="T24" fmla="+- 0 10698 10041"/>
                              <a:gd name="T25" fmla="*/ T24 w 1033"/>
                              <a:gd name="T26" fmla="+- 0 880 760"/>
                              <a:gd name="T27" fmla="*/ 880 h 237"/>
                              <a:gd name="T28" fmla="+- 0 10705 10041"/>
                              <a:gd name="T29" fmla="*/ T28 w 1033"/>
                              <a:gd name="T30" fmla="+- 0 884 760"/>
                              <a:gd name="T31" fmla="*/ 884 h 237"/>
                              <a:gd name="T32" fmla="+- 0 10780 10041"/>
                              <a:gd name="T33" fmla="*/ T32 w 1033"/>
                              <a:gd name="T34" fmla="+- 0 916 760"/>
                              <a:gd name="T35" fmla="*/ 916 h 237"/>
                              <a:gd name="T36" fmla="+- 0 10860 10041"/>
                              <a:gd name="T37" fmla="*/ T36 w 1033"/>
                              <a:gd name="T38" fmla="+- 0 942 760"/>
                              <a:gd name="T39" fmla="*/ 942 h 237"/>
                              <a:gd name="T40" fmla="+- 0 10991 10041"/>
                              <a:gd name="T41" fmla="*/ T40 w 1033"/>
                              <a:gd name="T42" fmla="+- 0 979 760"/>
                              <a:gd name="T43" fmla="*/ 979 h 237"/>
                              <a:gd name="T44" fmla="+- 0 11065 10041"/>
                              <a:gd name="T45" fmla="*/ T44 w 1033"/>
                              <a:gd name="T46" fmla="+- 0 996 760"/>
                              <a:gd name="T47" fmla="*/ 996 h 237"/>
                              <a:gd name="T48" fmla="+- 0 11072 10041"/>
                              <a:gd name="T49" fmla="*/ T48 w 1033"/>
                              <a:gd name="T50" fmla="+- 0 993 760"/>
                              <a:gd name="T51" fmla="*/ 993 h 237"/>
                              <a:gd name="T52" fmla="+- 0 11071 10041"/>
                              <a:gd name="T53" fmla="*/ T52 w 1033"/>
                              <a:gd name="T54" fmla="+- 0 982 760"/>
                              <a:gd name="T55" fmla="*/ 982 h 237"/>
                              <a:gd name="T56" fmla="+- 0 10937 10041"/>
                              <a:gd name="T57" fmla="*/ T56 w 1033"/>
                              <a:gd name="T58" fmla="+- 0 950 760"/>
                              <a:gd name="T59" fmla="*/ 950 h 237"/>
                              <a:gd name="T60" fmla="+- 0 10825 10041"/>
                              <a:gd name="T61" fmla="*/ T60 w 1033"/>
                              <a:gd name="T62" fmla="+- 0 914 760"/>
                              <a:gd name="T63" fmla="*/ 914 h 237"/>
                              <a:gd name="T64" fmla="+- 0 10712 10041"/>
                              <a:gd name="T65" fmla="*/ T64 w 1033"/>
                              <a:gd name="T66" fmla="+- 0 871 760"/>
                              <a:gd name="T67" fmla="*/ 871 h 237"/>
                              <a:gd name="T68" fmla="+- 0 10669 10041"/>
                              <a:gd name="T69" fmla="*/ T68 w 1033"/>
                              <a:gd name="T70" fmla="+- 0 852 760"/>
                              <a:gd name="T71" fmla="*/ 852 h 237"/>
                              <a:gd name="T72" fmla="+- 0 10577 10041"/>
                              <a:gd name="T73" fmla="*/ T72 w 1033"/>
                              <a:gd name="T74" fmla="+- 0 828 760"/>
                              <a:gd name="T75" fmla="*/ 828 h 237"/>
                              <a:gd name="T76" fmla="+- 0 10556 10041"/>
                              <a:gd name="T77" fmla="*/ T76 w 1033"/>
                              <a:gd name="T78" fmla="+- 0 825 760"/>
                              <a:gd name="T79" fmla="*/ 825 h 237"/>
                              <a:gd name="T80" fmla="+- 0 10502 10041"/>
                              <a:gd name="T81" fmla="*/ T80 w 1033"/>
                              <a:gd name="T82" fmla="+- 0 816 760"/>
                              <a:gd name="T83" fmla="*/ 816 h 237"/>
                              <a:gd name="T84" fmla="+- 0 10321 10041"/>
                              <a:gd name="T85" fmla="*/ T84 w 1033"/>
                              <a:gd name="T86" fmla="+- 0 775 760"/>
                              <a:gd name="T87" fmla="*/ 775 h 237"/>
                              <a:gd name="T88" fmla="+- 0 10220 10041"/>
                              <a:gd name="T89" fmla="*/ T88 w 1033"/>
                              <a:gd name="T90" fmla="+- 0 775 760"/>
                              <a:gd name="T91" fmla="*/ 775 h 237"/>
                              <a:gd name="T92" fmla="+- 0 10230 10041"/>
                              <a:gd name="T93" fmla="*/ T92 w 1033"/>
                              <a:gd name="T94" fmla="+- 0 776 760"/>
                              <a:gd name="T95" fmla="*/ 776 h 237"/>
                              <a:gd name="T96" fmla="+- 0 10234 10041"/>
                              <a:gd name="T97" fmla="*/ T96 w 1033"/>
                              <a:gd name="T98" fmla="+- 0 776 760"/>
                              <a:gd name="T99" fmla="*/ 776 h 237"/>
                              <a:gd name="T100" fmla="+- 0 10289 10041"/>
                              <a:gd name="T101" fmla="*/ T100 w 1033"/>
                              <a:gd name="T102" fmla="+- 0 784 760"/>
                              <a:gd name="T103" fmla="*/ 784 h 237"/>
                              <a:gd name="T104" fmla="+- 0 10327 10041"/>
                              <a:gd name="T105" fmla="*/ T104 w 1033"/>
                              <a:gd name="T106" fmla="+- 0 791 760"/>
                              <a:gd name="T107" fmla="*/ 791 h 237"/>
                              <a:gd name="T108" fmla="+- 0 10343 10041"/>
                              <a:gd name="T109" fmla="*/ T108 w 1033"/>
                              <a:gd name="T110" fmla="+- 0 795 760"/>
                              <a:gd name="T111" fmla="*/ 795 h 237"/>
                              <a:gd name="T112" fmla="+- 0 10355 10041"/>
                              <a:gd name="T113" fmla="*/ T112 w 1033"/>
                              <a:gd name="T114" fmla="+- 0 798 760"/>
                              <a:gd name="T115" fmla="*/ 798 h 237"/>
                              <a:gd name="T116" fmla="+- 0 10420 10041"/>
                              <a:gd name="T117" fmla="*/ T116 w 1033"/>
                              <a:gd name="T118" fmla="+- 0 814 760"/>
                              <a:gd name="T119" fmla="*/ 814 h 237"/>
                              <a:gd name="T120" fmla="+- 0 10461 10041"/>
                              <a:gd name="T121" fmla="*/ T120 w 1033"/>
                              <a:gd name="T122" fmla="+- 0 809 760"/>
                              <a:gd name="T123" fmla="*/ 809 h 237"/>
                              <a:gd name="T124" fmla="+- 0 10350 10041"/>
                              <a:gd name="T125" fmla="*/ T124 w 1033"/>
                              <a:gd name="T126" fmla="+- 0 781 760"/>
                              <a:gd name="T127" fmla="*/ 781 h 237"/>
                              <a:gd name="T128" fmla="+- 0 10321 10041"/>
                              <a:gd name="T129" fmla="*/ T128 w 1033"/>
                              <a:gd name="T130" fmla="+- 0 775 760"/>
                              <a:gd name="T131" fmla="*/ 775 h 237"/>
                              <a:gd name="T132" fmla="+- 0 10200 10041"/>
                              <a:gd name="T133" fmla="*/ T132 w 1033"/>
                              <a:gd name="T134" fmla="+- 0 760 760"/>
                              <a:gd name="T135" fmla="*/ 760 h 237"/>
                              <a:gd name="T136" fmla="+- 0 10172 10041"/>
                              <a:gd name="T137" fmla="*/ T136 w 1033"/>
                              <a:gd name="T138" fmla="+- 0 760 760"/>
                              <a:gd name="T139" fmla="*/ 760 h 237"/>
                              <a:gd name="T140" fmla="+- 0 10137 10041"/>
                              <a:gd name="T141" fmla="*/ T140 w 1033"/>
                              <a:gd name="T142" fmla="+- 0 763 760"/>
                              <a:gd name="T143" fmla="*/ 763 h 237"/>
                              <a:gd name="T144" fmla="+- 0 10115 10041"/>
                              <a:gd name="T145" fmla="*/ T144 w 1033"/>
                              <a:gd name="T146" fmla="+- 0 765 760"/>
                              <a:gd name="T147" fmla="*/ 765 h 237"/>
                              <a:gd name="T148" fmla="+- 0 10063 10041"/>
                              <a:gd name="T149" fmla="*/ T148 w 1033"/>
                              <a:gd name="T150" fmla="+- 0 776 760"/>
                              <a:gd name="T151" fmla="*/ 776 h 237"/>
                              <a:gd name="T152" fmla="+- 0 10051 10041"/>
                              <a:gd name="T153" fmla="*/ T152 w 1033"/>
                              <a:gd name="T154" fmla="+- 0 789 760"/>
                              <a:gd name="T155" fmla="*/ 789 h 237"/>
                              <a:gd name="T156" fmla="+- 0 10043 10041"/>
                              <a:gd name="T157" fmla="*/ T156 w 1033"/>
                              <a:gd name="T158" fmla="+- 0 794 760"/>
                              <a:gd name="T159" fmla="*/ 794 h 237"/>
                              <a:gd name="T160" fmla="+- 0 10065 10041"/>
                              <a:gd name="T161" fmla="*/ T160 w 1033"/>
                              <a:gd name="T162" fmla="+- 0 791 760"/>
                              <a:gd name="T163" fmla="*/ 791 h 237"/>
                              <a:gd name="T164" fmla="+- 0 10082 10041"/>
                              <a:gd name="T165" fmla="*/ T164 w 1033"/>
                              <a:gd name="T166" fmla="+- 0 787 760"/>
                              <a:gd name="T167" fmla="*/ 787 h 237"/>
                              <a:gd name="T168" fmla="+- 0 10108 10041"/>
                              <a:gd name="T169" fmla="*/ T168 w 1033"/>
                              <a:gd name="T170" fmla="+- 0 781 760"/>
                              <a:gd name="T171" fmla="*/ 781 h 237"/>
                              <a:gd name="T172" fmla="+- 0 10125 10041"/>
                              <a:gd name="T173" fmla="*/ T172 w 1033"/>
                              <a:gd name="T174" fmla="+- 0 779 760"/>
                              <a:gd name="T175" fmla="*/ 779 h 237"/>
                              <a:gd name="T176" fmla="+- 0 10137 10041"/>
                              <a:gd name="T177" fmla="*/ T176 w 1033"/>
                              <a:gd name="T178" fmla="+- 0 778 760"/>
                              <a:gd name="T179" fmla="*/ 778 h 237"/>
                              <a:gd name="T180" fmla="+- 0 10157 10041"/>
                              <a:gd name="T181" fmla="*/ T180 w 1033"/>
                              <a:gd name="T182" fmla="+- 0 776 760"/>
                              <a:gd name="T183" fmla="*/ 776 h 237"/>
                              <a:gd name="T184" fmla="+- 0 10188 10041"/>
                              <a:gd name="T185" fmla="*/ T184 w 1033"/>
                              <a:gd name="T186" fmla="+- 0 775 760"/>
                              <a:gd name="T187" fmla="*/ 775 h 237"/>
                              <a:gd name="T188" fmla="+- 0 10321 10041"/>
                              <a:gd name="T189" fmla="*/ T188 w 1033"/>
                              <a:gd name="T190" fmla="+- 0 775 760"/>
                              <a:gd name="T191" fmla="*/ 775 h 237"/>
                              <a:gd name="T192" fmla="+- 0 10235 10041"/>
                              <a:gd name="T193" fmla="*/ T192 w 1033"/>
                              <a:gd name="T194" fmla="+- 0 761 760"/>
                              <a:gd name="T195" fmla="*/ 76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33" h="237">
                                <a:moveTo>
                                  <a:pt x="447" y="54"/>
                                </a:moveTo>
                                <a:lnTo>
                                  <a:pt x="379" y="54"/>
                                </a:lnTo>
                                <a:lnTo>
                                  <a:pt x="416" y="64"/>
                                </a:lnTo>
                                <a:lnTo>
                                  <a:pt x="470" y="73"/>
                                </a:lnTo>
                                <a:lnTo>
                                  <a:pt x="506" y="79"/>
                                </a:lnTo>
                                <a:lnTo>
                                  <a:pt x="527" y="82"/>
                                </a:lnTo>
                                <a:lnTo>
                                  <a:pt x="534" y="83"/>
                                </a:lnTo>
                                <a:lnTo>
                                  <a:pt x="560" y="87"/>
                                </a:lnTo>
                                <a:lnTo>
                                  <a:pt x="584" y="93"/>
                                </a:lnTo>
                                <a:lnTo>
                                  <a:pt x="606" y="100"/>
                                </a:lnTo>
                                <a:lnTo>
                                  <a:pt x="626" y="107"/>
                                </a:lnTo>
                                <a:lnTo>
                                  <a:pt x="637" y="111"/>
                                </a:lnTo>
                                <a:lnTo>
                                  <a:pt x="647" y="116"/>
                                </a:lnTo>
                                <a:lnTo>
                                  <a:pt x="657" y="120"/>
                                </a:lnTo>
                                <a:lnTo>
                                  <a:pt x="662" y="123"/>
                                </a:lnTo>
                                <a:lnTo>
                                  <a:pt x="664" y="124"/>
                                </a:lnTo>
                                <a:lnTo>
                                  <a:pt x="738" y="156"/>
                                </a:lnTo>
                                <a:lnTo>
                                  <a:pt x="739" y="156"/>
                                </a:lnTo>
                                <a:lnTo>
                                  <a:pt x="780" y="168"/>
                                </a:lnTo>
                                <a:lnTo>
                                  <a:pt x="819" y="182"/>
                                </a:lnTo>
                                <a:lnTo>
                                  <a:pt x="892" y="205"/>
                                </a:lnTo>
                                <a:lnTo>
                                  <a:pt x="950" y="219"/>
                                </a:lnTo>
                                <a:lnTo>
                                  <a:pt x="1023" y="236"/>
                                </a:lnTo>
                                <a:lnTo>
                                  <a:pt x="1024" y="236"/>
                                </a:lnTo>
                                <a:lnTo>
                                  <a:pt x="1028" y="236"/>
                                </a:lnTo>
                                <a:lnTo>
                                  <a:pt x="1031" y="233"/>
                                </a:lnTo>
                                <a:lnTo>
                                  <a:pt x="1032" y="226"/>
                                </a:lnTo>
                                <a:lnTo>
                                  <a:pt x="1030" y="222"/>
                                </a:lnTo>
                                <a:lnTo>
                                  <a:pt x="953" y="204"/>
                                </a:lnTo>
                                <a:lnTo>
                                  <a:pt x="896" y="190"/>
                                </a:lnTo>
                                <a:lnTo>
                                  <a:pt x="823" y="167"/>
                                </a:lnTo>
                                <a:lnTo>
                                  <a:pt x="784" y="154"/>
                                </a:lnTo>
                                <a:lnTo>
                                  <a:pt x="744" y="142"/>
                                </a:lnTo>
                                <a:lnTo>
                                  <a:pt x="671" y="111"/>
                                </a:lnTo>
                                <a:lnTo>
                                  <a:pt x="658" y="104"/>
                                </a:lnTo>
                                <a:lnTo>
                                  <a:pt x="628" y="92"/>
                                </a:lnTo>
                                <a:lnTo>
                                  <a:pt x="586" y="78"/>
                                </a:lnTo>
                                <a:lnTo>
                                  <a:pt x="536" y="68"/>
                                </a:lnTo>
                                <a:lnTo>
                                  <a:pt x="534" y="67"/>
                                </a:lnTo>
                                <a:lnTo>
                                  <a:pt x="515" y="65"/>
                                </a:lnTo>
                                <a:lnTo>
                                  <a:pt x="492" y="61"/>
                                </a:lnTo>
                                <a:lnTo>
                                  <a:pt x="461" y="56"/>
                                </a:lnTo>
                                <a:lnTo>
                                  <a:pt x="447" y="54"/>
                                </a:lnTo>
                                <a:close/>
                                <a:moveTo>
                                  <a:pt x="280" y="15"/>
                                </a:moveTo>
                                <a:lnTo>
                                  <a:pt x="170" y="15"/>
                                </a:lnTo>
                                <a:lnTo>
                                  <a:pt x="179" y="15"/>
                                </a:lnTo>
                                <a:lnTo>
                                  <a:pt x="187" y="15"/>
                                </a:lnTo>
                                <a:lnTo>
                                  <a:pt x="189" y="16"/>
                                </a:lnTo>
                                <a:lnTo>
                                  <a:pt x="193" y="16"/>
                                </a:lnTo>
                                <a:lnTo>
                                  <a:pt x="223" y="20"/>
                                </a:lnTo>
                                <a:lnTo>
                                  <a:pt x="248" y="24"/>
                                </a:lnTo>
                                <a:lnTo>
                                  <a:pt x="269" y="28"/>
                                </a:lnTo>
                                <a:lnTo>
                                  <a:pt x="286" y="31"/>
                                </a:lnTo>
                                <a:lnTo>
                                  <a:pt x="296" y="33"/>
                                </a:lnTo>
                                <a:lnTo>
                                  <a:pt x="302" y="35"/>
                                </a:lnTo>
                                <a:lnTo>
                                  <a:pt x="309" y="36"/>
                                </a:lnTo>
                                <a:lnTo>
                                  <a:pt x="314" y="38"/>
                                </a:lnTo>
                                <a:lnTo>
                                  <a:pt x="379" y="54"/>
                                </a:lnTo>
                                <a:lnTo>
                                  <a:pt x="447" y="54"/>
                                </a:lnTo>
                                <a:lnTo>
                                  <a:pt x="420" y="49"/>
                                </a:lnTo>
                                <a:lnTo>
                                  <a:pt x="317" y="23"/>
                                </a:lnTo>
                                <a:lnTo>
                                  <a:pt x="309" y="21"/>
                                </a:lnTo>
                                <a:lnTo>
                                  <a:pt x="286" y="16"/>
                                </a:lnTo>
                                <a:lnTo>
                                  <a:pt x="280" y="15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59" y="0"/>
                                </a:lnTo>
                                <a:lnTo>
                                  <a:pt x="146" y="0"/>
                                </a:lnTo>
                                <a:lnTo>
                                  <a:pt x="131" y="0"/>
                                </a:lnTo>
                                <a:lnTo>
                                  <a:pt x="115" y="1"/>
                                </a:lnTo>
                                <a:lnTo>
                                  <a:pt x="96" y="3"/>
                                </a:lnTo>
                                <a:lnTo>
                                  <a:pt x="89" y="3"/>
                                </a:lnTo>
                                <a:lnTo>
                                  <a:pt x="74" y="5"/>
                                </a:lnTo>
                                <a:lnTo>
                                  <a:pt x="51" y="9"/>
                                </a:lnTo>
                                <a:lnTo>
                                  <a:pt x="22" y="16"/>
                                </a:lnTo>
                                <a:lnTo>
                                  <a:pt x="21" y="17"/>
                                </a:lnTo>
                                <a:lnTo>
                                  <a:pt x="10" y="29"/>
                                </a:lnTo>
                                <a:lnTo>
                                  <a:pt x="3" y="33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41" y="27"/>
                                </a:lnTo>
                                <a:lnTo>
                                  <a:pt x="55" y="23"/>
                                </a:lnTo>
                                <a:lnTo>
                                  <a:pt x="67" y="21"/>
                                </a:lnTo>
                                <a:lnTo>
                                  <a:pt x="78" y="20"/>
                                </a:lnTo>
                                <a:lnTo>
                                  <a:pt x="84" y="19"/>
                                </a:lnTo>
                                <a:lnTo>
                                  <a:pt x="89" y="18"/>
                                </a:lnTo>
                                <a:lnTo>
                                  <a:pt x="96" y="18"/>
                                </a:lnTo>
                                <a:lnTo>
                                  <a:pt x="98" y="18"/>
                                </a:lnTo>
                                <a:lnTo>
                                  <a:pt x="116" y="16"/>
                                </a:lnTo>
                                <a:lnTo>
                                  <a:pt x="13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9" y="15"/>
                                </a:lnTo>
                                <a:lnTo>
                                  <a:pt x="280" y="15"/>
                                </a:lnTo>
                                <a:lnTo>
                                  <a:pt x="249" y="9"/>
                                </a:lnTo>
                                <a:lnTo>
                                  <a:pt x="194" y="1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0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9" y="949"/>
                            <a:ext cx="323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1" name="AutoShape 1659"/>
                        <wps:cNvSpPr>
                          <a:spLocks/>
                        </wps:cNvSpPr>
                        <wps:spPr bwMode="auto">
                          <a:xfrm>
                            <a:off x="8660" y="1293"/>
                            <a:ext cx="937" cy="140"/>
                          </a:xfrm>
                          <a:custGeom>
                            <a:avLst/>
                            <a:gdLst>
                              <a:gd name="T0" fmla="+- 0 9115 8660"/>
                              <a:gd name="T1" fmla="*/ T0 w 937"/>
                              <a:gd name="T2" fmla="+- 0 1325 1294"/>
                              <a:gd name="T3" fmla="*/ 1325 h 140"/>
                              <a:gd name="T4" fmla="+- 0 9135 8660"/>
                              <a:gd name="T5" fmla="*/ T4 w 937"/>
                              <a:gd name="T6" fmla="+- 0 1338 1294"/>
                              <a:gd name="T7" fmla="*/ 1338 h 140"/>
                              <a:gd name="T8" fmla="+- 0 9200 8660"/>
                              <a:gd name="T9" fmla="*/ T8 w 937"/>
                              <a:gd name="T10" fmla="+- 0 1370 1294"/>
                              <a:gd name="T11" fmla="*/ 1370 h 140"/>
                              <a:gd name="T12" fmla="+- 0 9290 8660"/>
                              <a:gd name="T13" fmla="*/ T12 w 937"/>
                              <a:gd name="T14" fmla="+- 0 1402 1294"/>
                              <a:gd name="T15" fmla="*/ 1402 h 140"/>
                              <a:gd name="T16" fmla="+- 0 9391 8660"/>
                              <a:gd name="T17" fmla="*/ T16 w 937"/>
                              <a:gd name="T18" fmla="+- 0 1423 1294"/>
                              <a:gd name="T19" fmla="*/ 1423 h 140"/>
                              <a:gd name="T20" fmla="+- 0 9476 8660"/>
                              <a:gd name="T21" fmla="*/ T20 w 937"/>
                              <a:gd name="T22" fmla="+- 0 1432 1294"/>
                              <a:gd name="T23" fmla="*/ 1432 h 140"/>
                              <a:gd name="T24" fmla="+- 0 9541 8660"/>
                              <a:gd name="T25" fmla="*/ T24 w 937"/>
                              <a:gd name="T26" fmla="+- 0 1433 1294"/>
                              <a:gd name="T27" fmla="*/ 1433 h 140"/>
                              <a:gd name="T28" fmla="+- 0 9546 8660"/>
                              <a:gd name="T29" fmla="*/ T28 w 937"/>
                              <a:gd name="T30" fmla="+- 0 1418 1294"/>
                              <a:gd name="T31" fmla="*/ 1418 h 140"/>
                              <a:gd name="T32" fmla="+- 0 9477 8660"/>
                              <a:gd name="T33" fmla="*/ T32 w 937"/>
                              <a:gd name="T34" fmla="+- 0 1417 1294"/>
                              <a:gd name="T35" fmla="*/ 1417 h 140"/>
                              <a:gd name="T36" fmla="+- 0 9404 8660"/>
                              <a:gd name="T37" fmla="*/ T36 w 937"/>
                              <a:gd name="T38" fmla="+- 0 1409 1294"/>
                              <a:gd name="T39" fmla="*/ 1409 h 140"/>
                              <a:gd name="T40" fmla="+- 0 9378 8660"/>
                              <a:gd name="T41" fmla="*/ T40 w 937"/>
                              <a:gd name="T42" fmla="+- 0 1407 1294"/>
                              <a:gd name="T43" fmla="*/ 1407 h 140"/>
                              <a:gd name="T44" fmla="+- 0 9286 8660"/>
                              <a:gd name="T45" fmla="*/ T44 w 937"/>
                              <a:gd name="T46" fmla="+- 0 1385 1294"/>
                              <a:gd name="T47" fmla="*/ 1385 h 140"/>
                              <a:gd name="T48" fmla="+- 0 9214 8660"/>
                              <a:gd name="T49" fmla="*/ T48 w 937"/>
                              <a:gd name="T50" fmla="+- 0 1359 1294"/>
                              <a:gd name="T51" fmla="*/ 1359 h 140"/>
                              <a:gd name="T52" fmla="+- 0 9171 8660"/>
                              <a:gd name="T53" fmla="*/ T52 w 937"/>
                              <a:gd name="T54" fmla="+- 0 1341 1294"/>
                              <a:gd name="T55" fmla="*/ 1341 h 140"/>
                              <a:gd name="T56" fmla="+- 0 9141 8660"/>
                              <a:gd name="T57" fmla="*/ T56 w 937"/>
                              <a:gd name="T58" fmla="+- 0 1324 1294"/>
                              <a:gd name="T59" fmla="*/ 1324 h 140"/>
                              <a:gd name="T60" fmla="+- 0 9552 8660"/>
                              <a:gd name="T61" fmla="*/ T60 w 937"/>
                              <a:gd name="T62" fmla="+- 0 1418 1294"/>
                              <a:gd name="T63" fmla="*/ 1418 h 140"/>
                              <a:gd name="T64" fmla="+- 0 9555 8660"/>
                              <a:gd name="T65" fmla="*/ T64 w 937"/>
                              <a:gd name="T66" fmla="+- 0 1418 1294"/>
                              <a:gd name="T67" fmla="*/ 1418 h 140"/>
                              <a:gd name="T68" fmla="+- 0 9077 8660"/>
                              <a:gd name="T69" fmla="*/ T68 w 937"/>
                              <a:gd name="T70" fmla="+- 0 1309 1294"/>
                              <a:gd name="T71" fmla="*/ 1309 h 140"/>
                              <a:gd name="T72" fmla="+- 0 9040 8660"/>
                              <a:gd name="T73" fmla="*/ T72 w 937"/>
                              <a:gd name="T74" fmla="+- 0 1314 1294"/>
                              <a:gd name="T75" fmla="*/ 1314 h 140"/>
                              <a:gd name="T76" fmla="+- 0 9017 8660"/>
                              <a:gd name="T77" fmla="*/ T76 w 937"/>
                              <a:gd name="T78" fmla="+- 0 1317 1294"/>
                              <a:gd name="T79" fmla="*/ 1317 h 140"/>
                              <a:gd name="T80" fmla="+- 0 8942 8660"/>
                              <a:gd name="T81" fmla="*/ T80 w 937"/>
                              <a:gd name="T82" fmla="+- 0 1324 1294"/>
                              <a:gd name="T83" fmla="*/ 1324 h 140"/>
                              <a:gd name="T84" fmla="+- 0 8884 8660"/>
                              <a:gd name="T85" fmla="*/ T84 w 937"/>
                              <a:gd name="T86" fmla="+- 0 1335 1294"/>
                              <a:gd name="T87" fmla="*/ 1335 h 140"/>
                              <a:gd name="T88" fmla="+- 0 8739 8660"/>
                              <a:gd name="T89" fmla="*/ T88 w 937"/>
                              <a:gd name="T90" fmla="+- 0 1380 1294"/>
                              <a:gd name="T91" fmla="*/ 1380 h 140"/>
                              <a:gd name="T92" fmla="+- 0 8663 8660"/>
                              <a:gd name="T93" fmla="*/ T92 w 937"/>
                              <a:gd name="T94" fmla="+- 0 1422 1294"/>
                              <a:gd name="T95" fmla="*/ 1422 h 140"/>
                              <a:gd name="T96" fmla="+- 0 8670 8660"/>
                              <a:gd name="T97" fmla="*/ T96 w 937"/>
                              <a:gd name="T98" fmla="+- 0 1423 1294"/>
                              <a:gd name="T99" fmla="*/ 1423 h 140"/>
                              <a:gd name="T100" fmla="+- 0 8888 8660"/>
                              <a:gd name="T101" fmla="*/ T100 w 937"/>
                              <a:gd name="T102" fmla="+- 0 1349 1294"/>
                              <a:gd name="T103" fmla="*/ 1349 h 140"/>
                              <a:gd name="T104" fmla="+- 0 8980 8660"/>
                              <a:gd name="T105" fmla="*/ T104 w 937"/>
                              <a:gd name="T106" fmla="+- 0 1337 1294"/>
                              <a:gd name="T107" fmla="*/ 1337 h 140"/>
                              <a:gd name="T108" fmla="+- 0 9044 8660"/>
                              <a:gd name="T109" fmla="*/ T108 w 937"/>
                              <a:gd name="T110" fmla="+- 0 1328 1294"/>
                              <a:gd name="T111" fmla="*/ 1328 h 140"/>
                              <a:gd name="T112" fmla="+- 0 9064 8660"/>
                              <a:gd name="T113" fmla="*/ T112 w 937"/>
                              <a:gd name="T114" fmla="+- 0 1325 1294"/>
                              <a:gd name="T115" fmla="*/ 1325 h 140"/>
                              <a:gd name="T116" fmla="+- 0 9141 8660"/>
                              <a:gd name="T117" fmla="*/ T116 w 937"/>
                              <a:gd name="T118" fmla="+- 0 1324 1294"/>
                              <a:gd name="T119" fmla="*/ 1324 h 140"/>
                              <a:gd name="T120" fmla="+- 0 9124 8660"/>
                              <a:gd name="T121" fmla="*/ T120 w 937"/>
                              <a:gd name="T122" fmla="+- 0 1310 1294"/>
                              <a:gd name="T123" fmla="*/ 1310 h 140"/>
                              <a:gd name="T124" fmla="+- 0 9575 8660"/>
                              <a:gd name="T125" fmla="*/ T124 w 937"/>
                              <a:gd name="T126" fmla="+- 0 1315 1294"/>
                              <a:gd name="T127" fmla="*/ 1315 h 140"/>
                              <a:gd name="T128" fmla="+- 0 9550 8660"/>
                              <a:gd name="T129" fmla="*/ T128 w 937"/>
                              <a:gd name="T130" fmla="+- 0 1366 1294"/>
                              <a:gd name="T131" fmla="*/ 1366 h 140"/>
                              <a:gd name="T132" fmla="+- 0 9540 8660"/>
                              <a:gd name="T133" fmla="*/ T132 w 937"/>
                              <a:gd name="T134" fmla="+- 0 1418 1294"/>
                              <a:gd name="T135" fmla="*/ 1418 h 140"/>
                              <a:gd name="T136" fmla="+- 0 9548 8660"/>
                              <a:gd name="T137" fmla="*/ T136 w 937"/>
                              <a:gd name="T138" fmla="+- 0 1418 1294"/>
                              <a:gd name="T139" fmla="*/ 1418 h 140"/>
                              <a:gd name="T140" fmla="+- 0 9557 8660"/>
                              <a:gd name="T141" fmla="*/ T140 w 937"/>
                              <a:gd name="T142" fmla="+- 0 1398 1294"/>
                              <a:gd name="T143" fmla="*/ 1398 h 140"/>
                              <a:gd name="T144" fmla="+- 0 9562 8660"/>
                              <a:gd name="T145" fmla="*/ T144 w 937"/>
                              <a:gd name="T146" fmla="+- 0 1376 1294"/>
                              <a:gd name="T147" fmla="*/ 1376 h 140"/>
                              <a:gd name="T148" fmla="+- 0 9566 8660"/>
                              <a:gd name="T149" fmla="*/ T148 w 937"/>
                              <a:gd name="T150" fmla="+- 0 1367 1294"/>
                              <a:gd name="T151" fmla="*/ 1367 h 140"/>
                              <a:gd name="T152" fmla="+- 0 9577 8660"/>
                              <a:gd name="T153" fmla="*/ T152 w 937"/>
                              <a:gd name="T154" fmla="+- 0 1342 1294"/>
                              <a:gd name="T155" fmla="*/ 1342 h 140"/>
                              <a:gd name="T156" fmla="+- 0 9590 8660"/>
                              <a:gd name="T157" fmla="*/ T156 w 937"/>
                              <a:gd name="T158" fmla="+- 0 1318 1294"/>
                              <a:gd name="T159" fmla="*/ 1318 h 140"/>
                              <a:gd name="T160" fmla="+- 0 9593 8660"/>
                              <a:gd name="T161" fmla="*/ T160 w 937"/>
                              <a:gd name="T162" fmla="+- 0 1310 1294"/>
                              <a:gd name="T163" fmla="*/ 1310 h 140"/>
                              <a:gd name="T164" fmla="+- 0 9581 8660"/>
                              <a:gd name="T165" fmla="*/ T164 w 937"/>
                              <a:gd name="T166" fmla="+- 0 1305 1294"/>
                              <a:gd name="T167" fmla="*/ 1305 h 140"/>
                              <a:gd name="T168" fmla="+- 0 9596 8660"/>
                              <a:gd name="T169" fmla="*/ T168 w 937"/>
                              <a:gd name="T170" fmla="+- 0 1294 1294"/>
                              <a:gd name="T171" fmla="*/ 129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37" h="140">
                                <a:moveTo>
                                  <a:pt x="481" y="30"/>
                                </a:moveTo>
                                <a:lnTo>
                                  <a:pt x="438" y="30"/>
                                </a:lnTo>
                                <a:lnTo>
                                  <a:pt x="455" y="31"/>
                                </a:lnTo>
                                <a:lnTo>
                                  <a:pt x="458" y="31"/>
                                </a:lnTo>
                                <a:lnTo>
                                  <a:pt x="466" y="38"/>
                                </a:lnTo>
                                <a:lnTo>
                                  <a:pt x="475" y="44"/>
                                </a:lnTo>
                                <a:lnTo>
                                  <a:pt x="486" y="51"/>
                                </a:lnTo>
                                <a:lnTo>
                                  <a:pt x="498" y="57"/>
                                </a:lnTo>
                                <a:lnTo>
                                  <a:pt x="540" y="76"/>
                                </a:lnTo>
                                <a:lnTo>
                                  <a:pt x="582" y="92"/>
                                </a:lnTo>
                                <a:lnTo>
                                  <a:pt x="615" y="103"/>
                                </a:lnTo>
                                <a:lnTo>
                                  <a:pt x="630" y="108"/>
                                </a:lnTo>
                                <a:lnTo>
                                  <a:pt x="670" y="120"/>
                                </a:lnTo>
                                <a:lnTo>
                                  <a:pt x="705" y="126"/>
                                </a:lnTo>
                                <a:lnTo>
                                  <a:pt x="731" y="129"/>
                                </a:lnTo>
                                <a:lnTo>
                                  <a:pt x="744" y="130"/>
                                </a:lnTo>
                                <a:lnTo>
                                  <a:pt x="780" y="135"/>
                                </a:lnTo>
                                <a:lnTo>
                                  <a:pt x="816" y="138"/>
                                </a:lnTo>
                                <a:lnTo>
                                  <a:pt x="848" y="139"/>
                                </a:lnTo>
                                <a:lnTo>
                                  <a:pt x="872" y="139"/>
                                </a:lnTo>
                                <a:lnTo>
                                  <a:pt x="881" y="139"/>
                                </a:lnTo>
                                <a:lnTo>
                                  <a:pt x="880" y="129"/>
                                </a:lnTo>
                                <a:lnTo>
                                  <a:pt x="883" y="125"/>
                                </a:lnTo>
                                <a:lnTo>
                                  <a:pt x="886" y="124"/>
                                </a:lnTo>
                                <a:lnTo>
                                  <a:pt x="872" y="124"/>
                                </a:lnTo>
                                <a:lnTo>
                                  <a:pt x="848" y="124"/>
                                </a:lnTo>
                                <a:lnTo>
                                  <a:pt x="817" y="123"/>
                                </a:lnTo>
                                <a:lnTo>
                                  <a:pt x="781" y="120"/>
                                </a:lnTo>
                                <a:lnTo>
                                  <a:pt x="746" y="115"/>
                                </a:lnTo>
                                <a:lnTo>
                                  <a:pt x="744" y="115"/>
                                </a:lnTo>
                                <a:lnTo>
                                  <a:pt x="741" y="114"/>
                                </a:lnTo>
                                <a:lnTo>
                                  <a:pt x="735" y="114"/>
                                </a:lnTo>
                                <a:lnTo>
                                  <a:pt x="718" y="113"/>
                                </a:lnTo>
                                <a:lnTo>
                                  <a:pt x="694" y="109"/>
                                </a:lnTo>
                                <a:lnTo>
                                  <a:pt x="666" y="103"/>
                                </a:lnTo>
                                <a:lnTo>
                                  <a:pt x="626" y="91"/>
                                </a:lnTo>
                                <a:lnTo>
                                  <a:pt x="596" y="81"/>
                                </a:lnTo>
                                <a:lnTo>
                                  <a:pt x="576" y="74"/>
                                </a:lnTo>
                                <a:lnTo>
                                  <a:pt x="554" y="65"/>
                                </a:lnTo>
                                <a:lnTo>
                                  <a:pt x="532" y="56"/>
                                </a:lnTo>
                                <a:lnTo>
                                  <a:pt x="522" y="52"/>
                                </a:lnTo>
                                <a:lnTo>
                                  <a:pt x="511" y="47"/>
                                </a:lnTo>
                                <a:lnTo>
                                  <a:pt x="502" y="42"/>
                                </a:lnTo>
                                <a:lnTo>
                                  <a:pt x="493" y="37"/>
                                </a:lnTo>
                                <a:lnTo>
                                  <a:pt x="481" y="30"/>
                                </a:lnTo>
                                <a:close/>
                                <a:moveTo>
                                  <a:pt x="895" y="124"/>
                                </a:moveTo>
                                <a:lnTo>
                                  <a:pt x="892" y="124"/>
                                </a:lnTo>
                                <a:lnTo>
                                  <a:pt x="895" y="127"/>
                                </a:lnTo>
                                <a:lnTo>
                                  <a:pt x="895" y="131"/>
                                </a:lnTo>
                                <a:lnTo>
                                  <a:pt x="895" y="124"/>
                                </a:lnTo>
                                <a:close/>
                                <a:moveTo>
                                  <a:pt x="447" y="15"/>
                                </a:moveTo>
                                <a:lnTo>
                                  <a:pt x="429" y="15"/>
                                </a:lnTo>
                                <a:lnTo>
                                  <a:pt x="417" y="15"/>
                                </a:lnTo>
                                <a:lnTo>
                                  <a:pt x="404" y="16"/>
                                </a:lnTo>
                                <a:lnTo>
                                  <a:pt x="392" y="17"/>
                                </a:lnTo>
                                <a:lnTo>
                                  <a:pt x="380" y="20"/>
                                </a:lnTo>
                                <a:lnTo>
                                  <a:pt x="377" y="20"/>
                                </a:lnTo>
                                <a:lnTo>
                                  <a:pt x="372" y="21"/>
                                </a:lnTo>
                                <a:lnTo>
                                  <a:pt x="357" y="23"/>
                                </a:lnTo>
                                <a:lnTo>
                                  <a:pt x="335" y="26"/>
                                </a:lnTo>
                                <a:lnTo>
                                  <a:pt x="309" y="29"/>
                                </a:lnTo>
                                <a:lnTo>
                                  <a:pt x="282" y="30"/>
                                </a:lnTo>
                                <a:lnTo>
                                  <a:pt x="281" y="30"/>
                                </a:lnTo>
                                <a:lnTo>
                                  <a:pt x="247" y="36"/>
                                </a:lnTo>
                                <a:lnTo>
                                  <a:pt x="224" y="41"/>
                                </a:lnTo>
                                <a:lnTo>
                                  <a:pt x="145" y="62"/>
                                </a:lnTo>
                                <a:lnTo>
                                  <a:pt x="144" y="62"/>
                                </a:lnTo>
                                <a:lnTo>
                                  <a:pt x="79" y="86"/>
                                </a:lnTo>
                                <a:lnTo>
                                  <a:pt x="2" y="117"/>
                                </a:lnTo>
                                <a:lnTo>
                                  <a:pt x="0" y="121"/>
                                </a:lnTo>
                                <a:lnTo>
                                  <a:pt x="3" y="128"/>
                                </a:lnTo>
                                <a:lnTo>
                                  <a:pt x="6" y="130"/>
                                </a:lnTo>
                                <a:lnTo>
                                  <a:pt x="10" y="129"/>
                                </a:lnTo>
                                <a:lnTo>
                                  <a:pt x="84" y="100"/>
                                </a:lnTo>
                                <a:lnTo>
                                  <a:pt x="149" y="76"/>
                                </a:lnTo>
                                <a:lnTo>
                                  <a:pt x="228" y="55"/>
                                </a:lnTo>
                                <a:lnTo>
                                  <a:pt x="250" y="51"/>
                                </a:lnTo>
                                <a:lnTo>
                                  <a:pt x="283" y="45"/>
                                </a:lnTo>
                                <a:lnTo>
                                  <a:pt x="320" y="43"/>
                                </a:lnTo>
                                <a:lnTo>
                                  <a:pt x="352" y="39"/>
                                </a:lnTo>
                                <a:lnTo>
                                  <a:pt x="375" y="36"/>
                                </a:lnTo>
                                <a:lnTo>
                                  <a:pt x="384" y="34"/>
                                </a:lnTo>
                                <a:lnTo>
                                  <a:pt x="393" y="32"/>
                                </a:lnTo>
                                <a:lnTo>
                                  <a:pt x="404" y="31"/>
                                </a:lnTo>
                                <a:lnTo>
                                  <a:pt x="416" y="30"/>
                                </a:lnTo>
                                <a:lnTo>
                                  <a:pt x="428" y="30"/>
                                </a:lnTo>
                                <a:lnTo>
                                  <a:pt x="481" y="30"/>
                                </a:lnTo>
                                <a:lnTo>
                                  <a:pt x="472" y="24"/>
                                </a:lnTo>
                                <a:lnTo>
                                  <a:pt x="466" y="17"/>
                                </a:lnTo>
                                <a:lnTo>
                                  <a:pt x="464" y="16"/>
                                </a:lnTo>
                                <a:lnTo>
                                  <a:pt x="447" y="15"/>
                                </a:lnTo>
                                <a:close/>
                                <a:moveTo>
                                  <a:pt x="921" y="11"/>
                                </a:moveTo>
                                <a:lnTo>
                                  <a:pt x="915" y="21"/>
                                </a:lnTo>
                                <a:lnTo>
                                  <a:pt x="907" y="34"/>
                                </a:lnTo>
                                <a:lnTo>
                                  <a:pt x="900" y="49"/>
                                </a:lnTo>
                                <a:lnTo>
                                  <a:pt x="890" y="72"/>
                                </a:lnTo>
                                <a:lnTo>
                                  <a:pt x="886" y="84"/>
                                </a:lnTo>
                                <a:lnTo>
                                  <a:pt x="882" y="102"/>
                                </a:lnTo>
                                <a:lnTo>
                                  <a:pt x="880" y="124"/>
                                </a:lnTo>
                                <a:lnTo>
                                  <a:pt x="875" y="124"/>
                                </a:lnTo>
                                <a:lnTo>
                                  <a:pt x="886" y="124"/>
                                </a:lnTo>
                                <a:lnTo>
                                  <a:pt x="888" y="124"/>
                                </a:lnTo>
                                <a:lnTo>
                                  <a:pt x="895" y="124"/>
                                </a:lnTo>
                                <a:lnTo>
                                  <a:pt x="896" y="115"/>
                                </a:lnTo>
                                <a:lnTo>
                                  <a:pt x="897" y="104"/>
                                </a:lnTo>
                                <a:lnTo>
                                  <a:pt x="899" y="95"/>
                                </a:lnTo>
                                <a:lnTo>
                                  <a:pt x="901" y="86"/>
                                </a:lnTo>
                                <a:lnTo>
                                  <a:pt x="902" y="82"/>
                                </a:lnTo>
                                <a:lnTo>
                                  <a:pt x="903" y="78"/>
                                </a:lnTo>
                                <a:lnTo>
                                  <a:pt x="904" y="76"/>
                                </a:lnTo>
                                <a:lnTo>
                                  <a:pt x="906" y="73"/>
                                </a:lnTo>
                                <a:lnTo>
                                  <a:pt x="906" y="72"/>
                                </a:lnTo>
                                <a:lnTo>
                                  <a:pt x="911" y="60"/>
                                </a:lnTo>
                                <a:lnTo>
                                  <a:pt x="917" y="48"/>
                                </a:lnTo>
                                <a:lnTo>
                                  <a:pt x="922" y="38"/>
                                </a:lnTo>
                                <a:lnTo>
                                  <a:pt x="927" y="29"/>
                                </a:lnTo>
                                <a:lnTo>
                                  <a:pt x="930" y="24"/>
                                </a:lnTo>
                                <a:lnTo>
                                  <a:pt x="933" y="19"/>
                                </a:lnTo>
                                <a:lnTo>
                                  <a:pt x="935" y="16"/>
                                </a:lnTo>
                                <a:lnTo>
                                  <a:pt x="933" y="16"/>
                                </a:lnTo>
                                <a:lnTo>
                                  <a:pt x="929" y="14"/>
                                </a:lnTo>
                                <a:lnTo>
                                  <a:pt x="925" y="13"/>
                                </a:lnTo>
                                <a:lnTo>
                                  <a:pt x="921" y="11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937" y="1"/>
                                </a:lnTo>
                                <a:lnTo>
                                  <a:pt x="936" y="0"/>
                                </a:lnTo>
                                <a:lnTo>
                                  <a:pt x="935" y="0"/>
                                </a:lnTo>
                                <a:lnTo>
                                  <a:pt x="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1660"/>
                        <wps:cNvSpPr>
                          <a:spLocks/>
                        </wps:cNvSpPr>
                        <wps:spPr bwMode="auto">
                          <a:xfrm>
                            <a:off x="9580" y="1293"/>
                            <a:ext cx="21" cy="17"/>
                          </a:xfrm>
                          <a:custGeom>
                            <a:avLst/>
                            <a:gdLst>
                              <a:gd name="T0" fmla="+- 0 9593 9581"/>
                              <a:gd name="T1" fmla="*/ T0 w 21"/>
                              <a:gd name="T2" fmla="+- 0 1294 1294"/>
                              <a:gd name="T3" fmla="*/ 1294 h 17"/>
                              <a:gd name="T4" fmla="+- 0 9590 9581"/>
                              <a:gd name="T5" fmla="*/ T4 w 21"/>
                              <a:gd name="T6" fmla="+- 0 1294 1294"/>
                              <a:gd name="T7" fmla="*/ 1294 h 17"/>
                              <a:gd name="T8" fmla="+- 0 9588 9581"/>
                              <a:gd name="T9" fmla="*/ T8 w 21"/>
                              <a:gd name="T10" fmla="+- 0 1295 1294"/>
                              <a:gd name="T11" fmla="*/ 1295 h 17"/>
                              <a:gd name="T12" fmla="+- 0 9584 9581"/>
                              <a:gd name="T13" fmla="*/ T12 w 21"/>
                              <a:gd name="T14" fmla="+- 0 1300 1294"/>
                              <a:gd name="T15" fmla="*/ 1300 h 17"/>
                              <a:gd name="T16" fmla="+- 0 9581 9581"/>
                              <a:gd name="T17" fmla="*/ T16 w 21"/>
                              <a:gd name="T18" fmla="+- 0 1305 1294"/>
                              <a:gd name="T19" fmla="*/ 1305 h 17"/>
                              <a:gd name="T20" fmla="+- 0 9585 9581"/>
                              <a:gd name="T21" fmla="*/ T20 w 21"/>
                              <a:gd name="T22" fmla="+- 0 1307 1294"/>
                              <a:gd name="T23" fmla="*/ 1307 h 17"/>
                              <a:gd name="T24" fmla="+- 0 9589 9581"/>
                              <a:gd name="T25" fmla="*/ T24 w 21"/>
                              <a:gd name="T26" fmla="+- 0 1308 1294"/>
                              <a:gd name="T27" fmla="*/ 1308 h 17"/>
                              <a:gd name="T28" fmla="+- 0 9594 9581"/>
                              <a:gd name="T29" fmla="*/ T28 w 21"/>
                              <a:gd name="T30" fmla="+- 0 1310 1294"/>
                              <a:gd name="T31" fmla="*/ 1310 h 17"/>
                              <a:gd name="T32" fmla="+- 0 9595 9581"/>
                              <a:gd name="T33" fmla="*/ T32 w 21"/>
                              <a:gd name="T34" fmla="+- 0 1310 1294"/>
                              <a:gd name="T35" fmla="*/ 1310 h 17"/>
                              <a:gd name="T36" fmla="+- 0 9597 9581"/>
                              <a:gd name="T37" fmla="*/ T36 w 21"/>
                              <a:gd name="T38" fmla="+- 0 1307 1294"/>
                              <a:gd name="T39" fmla="*/ 1307 h 17"/>
                              <a:gd name="T40" fmla="+- 0 9601 9581"/>
                              <a:gd name="T41" fmla="*/ T40 w 21"/>
                              <a:gd name="T42" fmla="+- 0 1302 1294"/>
                              <a:gd name="T43" fmla="*/ 1302 h 17"/>
                              <a:gd name="T44" fmla="+- 0 9600 9581"/>
                              <a:gd name="T45" fmla="*/ T44 w 21"/>
                              <a:gd name="T46" fmla="+- 0 1297 1294"/>
                              <a:gd name="T47" fmla="*/ 1297 h 17"/>
                              <a:gd name="T48" fmla="+- 0 9597 9581"/>
                              <a:gd name="T49" fmla="*/ T48 w 21"/>
                              <a:gd name="T50" fmla="+- 0 1295 1294"/>
                              <a:gd name="T51" fmla="*/ 1295 h 17"/>
                              <a:gd name="T52" fmla="+- 0 9594 9581"/>
                              <a:gd name="T53" fmla="*/ T52 w 21"/>
                              <a:gd name="T54" fmla="+- 0 1294 1294"/>
                              <a:gd name="T55" fmla="*/ 1294 h 17"/>
                              <a:gd name="T56" fmla="+- 0 9593 9581"/>
                              <a:gd name="T57" fmla="*/ T56 w 21"/>
                              <a:gd name="T58" fmla="+- 0 1294 1294"/>
                              <a:gd name="T59" fmla="*/ 12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1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4" y="13"/>
                                </a:lnTo>
                                <a:lnTo>
                                  <a:pt x="8" y="14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6" y="13"/>
                                </a:lnTo>
                                <a:lnTo>
                                  <a:pt x="20" y="8"/>
                                </a:lnTo>
                                <a:lnTo>
                                  <a:pt x="19" y="3"/>
                                </a:lnTo>
                                <a:lnTo>
                                  <a:pt x="16" y="1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AutoShape 1661"/>
                        <wps:cNvSpPr>
                          <a:spLocks/>
                        </wps:cNvSpPr>
                        <wps:spPr bwMode="auto">
                          <a:xfrm>
                            <a:off x="9670" y="1504"/>
                            <a:ext cx="422" cy="34"/>
                          </a:xfrm>
                          <a:custGeom>
                            <a:avLst/>
                            <a:gdLst>
                              <a:gd name="T0" fmla="+- 0 9712 9671"/>
                              <a:gd name="T1" fmla="*/ T0 w 422"/>
                              <a:gd name="T2" fmla="+- 0 1519 1504"/>
                              <a:gd name="T3" fmla="*/ 1519 h 34"/>
                              <a:gd name="T4" fmla="+- 0 9726 9671"/>
                              <a:gd name="T5" fmla="*/ T4 w 422"/>
                              <a:gd name="T6" fmla="+- 0 1525 1504"/>
                              <a:gd name="T7" fmla="*/ 1525 h 34"/>
                              <a:gd name="T8" fmla="+- 0 9740 9671"/>
                              <a:gd name="T9" fmla="*/ T8 w 422"/>
                              <a:gd name="T10" fmla="+- 0 1535 1504"/>
                              <a:gd name="T11" fmla="*/ 1535 h 34"/>
                              <a:gd name="T12" fmla="+- 0 9743 9671"/>
                              <a:gd name="T13" fmla="*/ T12 w 422"/>
                              <a:gd name="T14" fmla="+- 0 1537 1504"/>
                              <a:gd name="T15" fmla="*/ 1537 h 34"/>
                              <a:gd name="T16" fmla="+- 0 9803 9671"/>
                              <a:gd name="T17" fmla="*/ T16 w 422"/>
                              <a:gd name="T18" fmla="+- 0 1538 1504"/>
                              <a:gd name="T19" fmla="*/ 1538 h 34"/>
                              <a:gd name="T20" fmla="+- 0 9877 9671"/>
                              <a:gd name="T21" fmla="*/ T20 w 422"/>
                              <a:gd name="T22" fmla="+- 0 1537 1504"/>
                              <a:gd name="T23" fmla="*/ 1537 h 34"/>
                              <a:gd name="T24" fmla="+- 0 9877 9671"/>
                              <a:gd name="T25" fmla="*/ T24 w 422"/>
                              <a:gd name="T26" fmla="+- 0 1533 1504"/>
                              <a:gd name="T27" fmla="*/ 1533 h 34"/>
                              <a:gd name="T28" fmla="+- 0 9877 9671"/>
                              <a:gd name="T29" fmla="*/ T28 w 422"/>
                              <a:gd name="T30" fmla="+- 0 1526 1504"/>
                              <a:gd name="T31" fmla="*/ 1526 h 34"/>
                              <a:gd name="T32" fmla="+- 0 9803 9671"/>
                              <a:gd name="T33" fmla="*/ T32 w 422"/>
                              <a:gd name="T34" fmla="+- 0 1523 1504"/>
                              <a:gd name="T35" fmla="*/ 1523 h 34"/>
                              <a:gd name="T36" fmla="+- 0 9745 9671"/>
                              <a:gd name="T37" fmla="*/ T36 w 422"/>
                              <a:gd name="T38" fmla="+- 0 1522 1504"/>
                              <a:gd name="T39" fmla="*/ 1522 h 34"/>
                              <a:gd name="T40" fmla="+- 0 9877 9671"/>
                              <a:gd name="T41" fmla="*/ T40 w 422"/>
                              <a:gd name="T42" fmla="+- 0 1537 1504"/>
                              <a:gd name="T43" fmla="*/ 1537 h 34"/>
                              <a:gd name="T44" fmla="+- 0 9877 9671"/>
                              <a:gd name="T45" fmla="*/ T44 w 422"/>
                              <a:gd name="T46" fmla="+- 0 1537 1504"/>
                              <a:gd name="T47" fmla="*/ 1537 h 34"/>
                              <a:gd name="T48" fmla="+- 0 9671 9671"/>
                              <a:gd name="T49" fmla="*/ T48 w 422"/>
                              <a:gd name="T50" fmla="+- 0 1516 1504"/>
                              <a:gd name="T51" fmla="*/ 1516 h 34"/>
                              <a:gd name="T52" fmla="+- 0 9675 9671"/>
                              <a:gd name="T53" fmla="*/ T52 w 422"/>
                              <a:gd name="T54" fmla="+- 0 1518 1504"/>
                              <a:gd name="T55" fmla="*/ 1518 h 34"/>
                              <a:gd name="T56" fmla="+- 0 9688 9671"/>
                              <a:gd name="T57" fmla="*/ T56 w 422"/>
                              <a:gd name="T58" fmla="+- 0 1529 1504"/>
                              <a:gd name="T59" fmla="*/ 1529 h 34"/>
                              <a:gd name="T60" fmla="+- 0 9708 9671"/>
                              <a:gd name="T61" fmla="*/ T60 w 422"/>
                              <a:gd name="T62" fmla="+- 0 1534 1504"/>
                              <a:gd name="T63" fmla="*/ 1534 h 34"/>
                              <a:gd name="T64" fmla="+- 0 9702 9671"/>
                              <a:gd name="T65" fmla="*/ T64 w 422"/>
                              <a:gd name="T66" fmla="+- 0 1528 1504"/>
                              <a:gd name="T67" fmla="*/ 1528 h 34"/>
                              <a:gd name="T68" fmla="+- 0 9708 9671"/>
                              <a:gd name="T69" fmla="*/ T68 w 422"/>
                              <a:gd name="T70" fmla="+- 0 1519 1504"/>
                              <a:gd name="T71" fmla="*/ 1519 h 34"/>
                              <a:gd name="T72" fmla="+- 0 9671 9671"/>
                              <a:gd name="T73" fmla="*/ T72 w 422"/>
                              <a:gd name="T74" fmla="+- 0 1516 1504"/>
                              <a:gd name="T75" fmla="*/ 1516 h 34"/>
                              <a:gd name="T76" fmla="+- 0 9803 9671"/>
                              <a:gd name="T77" fmla="*/ T76 w 422"/>
                              <a:gd name="T78" fmla="+- 0 1523 1504"/>
                              <a:gd name="T79" fmla="*/ 1523 h 34"/>
                              <a:gd name="T80" fmla="+- 0 9880 9671"/>
                              <a:gd name="T81" fmla="*/ T80 w 422"/>
                              <a:gd name="T82" fmla="+- 0 1523 1504"/>
                              <a:gd name="T83" fmla="*/ 1523 h 34"/>
                              <a:gd name="T84" fmla="+- 0 9836 9671"/>
                              <a:gd name="T85" fmla="*/ T84 w 422"/>
                              <a:gd name="T86" fmla="+- 0 1522 1504"/>
                              <a:gd name="T87" fmla="*/ 1522 h 34"/>
                              <a:gd name="T88" fmla="+- 0 10084 9671"/>
                              <a:gd name="T89" fmla="*/ T88 w 422"/>
                              <a:gd name="T90" fmla="+- 0 1504 1504"/>
                              <a:gd name="T91" fmla="*/ 1504 h 34"/>
                              <a:gd name="T92" fmla="+- 0 10035 9671"/>
                              <a:gd name="T93" fmla="*/ T92 w 422"/>
                              <a:gd name="T94" fmla="+- 0 1513 1504"/>
                              <a:gd name="T95" fmla="*/ 1513 h 34"/>
                              <a:gd name="T96" fmla="+- 0 10033 9671"/>
                              <a:gd name="T97" fmla="*/ T96 w 422"/>
                              <a:gd name="T98" fmla="+- 0 1514 1504"/>
                              <a:gd name="T99" fmla="*/ 1514 h 34"/>
                              <a:gd name="T100" fmla="+- 0 10018 9671"/>
                              <a:gd name="T101" fmla="*/ T100 w 422"/>
                              <a:gd name="T102" fmla="+- 0 1518 1504"/>
                              <a:gd name="T103" fmla="*/ 1518 h 34"/>
                              <a:gd name="T104" fmla="+- 0 9992 9671"/>
                              <a:gd name="T105" fmla="*/ T104 w 422"/>
                              <a:gd name="T106" fmla="+- 0 1522 1504"/>
                              <a:gd name="T107" fmla="*/ 1522 h 34"/>
                              <a:gd name="T108" fmla="+- 0 9887 9671"/>
                              <a:gd name="T109" fmla="*/ T108 w 422"/>
                              <a:gd name="T110" fmla="+- 0 1522 1504"/>
                              <a:gd name="T111" fmla="*/ 1522 h 34"/>
                              <a:gd name="T112" fmla="+- 0 9892 9671"/>
                              <a:gd name="T113" fmla="*/ T112 w 422"/>
                              <a:gd name="T114" fmla="+- 0 1525 1504"/>
                              <a:gd name="T115" fmla="*/ 1525 h 34"/>
                              <a:gd name="T116" fmla="+- 0 9892 9671"/>
                              <a:gd name="T117" fmla="*/ T116 w 422"/>
                              <a:gd name="T118" fmla="+- 0 1535 1504"/>
                              <a:gd name="T119" fmla="*/ 1535 h 34"/>
                              <a:gd name="T120" fmla="+- 0 9992 9671"/>
                              <a:gd name="T121" fmla="*/ T120 w 422"/>
                              <a:gd name="T122" fmla="+- 0 1537 1504"/>
                              <a:gd name="T123" fmla="*/ 1537 h 34"/>
                              <a:gd name="T124" fmla="+- 0 10022 9671"/>
                              <a:gd name="T125" fmla="*/ T124 w 422"/>
                              <a:gd name="T126" fmla="+- 0 1533 1504"/>
                              <a:gd name="T127" fmla="*/ 1533 h 34"/>
                              <a:gd name="T128" fmla="+- 0 10039 9671"/>
                              <a:gd name="T129" fmla="*/ T128 w 422"/>
                              <a:gd name="T130" fmla="+- 0 1528 1504"/>
                              <a:gd name="T131" fmla="*/ 1528 h 34"/>
                              <a:gd name="T132" fmla="+- 0 9914 9671"/>
                              <a:gd name="T133" fmla="*/ T132 w 422"/>
                              <a:gd name="T134" fmla="+- 0 1522 1504"/>
                              <a:gd name="T135" fmla="*/ 1522 h 34"/>
                              <a:gd name="T136" fmla="+- 0 10089 9671"/>
                              <a:gd name="T137" fmla="*/ T136 w 422"/>
                              <a:gd name="T138" fmla="+- 0 1519 1504"/>
                              <a:gd name="T139" fmla="*/ 1519 h 34"/>
                              <a:gd name="T140" fmla="+- 0 10091 9671"/>
                              <a:gd name="T141" fmla="*/ T140 w 422"/>
                              <a:gd name="T142" fmla="+- 0 1507 1504"/>
                              <a:gd name="T143" fmla="*/ 150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2" h="34">
                                <a:moveTo>
                                  <a:pt x="45" y="15"/>
                                </a:moveTo>
                                <a:lnTo>
                                  <a:pt x="41" y="15"/>
                                </a:lnTo>
                                <a:lnTo>
                                  <a:pt x="42" y="16"/>
                                </a:lnTo>
                                <a:lnTo>
                                  <a:pt x="55" y="21"/>
                                </a:lnTo>
                                <a:lnTo>
                                  <a:pt x="67" y="30"/>
                                </a:lnTo>
                                <a:lnTo>
                                  <a:pt x="69" y="31"/>
                                </a:lnTo>
                                <a:lnTo>
                                  <a:pt x="72" y="33"/>
                                </a:lnTo>
                                <a:lnTo>
                                  <a:pt x="96" y="34"/>
                                </a:lnTo>
                                <a:lnTo>
                                  <a:pt x="132" y="34"/>
                                </a:lnTo>
                                <a:lnTo>
                                  <a:pt x="165" y="33"/>
                                </a:lnTo>
                                <a:lnTo>
                                  <a:pt x="206" y="33"/>
                                </a:lnTo>
                                <a:lnTo>
                                  <a:pt x="206" y="31"/>
                                </a:lnTo>
                                <a:lnTo>
                                  <a:pt x="206" y="29"/>
                                </a:lnTo>
                                <a:lnTo>
                                  <a:pt x="206" y="25"/>
                                </a:lnTo>
                                <a:lnTo>
                                  <a:pt x="206" y="22"/>
                                </a:lnTo>
                                <a:lnTo>
                                  <a:pt x="209" y="19"/>
                                </a:lnTo>
                                <a:lnTo>
                                  <a:pt x="132" y="19"/>
                                </a:lnTo>
                                <a:lnTo>
                                  <a:pt x="96" y="19"/>
                                </a:lnTo>
                                <a:lnTo>
                                  <a:pt x="74" y="18"/>
                                </a:lnTo>
                                <a:lnTo>
                                  <a:pt x="45" y="15"/>
                                </a:lnTo>
                                <a:close/>
                                <a:moveTo>
                                  <a:pt x="206" y="33"/>
                                </a:moveTo>
                                <a:lnTo>
                                  <a:pt x="165" y="33"/>
                                </a:lnTo>
                                <a:lnTo>
                                  <a:pt x="206" y="33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4" y="14"/>
                                </a:lnTo>
                                <a:lnTo>
                                  <a:pt x="11" y="20"/>
                                </a:lnTo>
                                <a:lnTo>
                                  <a:pt x="17" y="25"/>
                                </a:lnTo>
                                <a:lnTo>
                                  <a:pt x="24" y="29"/>
                                </a:lnTo>
                                <a:lnTo>
                                  <a:pt x="37" y="30"/>
                                </a:lnTo>
                                <a:lnTo>
                                  <a:pt x="33" y="28"/>
                                </a:lnTo>
                                <a:lnTo>
                                  <a:pt x="31" y="24"/>
                                </a:lnTo>
                                <a:lnTo>
                                  <a:pt x="34" y="17"/>
                                </a:lnTo>
                                <a:lnTo>
                                  <a:pt x="37" y="15"/>
                                </a:lnTo>
                                <a:lnTo>
                                  <a:pt x="45" y="15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65" y="18"/>
                                </a:moveTo>
                                <a:lnTo>
                                  <a:pt x="132" y="19"/>
                                </a:lnTo>
                                <a:lnTo>
                                  <a:pt x="209" y="19"/>
                                </a:lnTo>
                                <a:lnTo>
                                  <a:pt x="212" y="18"/>
                                </a:lnTo>
                                <a:lnTo>
                                  <a:pt x="165" y="18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413" y="0"/>
                                </a:lnTo>
                                <a:lnTo>
                                  <a:pt x="412" y="0"/>
                                </a:lnTo>
                                <a:lnTo>
                                  <a:pt x="364" y="9"/>
                                </a:lnTo>
                                <a:lnTo>
                                  <a:pt x="363" y="9"/>
                                </a:lnTo>
                                <a:lnTo>
                                  <a:pt x="362" y="10"/>
                                </a:lnTo>
                                <a:lnTo>
                                  <a:pt x="357" y="11"/>
                                </a:lnTo>
                                <a:lnTo>
                                  <a:pt x="347" y="14"/>
                                </a:lnTo>
                                <a:lnTo>
                                  <a:pt x="335" y="17"/>
                                </a:lnTo>
                                <a:lnTo>
                                  <a:pt x="321" y="18"/>
                                </a:lnTo>
                                <a:lnTo>
                                  <a:pt x="243" y="18"/>
                                </a:lnTo>
                                <a:lnTo>
                                  <a:pt x="216" y="18"/>
                                </a:lnTo>
                                <a:lnTo>
                                  <a:pt x="219" y="19"/>
                                </a:lnTo>
                                <a:lnTo>
                                  <a:pt x="221" y="21"/>
                                </a:lnTo>
                                <a:lnTo>
                                  <a:pt x="221" y="24"/>
                                </a:lnTo>
                                <a:lnTo>
                                  <a:pt x="221" y="31"/>
                                </a:lnTo>
                                <a:lnTo>
                                  <a:pt x="221" y="33"/>
                                </a:lnTo>
                                <a:lnTo>
                                  <a:pt x="321" y="33"/>
                                </a:lnTo>
                                <a:lnTo>
                                  <a:pt x="337" y="31"/>
                                </a:lnTo>
                                <a:lnTo>
                                  <a:pt x="351" y="29"/>
                                </a:lnTo>
                                <a:lnTo>
                                  <a:pt x="362" y="26"/>
                                </a:lnTo>
                                <a:lnTo>
                                  <a:pt x="368" y="24"/>
                                </a:lnTo>
                                <a:lnTo>
                                  <a:pt x="399" y="18"/>
                                </a:lnTo>
                                <a:lnTo>
                                  <a:pt x="243" y="18"/>
                                </a:lnTo>
                                <a:lnTo>
                                  <a:pt x="399" y="18"/>
                                </a:lnTo>
                                <a:lnTo>
                                  <a:pt x="418" y="15"/>
                                </a:lnTo>
                                <a:lnTo>
                                  <a:pt x="421" y="11"/>
                                </a:lnTo>
                                <a:lnTo>
                                  <a:pt x="420" y="3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1662"/>
                        <wps:cNvSpPr>
                          <a:spLocks/>
                        </wps:cNvSpPr>
                        <wps:spPr bwMode="auto">
                          <a:xfrm>
                            <a:off x="9877" y="1521"/>
                            <a:ext cx="16" cy="16"/>
                          </a:xfrm>
                          <a:custGeom>
                            <a:avLst/>
                            <a:gdLst>
                              <a:gd name="T0" fmla="+- 0 9887 9877"/>
                              <a:gd name="T1" fmla="*/ T0 w 16"/>
                              <a:gd name="T2" fmla="+- 0 1522 1522"/>
                              <a:gd name="T3" fmla="*/ 1522 h 16"/>
                              <a:gd name="T4" fmla="+- 0 9883 9877"/>
                              <a:gd name="T5" fmla="*/ T4 w 16"/>
                              <a:gd name="T6" fmla="+- 0 1522 1522"/>
                              <a:gd name="T7" fmla="*/ 1522 h 16"/>
                              <a:gd name="T8" fmla="+- 0 9880 9877"/>
                              <a:gd name="T9" fmla="*/ T8 w 16"/>
                              <a:gd name="T10" fmla="+- 0 1523 1522"/>
                              <a:gd name="T11" fmla="*/ 1523 h 16"/>
                              <a:gd name="T12" fmla="+- 0 9877 9877"/>
                              <a:gd name="T13" fmla="*/ T12 w 16"/>
                              <a:gd name="T14" fmla="+- 0 1526 1522"/>
                              <a:gd name="T15" fmla="*/ 1526 h 16"/>
                              <a:gd name="T16" fmla="+- 0 9877 9877"/>
                              <a:gd name="T17" fmla="*/ T16 w 16"/>
                              <a:gd name="T18" fmla="+- 0 1528 1522"/>
                              <a:gd name="T19" fmla="*/ 1528 h 16"/>
                              <a:gd name="T20" fmla="+- 0 9877 9877"/>
                              <a:gd name="T21" fmla="*/ T20 w 16"/>
                              <a:gd name="T22" fmla="+- 0 1534 1522"/>
                              <a:gd name="T23" fmla="*/ 1534 h 16"/>
                              <a:gd name="T24" fmla="+- 0 9877 9877"/>
                              <a:gd name="T25" fmla="*/ T24 w 16"/>
                              <a:gd name="T26" fmla="+- 0 1537 1522"/>
                              <a:gd name="T27" fmla="*/ 1537 h 16"/>
                              <a:gd name="T28" fmla="+- 0 9887 9877"/>
                              <a:gd name="T29" fmla="*/ T28 w 16"/>
                              <a:gd name="T30" fmla="+- 0 1537 1522"/>
                              <a:gd name="T31" fmla="*/ 1537 h 16"/>
                              <a:gd name="T32" fmla="+- 0 9892 9877"/>
                              <a:gd name="T33" fmla="*/ T32 w 16"/>
                              <a:gd name="T34" fmla="+- 0 1537 1522"/>
                              <a:gd name="T35" fmla="*/ 1537 h 16"/>
                              <a:gd name="T36" fmla="+- 0 9892 9877"/>
                              <a:gd name="T37" fmla="*/ T36 w 16"/>
                              <a:gd name="T38" fmla="+- 0 1534 1522"/>
                              <a:gd name="T39" fmla="*/ 1534 h 16"/>
                              <a:gd name="T40" fmla="+- 0 9892 9877"/>
                              <a:gd name="T41" fmla="*/ T40 w 16"/>
                              <a:gd name="T42" fmla="+- 0 1528 1522"/>
                              <a:gd name="T43" fmla="*/ 1528 h 16"/>
                              <a:gd name="T44" fmla="+- 0 9892 9877"/>
                              <a:gd name="T45" fmla="*/ T44 w 16"/>
                              <a:gd name="T46" fmla="+- 0 1525 1522"/>
                              <a:gd name="T47" fmla="*/ 1525 h 16"/>
                              <a:gd name="T48" fmla="+- 0 9890 9877"/>
                              <a:gd name="T49" fmla="*/ T48 w 16"/>
                              <a:gd name="T50" fmla="+- 0 1523 1522"/>
                              <a:gd name="T51" fmla="*/ 1523 h 16"/>
                              <a:gd name="T52" fmla="+- 0 9887 9877"/>
                              <a:gd name="T53" fmla="*/ T52 w 16"/>
                              <a:gd name="T54" fmla="+- 0 1522 1522"/>
                              <a:gd name="T55" fmla="*/ 152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1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2"/>
                                </a:lnTo>
                                <a:lnTo>
                                  <a:pt x="15" y="6"/>
                                </a:lnTo>
                                <a:lnTo>
                                  <a:pt x="15" y="3"/>
                                </a:lnTo>
                                <a:lnTo>
                                  <a:pt x="13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1663"/>
                        <wps:cNvSpPr>
                          <a:spLocks/>
                        </wps:cNvSpPr>
                        <wps:spPr bwMode="auto">
                          <a:xfrm>
                            <a:off x="9702" y="1519"/>
                            <a:ext cx="41" cy="18"/>
                          </a:xfrm>
                          <a:custGeom>
                            <a:avLst/>
                            <a:gdLst>
                              <a:gd name="T0" fmla="+- 0 9712 9702"/>
                              <a:gd name="T1" fmla="*/ T0 w 41"/>
                              <a:gd name="T2" fmla="+- 0 1519 1519"/>
                              <a:gd name="T3" fmla="*/ 1519 h 18"/>
                              <a:gd name="T4" fmla="+- 0 9708 9702"/>
                              <a:gd name="T5" fmla="*/ T4 w 41"/>
                              <a:gd name="T6" fmla="+- 0 1519 1519"/>
                              <a:gd name="T7" fmla="*/ 1519 h 18"/>
                              <a:gd name="T8" fmla="+- 0 9705 9702"/>
                              <a:gd name="T9" fmla="*/ T8 w 41"/>
                              <a:gd name="T10" fmla="+- 0 1521 1519"/>
                              <a:gd name="T11" fmla="*/ 1521 h 18"/>
                              <a:gd name="T12" fmla="+- 0 9702 9702"/>
                              <a:gd name="T13" fmla="*/ T12 w 41"/>
                              <a:gd name="T14" fmla="+- 0 1528 1519"/>
                              <a:gd name="T15" fmla="*/ 1528 h 18"/>
                              <a:gd name="T16" fmla="+- 0 9704 9702"/>
                              <a:gd name="T17" fmla="*/ T16 w 41"/>
                              <a:gd name="T18" fmla="+- 0 1532 1519"/>
                              <a:gd name="T19" fmla="*/ 1532 h 18"/>
                              <a:gd name="T20" fmla="+- 0 9708 9702"/>
                              <a:gd name="T21" fmla="*/ T20 w 41"/>
                              <a:gd name="T22" fmla="+- 0 1534 1519"/>
                              <a:gd name="T23" fmla="*/ 1534 h 18"/>
                              <a:gd name="T24" fmla="+- 0 9715 9702"/>
                              <a:gd name="T25" fmla="*/ T24 w 41"/>
                              <a:gd name="T26" fmla="+- 0 1534 1519"/>
                              <a:gd name="T27" fmla="*/ 1534 h 18"/>
                              <a:gd name="T28" fmla="+- 0 9743 9702"/>
                              <a:gd name="T29" fmla="*/ T28 w 41"/>
                              <a:gd name="T30" fmla="+- 0 1537 1519"/>
                              <a:gd name="T31" fmla="*/ 1537 h 18"/>
                              <a:gd name="T32" fmla="+- 0 9740 9702"/>
                              <a:gd name="T33" fmla="*/ T32 w 41"/>
                              <a:gd name="T34" fmla="+- 0 1535 1519"/>
                              <a:gd name="T35" fmla="*/ 1535 h 18"/>
                              <a:gd name="T36" fmla="+- 0 9738 9702"/>
                              <a:gd name="T37" fmla="*/ T36 w 41"/>
                              <a:gd name="T38" fmla="+- 0 1534 1519"/>
                              <a:gd name="T39" fmla="*/ 1534 h 18"/>
                              <a:gd name="T40" fmla="+- 0 9726 9702"/>
                              <a:gd name="T41" fmla="*/ T40 w 41"/>
                              <a:gd name="T42" fmla="+- 0 1525 1519"/>
                              <a:gd name="T43" fmla="*/ 1525 h 18"/>
                              <a:gd name="T44" fmla="+- 0 9713 9702"/>
                              <a:gd name="T45" fmla="*/ T44 w 41"/>
                              <a:gd name="T46" fmla="+- 0 1520 1519"/>
                              <a:gd name="T47" fmla="*/ 1520 h 18"/>
                              <a:gd name="T48" fmla="+- 0 9712 9702"/>
                              <a:gd name="T49" fmla="*/ T48 w 41"/>
                              <a:gd name="T50" fmla="+- 0 1519 1519"/>
                              <a:gd name="T51" fmla="*/ 151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18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3"/>
                                </a:lnTo>
                                <a:lnTo>
                                  <a:pt x="6" y="15"/>
                                </a:lnTo>
                                <a:lnTo>
                                  <a:pt x="13" y="15"/>
                                </a:lnTo>
                                <a:lnTo>
                                  <a:pt x="41" y="18"/>
                                </a:lnTo>
                                <a:lnTo>
                                  <a:pt x="38" y="16"/>
                                </a:lnTo>
                                <a:lnTo>
                                  <a:pt x="36" y="15"/>
                                </a:lnTo>
                                <a:lnTo>
                                  <a:pt x="24" y="6"/>
                                </a:lnTo>
                                <a:lnTo>
                                  <a:pt x="11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AutoShape 1664"/>
                        <wps:cNvSpPr>
                          <a:spLocks/>
                        </wps:cNvSpPr>
                        <wps:spPr bwMode="auto">
                          <a:xfrm>
                            <a:off x="8665" y="664"/>
                            <a:ext cx="1422" cy="316"/>
                          </a:xfrm>
                          <a:custGeom>
                            <a:avLst/>
                            <a:gdLst>
                              <a:gd name="T0" fmla="+- 0 9537 8665"/>
                              <a:gd name="T1" fmla="*/ T0 w 1422"/>
                              <a:gd name="T2" fmla="+- 0 671 665"/>
                              <a:gd name="T3" fmla="*/ 671 h 316"/>
                              <a:gd name="T4" fmla="+- 0 9446 8665"/>
                              <a:gd name="T5" fmla="*/ T4 w 1422"/>
                              <a:gd name="T6" fmla="+- 0 729 665"/>
                              <a:gd name="T7" fmla="*/ 729 h 316"/>
                              <a:gd name="T8" fmla="+- 0 9407 8665"/>
                              <a:gd name="T9" fmla="*/ T8 w 1422"/>
                              <a:gd name="T10" fmla="+- 0 757 665"/>
                              <a:gd name="T11" fmla="*/ 757 h 316"/>
                              <a:gd name="T12" fmla="+- 0 9280 8665"/>
                              <a:gd name="T13" fmla="*/ T12 w 1422"/>
                              <a:gd name="T14" fmla="+- 0 833 665"/>
                              <a:gd name="T15" fmla="*/ 833 h 316"/>
                              <a:gd name="T16" fmla="+- 0 9117 8665"/>
                              <a:gd name="T17" fmla="*/ T16 w 1422"/>
                              <a:gd name="T18" fmla="+- 0 877 665"/>
                              <a:gd name="T19" fmla="*/ 877 h 316"/>
                              <a:gd name="T20" fmla="+- 0 8665 8665"/>
                              <a:gd name="T21" fmla="*/ T20 w 1422"/>
                              <a:gd name="T22" fmla="+- 0 973 665"/>
                              <a:gd name="T23" fmla="*/ 973 h 316"/>
                              <a:gd name="T24" fmla="+- 0 8941 8665"/>
                              <a:gd name="T25" fmla="*/ T24 w 1422"/>
                              <a:gd name="T26" fmla="+- 0 919 665"/>
                              <a:gd name="T27" fmla="*/ 919 h 316"/>
                              <a:gd name="T28" fmla="+- 0 9222 8665"/>
                              <a:gd name="T29" fmla="*/ T28 w 1422"/>
                              <a:gd name="T30" fmla="+- 0 871 665"/>
                              <a:gd name="T31" fmla="*/ 871 h 316"/>
                              <a:gd name="T32" fmla="+- 0 9344 8665"/>
                              <a:gd name="T33" fmla="*/ T32 w 1422"/>
                              <a:gd name="T34" fmla="+- 0 815 665"/>
                              <a:gd name="T35" fmla="*/ 815 h 316"/>
                              <a:gd name="T36" fmla="+- 0 9424 8665"/>
                              <a:gd name="T37" fmla="*/ T36 w 1422"/>
                              <a:gd name="T38" fmla="+- 0 761 665"/>
                              <a:gd name="T39" fmla="*/ 761 h 316"/>
                              <a:gd name="T40" fmla="+- 0 9452 8665"/>
                              <a:gd name="T41" fmla="*/ T40 w 1422"/>
                              <a:gd name="T42" fmla="+- 0 743 665"/>
                              <a:gd name="T43" fmla="*/ 743 h 316"/>
                              <a:gd name="T44" fmla="+- 0 9485 8665"/>
                              <a:gd name="T45" fmla="*/ T44 w 1422"/>
                              <a:gd name="T46" fmla="+- 0 719 665"/>
                              <a:gd name="T47" fmla="*/ 719 h 316"/>
                              <a:gd name="T48" fmla="+- 0 9528 8665"/>
                              <a:gd name="T49" fmla="*/ T48 w 1422"/>
                              <a:gd name="T50" fmla="+- 0 691 665"/>
                              <a:gd name="T51" fmla="*/ 691 h 316"/>
                              <a:gd name="T52" fmla="+- 0 9564 8665"/>
                              <a:gd name="T53" fmla="*/ T52 w 1422"/>
                              <a:gd name="T54" fmla="+- 0 679 665"/>
                              <a:gd name="T55" fmla="*/ 679 h 316"/>
                              <a:gd name="T56" fmla="+- 0 9595 8665"/>
                              <a:gd name="T57" fmla="*/ T56 w 1422"/>
                              <a:gd name="T58" fmla="+- 0 667 665"/>
                              <a:gd name="T59" fmla="*/ 667 h 316"/>
                              <a:gd name="T60" fmla="+- 0 9967 8665"/>
                              <a:gd name="T61" fmla="*/ T60 w 1422"/>
                              <a:gd name="T62" fmla="+- 0 795 665"/>
                              <a:gd name="T63" fmla="*/ 795 h 316"/>
                              <a:gd name="T64" fmla="+- 0 9922 8665"/>
                              <a:gd name="T65" fmla="*/ T64 w 1422"/>
                              <a:gd name="T66" fmla="+- 0 807 665"/>
                              <a:gd name="T67" fmla="*/ 807 h 316"/>
                              <a:gd name="T68" fmla="+- 0 9885 8665"/>
                              <a:gd name="T69" fmla="*/ T68 w 1422"/>
                              <a:gd name="T70" fmla="+- 0 815 665"/>
                              <a:gd name="T71" fmla="*/ 815 h 316"/>
                              <a:gd name="T72" fmla="+- 0 9839 8665"/>
                              <a:gd name="T73" fmla="*/ T72 w 1422"/>
                              <a:gd name="T74" fmla="+- 0 823 665"/>
                              <a:gd name="T75" fmla="*/ 823 h 316"/>
                              <a:gd name="T76" fmla="+- 0 9737 8665"/>
                              <a:gd name="T77" fmla="*/ T76 w 1422"/>
                              <a:gd name="T78" fmla="+- 0 833 665"/>
                              <a:gd name="T79" fmla="*/ 833 h 316"/>
                              <a:gd name="T80" fmla="+- 0 9701 8665"/>
                              <a:gd name="T81" fmla="*/ T80 w 1422"/>
                              <a:gd name="T82" fmla="+- 0 845 665"/>
                              <a:gd name="T83" fmla="*/ 845 h 316"/>
                              <a:gd name="T84" fmla="+- 0 9702 8665"/>
                              <a:gd name="T85" fmla="*/ T84 w 1422"/>
                              <a:gd name="T86" fmla="+- 0 857 665"/>
                              <a:gd name="T87" fmla="*/ 857 h 316"/>
                              <a:gd name="T88" fmla="+- 0 9769 8665"/>
                              <a:gd name="T89" fmla="*/ T88 w 1422"/>
                              <a:gd name="T90" fmla="+- 0 843 665"/>
                              <a:gd name="T91" fmla="*/ 843 h 316"/>
                              <a:gd name="T92" fmla="+- 0 9847 8665"/>
                              <a:gd name="T93" fmla="*/ T92 w 1422"/>
                              <a:gd name="T94" fmla="+- 0 837 665"/>
                              <a:gd name="T95" fmla="*/ 837 h 316"/>
                              <a:gd name="T96" fmla="+- 0 9894 8665"/>
                              <a:gd name="T97" fmla="*/ T96 w 1422"/>
                              <a:gd name="T98" fmla="+- 0 829 665"/>
                              <a:gd name="T99" fmla="*/ 829 h 316"/>
                              <a:gd name="T100" fmla="+- 0 9971 8665"/>
                              <a:gd name="T101" fmla="*/ T100 w 1422"/>
                              <a:gd name="T102" fmla="+- 0 809 665"/>
                              <a:gd name="T103" fmla="*/ 809 h 316"/>
                              <a:gd name="T104" fmla="+- 0 10040 8665"/>
                              <a:gd name="T105" fmla="*/ T104 w 1422"/>
                              <a:gd name="T106" fmla="+- 0 795 665"/>
                              <a:gd name="T107" fmla="*/ 795 h 316"/>
                              <a:gd name="T108" fmla="+- 0 10034 8665"/>
                              <a:gd name="T109" fmla="*/ T108 w 1422"/>
                              <a:gd name="T110" fmla="+- 0 781 665"/>
                              <a:gd name="T111" fmla="*/ 781 h 316"/>
                              <a:gd name="T112" fmla="+- 0 10037 8665"/>
                              <a:gd name="T113" fmla="*/ T112 w 1422"/>
                              <a:gd name="T114" fmla="+- 0 781 665"/>
                              <a:gd name="T115" fmla="*/ 781 h 316"/>
                              <a:gd name="T116" fmla="+- 0 10060 8665"/>
                              <a:gd name="T117" fmla="*/ T116 w 1422"/>
                              <a:gd name="T118" fmla="+- 0 677 665"/>
                              <a:gd name="T119" fmla="*/ 677 h 316"/>
                              <a:gd name="T120" fmla="+- 0 10059 8665"/>
                              <a:gd name="T121" fmla="*/ T120 w 1422"/>
                              <a:gd name="T122" fmla="+- 0 691 665"/>
                              <a:gd name="T123" fmla="*/ 691 h 316"/>
                              <a:gd name="T124" fmla="+- 0 10071 8665"/>
                              <a:gd name="T125" fmla="*/ T124 w 1422"/>
                              <a:gd name="T126" fmla="+- 0 707 665"/>
                              <a:gd name="T127" fmla="*/ 707 h 316"/>
                              <a:gd name="T128" fmla="+- 0 10072 8665"/>
                              <a:gd name="T129" fmla="*/ T128 w 1422"/>
                              <a:gd name="T130" fmla="+- 0 715 665"/>
                              <a:gd name="T131" fmla="*/ 715 h 316"/>
                              <a:gd name="T132" fmla="+- 0 10065 8665"/>
                              <a:gd name="T133" fmla="*/ T132 w 1422"/>
                              <a:gd name="T134" fmla="+- 0 749 665"/>
                              <a:gd name="T135" fmla="*/ 749 h 316"/>
                              <a:gd name="T136" fmla="+- 0 10053 8665"/>
                              <a:gd name="T137" fmla="*/ T136 w 1422"/>
                              <a:gd name="T138" fmla="+- 0 765 665"/>
                              <a:gd name="T139" fmla="*/ 765 h 316"/>
                              <a:gd name="T140" fmla="+- 0 10042 8665"/>
                              <a:gd name="T141" fmla="*/ T140 w 1422"/>
                              <a:gd name="T142" fmla="+- 0 777 665"/>
                              <a:gd name="T143" fmla="*/ 777 h 316"/>
                              <a:gd name="T144" fmla="+- 0 10063 8665"/>
                              <a:gd name="T145" fmla="*/ T144 w 1422"/>
                              <a:gd name="T146" fmla="+- 0 777 665"/>
                              <a:gd name="T147" fmla="*/ 777 h 316"/>
                              <a:gd name="T148" fmla="+- 0 10083 8665"/>
                              <a:gd name="T149" fmla="*/ T148 w 1422"/>
                              <a:gd name="T150" fmla="+- 0 741 665"/>
                              <a:gd name="T151" fmla="*/ 741 h 316"/>
                              <a:gd name="T152" fmla="+- 0 10086 8665"/>
                              <a:gd name="T153" fmla="*/ T152 w 1422"/>
                              <a:gd name="T154" fmla="+- 0 709 665"/>
                              <a:gd name="T155" fmla="*/ 709 h 316"/>
                              <a:gd name="T156" fmla="+- 0 10072 8665"/>
                              <a:gd name="T157" fmla="*/ T156 w 1422"/>
                              <a:gd name="T158" fmla="+- 0 681 665"/>
                              <a:gd name="T159" fmla="*/ 681 h 316"/>
                              <a:gd name="T160" fmla="+- 0 9871 8665"/>
                              <a:gd name="T161" fmla="*/ T160 w 1422"/>
                              <a:gd name="T162" fmla="+- 0 709 665"/>
                              <a:gd name="T163" fmla="*/ 709 h 316"/>
                              <a:gd name="T164" fmla="+- 0 9901 8665"/>
                              <a:gd name="T165" fmla="*/ T164 w 1422"/>
                              <a:gd name="T166" fmla="+- 0 713 665"/>
                              <a:gd name="T167" fmla="*/ 713 h 316"/>
                              <a:gd name="T168" fmla="+- 0 9659 8665"/>
                              <a:gd name="T169" fmla="*/ T168 w 1422"/>
                              <a:gd name="T170" fmla="+- 0 679 665"/>
                              <a:gd name="T171" fmla="*/ 679 h 316"/>
                              <a:gd name="T172" fmla="+- 0 9593 8665"/>
                              <a:gd name="T173" fmla="*/ T172 w 1422"/>
                              <a:gd name="T174" fmla="+- 0 683 665"/>
                              <a:gd name="T175" fmla="*/ 683 h 316"/>
                              <a:gd name="T176" fmla="+- 0 9735 8665"/>
                              <a:gd name="T177" fmla="*/ T176 w 1422"/>
                              <a:gd name="T178" fmla="+- 0 699 665"/>
                              <a:gd name="T179" fmla="*/ 699 h 316"/>
                              <a:gd name="T180" fmla="+- 0 9777 8665"/>
                              <a:gd name="T181" fmla="*/ T180 w 1422"/>
                              <a:gd name="T182" fmla="+- 0 703 665"/>
                              <a:gd name="T183" fmla="*/ 703 h 316"/>
                              <a:gd name="T184" fmla="+- 0 9799 8665"/>
                              <a:gd name="T185" fmla="*/ T184 w 1422"/>
                              <a:gd name="T186" fmla="+- 0 707 665"/>
                              <a:gd name="T187" fmla="*/ 707 h 316"/>
                              <a:gd name="T188" fmla="+- 0 9806 8665"/>
                              <a:gd name="T189" fmla="*/ T188 w 1422"/>
                              <a:gd name="T190" fmla="+- 0 697 665"/>
                              <a:gd name="T191" fmla="*/ 697 h 316"/>
                              <a:gd name="T192" fmla="+- 0 9788 8665"/>
                              <a:gd name="T193" fmla="*/ T192 w 1422"/>
                              <a:gd name="T194" fmla="+- 0 691 665"/>
                              <a:gd name="T195" fmla="*/ 691 h 316"/>
                              <a:gd name="T196" fmla="+- 0 9688 8665"/>
                              <a:gd name="T197" fmla="*/ T196 w 1422"/>
                              <a:gd name="T198" fmla="+- 0 683 665"/>
                              <a:gd name="T199" fmla="*/ 683 h 316"/>
                              <a:gd name="T200" fmla="+- 0 9913 8665"/>
                              <a:gd name="T201" fmla="*/ T200 w 1422"/>
                              <a:gd name="T202" fmla="+- 0 695 665"/>
                              <a:gd name="T203" fmla="*/ 695 h 316"/>
                              <a:gd name="T204" fmla="+- 0 9850 8665"/>
                              <a:gd name="T205" fmla="*/ T204 w 1422"/>
                              <a:gd name="T206" fmla="+- 0 703 665"/>
                              <a:gd name="T207" fmla="*/ 703 h 316"/>
                              <a:gd name="T208" fmla="+- 0 9944 8665"/>
                              <a:gd name="T209" fmla="*/ T208 w 1422"/>
                              <a:gd name="T210" fmla="+- 0 699 665"/>
                              <a:gd name="T211" fmla="*/ 699 h 316"/>
                              <a:gd name="T212" fmla="+- 0 9810 8665"/>
                              <a:gd name="T213" fmla="*/ T212 w 1422"/>
                              <a:gd name="T214" fmla="+- 0 697 665"/>
                              <a:gd name="T215" fmla="*/ 697 h 316"/>
                              <a:gd name="T216" fmla="+- 0 9835 8665"/>
                              <a:gd name="T217" fmla="*/ T216 w 1422"/>
                              <a:gd name="T218" fmla="+- 0 705 665"/>
                              <a:gd name="T219" fmla="*/ 705 h 316"/>
                              <a:gd name="T220" fmla="+- 0 9841 8665"/>
                              <a:gd name="T221" fmla="*/ T220 w 1422"/>
                              <a:gd name="T222" fmla="+- 0 697 665"/>
                              <a:gd name="T223" fmla="*/ 697 h 316"/>
                              <a:gd name="T224" fmla="+- 0 9986 8665"/>
                              <a:gd name="T225" fmla="*/ T224 w 1422"/>
                              <a:gd name="T226" fmla="+- 0 681 665"/>
                              <a:gd name="T227" fmla="*/ 681 h 316"/>
                              <a:gd name="T228" fmla="+- 0 9960 8665"/>
                              <a:gd name="T229" fmla="*/ T228 w 1422"/>
                              <a:gd name="T230" fmla="+- 0 699 665"/>
                              <a:gd name="T231" fmla="*/ 699 h 316"/>
                              <a:gd name="T232" fmla="+- 0 9995 8665"/>
                              <a:gd name="T233" fmla="*/ T232 w 1422"/>
                              <a:gd name="T234" fmla="+- 0 695 665"/>
                              <a:gd name="T235" fmla="*/ 695 h 316"/>
                              <a:gd name="T236" fmla="+- 0 10047 8665"/>
                              <a:gd name="T237" fmla="*/ T236 w 1422"/>
                              <a:gd name="T238" fmla="+- 0 683 665"/>
                              <a:gd name="T239" fmla="*/ 683 h 316"/>
                              <a:gd name="T240" fmla="+- 0 10052 8665"/>
                              <a:gd name="T241" fmla="*/ T240 w 1422"/>
                              <a:gd name="T242" fmla="+- 0 675 665"/>
                              <a:gd name="T243" fmla="*/ 675 h 316"/>
                              <a:gd name="T244" fmla="+- 0 9890 8665"/>
                              <a:gd name="T245" fmla="*/ T244 w 1422"/>
                              <a:gd name="T246" fmla="+- 0 697 665"/>
                              <a:gd name="T247" fmla="*/ 697 h 316"/>
                              <a:gd name="T248" fmla="+- 0 9890 8665"/>
                              <a:gd name="T249" fmla="*/ T248 w 1422"/>
                              <a:gd name="T250" fmla="+- 0 697 665"/>
                              <a:gd name="T251" fmla="*/ 697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22" h="316">
                                <a:moveTo>
                                  <a:pt x="921" y="0"/>
                                </a:moveTo>
                                <a:lnTo>
                                  <a:pt x="897" y="0"/>
                                </a:lnTo>
                                <a:lnTo>
                                  <a:pt x="885" y="2"/>
                                </a:lnTo>
                                <a:lnTo>
                                  <a:pt x="872" y="6"/>
                                </a:lnTo>
                                <a:lnTo>
                                  <a:pt x="859" y="12"/>
                                </a:lnTo>
                                <a:lnTo>
                                  <a:pt x="836" y="26"/>
                                </a:lnTo>
                                <a:lnTo>
                                  <a:pt x="811" y="42"/>
                                </a:lnTo>
                                <a:lnTo>
                                  <a:pt x="781" y="64"/>
                                </a:lnTo>
                                <a:lnTo>
                                  <a:pt x="775" y="68"/>
                                </a:lnTo>
                                <a:lnTo>
                                  <a:pt x="766" y="74"/>
                                </a:lnTo>
                                <a:lnTo>
                                  <a:pt x="754" y="82"/>
                                </a:lnTo>
                                <a:lnTo>
                                  <a:pt x="742" y="92"/>
                                </a:lnTo>
                                <a:lnTo>
                                  <a:pt x="680" y="130"/>
                                </a:lnTo>
                                <a:lnTo>
                                  <a:pt x="671" y="138"/>
                                </a:lnTo>
                                <a:lnTo>
                                  <a:pt x="650" y="150"/>
                                </a:lnTo>
                                <a:lnTo>
                                  <a:pt x="615" y="168"/>
                                </a:lnTo>
                                <a:lnTo>
                                  <a:pt x="564" y="188"/>
                                </a:lnTo>
                                <a:lnTo>
                                  <a:pt x="561" y="190"/>
                                </a:lnTo>
                                <a:lnTo>
                                  <a:pt x="506" y="202"/>
                                </a:lnTo>
                                <a:lnTo>
                                  <a:pt x="452" y="212"/>
                                </a:lnTo>
                                <a:lnTo>
                                  <a:pt x="380" y="220"/>
                                </a:lnTo>
                                <a:lnTo>
                                  <a:pt x="273" y="240"/>
                                </a:lnTo>
                                <a:lnTo>
                                  <a:pt x="3" y="304"/>
                                </a:lnTo>
                                <a:lnTo>
                                  <a:pt x="0" y="308"/>
                                </a:lnTo>
                                <a:lnTo>
                                  <a:pt x="2" y="314"/>
                                </a:lnTo>
                                <a:lnTo>
                                  <a:pt x="5" y="316"/>
                                </a:lnTo>
                                <a:lnTo>
                                  <a:pt x="10" y="316"/>
                                </a:lnTo>
                                <a:lnTo>
                                  <a:pt x="276" y="254"/>
                                </a:lnTo>
                                <a:lnTo>
                                  <a:pt x="383" y="234"/>
                                </a:lnTo>
                                <a:lnTo>
                                  <a:pt x="463" y="224"/>
                                </a:lnTo>
                                <a:lnTo>
                                  <a:pt x="521" y="214"/>
                                </a:lnTo>
                                <a:lnTo>
                                  <a:pt x="557" y="206"/>
                                </a:lnTo>
                                <a:lnTo>
                                  <a:pt x="569" y="202"/>
                                </a:lnTo>
                                <a:lnTo>
                                  <a:pt x="621" y="182"/>
                                </a:lnTo>
                                <a:lnTo>
                                  <a:pt x="657" y="164"/>
                                </a:lnTo>
                                <a:lnTo>
                                  <a:pt x="679" y="150"/>
                                </a:lnTo>
                                <a:lnTo>
                                  <a:pt x="688" y="142"/>
                                </a:lnTo>
                                <a:lnTo>
                                  <a:pt x="750" y="104"/>
                                </a:lnTo>
                                <a:lnTo>
                                  <a:pt x="752" y="102"/>
                                </a:lnTo>
                                <a:lnTo>
                                  <a:pt x="759" y="96"/>
                                </a:lnTo>
                                <a:lnTo>
                                  <a:pt x="768" y="90"/>
                                </a:lnTo>
                                <a:lnTo>
                                  <a:pt x="779" y="82"/>
                                </a:lnTo>
                                <a:lnTo>
                                  <a:pt x="782" y="80"/>
                                </a:lnTo>
                                <a:lnTo>
                                  <a:pt x="787" y="78"/>
                                </a:lnTo>
                                <a:lnTo>
                                  <a:pt x="788" y="78"/>
                                </a:lnTo>
                                <a:lnTo>
                                  <a:pt x="790" y="76"/>
                                </a:lnTo>
                                <a:lnTo>
                                  <a:pt x="805" y="66"/>
                                </a:lnTo>
                                <a:lnTo>
                                  <a:pt x="820" y="54"/>
                                </a:lnTo>
                                <a:lnTo>
                                  <a:pt x="833" y="46"/>
                                </a:lnTo>
                                <a:lnTo>
                                  <a:pt x="844" y="38"/>
                                </a:lnTo>
                                <a:lnTo>
                                  <a:pt x="851" y="34"/>
                                </a:lnTo>
                                <a:lnTo>
                                  <a:pt x="863" y="26"/>
                                </a:lnTo>
                                <a:lnTo>
                                  <a:pt x="866" y="24"/>
                                </a:lnTo>
                                <a:lnTo>
                                  <a:pt x="877" y="20"/>
                                </a:lnTo>
                                <a:lnTo>
                                  <a:pt x="889" y="16"/>
                                </a:lnTo>
                                <a:lnTo>
                                  <a:pt x="899" y="14"/>
                                </a:lnTo>
                                <a:lnTo>
                                  <a:pt x="994" y="14"/>
                                </a:lnTo>
                                <a:lnTo>
                                  <a:pt x="980" y="12"/>
                                </a:lnTo>
                                <a:lnTo>
                                  <a:pt x="932" y="2"/>
                                </a:lnTo>
                                <a:lnTo>
                                  <a:pt x="930" y="2"/>
                                </a:lnTo>
                                <a:lnTo>
                                  <a:pt x="921" y="0"/>
                                </a:lnTo>
                                <a:close/>
                                <a:moveTo>
                                  <a:pt x="1369" y="116"/>
                                </a:moveTo>
                                <a:lnTo>
                                  <a:pt x="1334" y="122"/>
                                </a:lnTo>
                                <a:lnTo>
                                  <a:pt x="1302" y="130"/>
                                </a:lnTo>
                                <a:lnTo>
                                  <a:pt x="1280" y="134"/>
                                </a:lnTo>
                                <a:lnTo>
                                  <a:pt x="1271" y="136"/>
                                </a:lnTo>
                                <a:lnTo>
                                  <a:pt x="1257" y="142"/>
                                </a:lnTo>
                                <a:lnTo>
                                  <a:pt x="1244" y="144"/>
                                </a:lnTo>
                                <a:lnTo>
                                  <a:pt x="1234" y="148"/>
                                </a:lnTo>
                                <a:lnTo>
                                  <a:pt x="1225" y="150"/>
                                </a:lnTo>
                                <a:lnTo>
                                  <a:pt x="1220" y="150"/>
                                </a:lnTo>
                                <a:lnTo>
                                  <a:pt x="1216" y="152"/>
                                </a:lnTo>
                                <a:lnTo>
                                  <a:pt x="1209" y="152"/>
                                </a:lnTo>
                                <a:lnTo>
                                  <a:pt x="1190" y="156"/>
                                </a:lnTo>
                                <a:lnTo>
                                  <a:pt x="1174" y="158"/>
                                </a:lnTo>
                                <a:lnTo>
                                  <a:pt x="1163" y="160"/>
                                </a:lnTo>
                                <a:lnTo>
                                  <a:pt x="1150" y="160"/>
                                </a:lnTo>
                                <a:lnTo>
                                  <a:pt x="1106" y="162"/>
                                </a:lnTo>
                                <a:lnTo>
                                  <a:pt x="1072" y="168"/>
                                </a:lnTo>
                                <a:lnTo>
                                  <a:pt x="1048" y="174"/>
                                </a:lnTo>
                                <a:lnTo>
                                  <a:pt x="1033" y="178"/>
                                </a:lnTo>
                                <a:lnTo>
                                  <a:pt x="1034" y="180"/>
                                </a:lnTo>
                                <a:lnTo>
                                  <a:pt x="1036" y="180"/>
                                </a:lnTo>
                                <a:lnTo>
                                  <a:pt x="1037" y="182"/>
                                </a:lnTo>
                                <a:lnTo>
                                  <a:pt x="1041" y="186"/>
                                </a:lnTo>
                                <a:lnTo>
                                  <a:pt x="1040" y="190"/>
                                </a:lnTo>
                                <a:lnTo>
                                  <a:pt x="1037" y="192"/>
                                </a:lnTo>
                                <a:lnTo>
                                  <a:pt x="1036" y="194"/>
                                </a:lnTo>
                                <a:lnTo>
                                  <a:pt x="1047" y="190"/>
                                </a:lnTo>
                                <a:lnTo>
                                  <a:pt x="1070" y="184"/>
                                </a:lnTo>
                                <a:lnTo>
                                  <a:pt x="1104" y="178"/>
                                </a:lnTo>
                                <a:lnTo>
                                  <a:pt x="1150" y="176"/>
                                </a:lnTo>
                                <a:lnTo>
                                  <a:pt x="1159" y="176"/>
                                </a:lnTo>
                                <a:lnTo>
                                  <a:pt x="1164" y="174"/>
                                </a:lnTo>
                                <a:lnTo>
                                  <a:pt x="1182" y="172"/>
                                </a:lnTo>
                                <a:lnTo>
                                  <a:pt x="1195" y="170"/>
                                </a:lnTo>
                                <a:lnTo>
                                  <a:pt x="1211" y="168"/>
                                </a:lnTo>
                                <a:lnTo>
                                  <a:pt x="1216" y="166"/>
                                </a:lnTo>
                                <a:lnTo>
                                  <a:pt x="1229" y="164"/>
                                </a:lnTo>
                                <a:lnTo>
                                  <a:pt x="1249" y="160"/>
                                </a:lnTo>
                                <a:lnTo>
                                  <a:pt x="1275" y="150"/>
                                </a:lnTo>
                                <a:lnTo>
                                  <a:pt x="1289" y="148"/>
                                </a:lnTo>
                                <a:lnTo>
                                  <a:pt x="1306" y="144"/>
                                </a:lnTo>
                                <a:lnTo>
                                  <a:pt x="1321" y="140"/>
                                </a:lnTo>
                                <a:lnTo>
                                  <a:pt x="1338" y="138"/>
                                </a:lnTo>
                                <a:lnTo>
                                  <a:pt x="1356" y="134"/>
                                </a:lnTo>
                                <a:lnTo>
                                  <a:pt x="1375" y="130"/>
                                </a:lnTo>
                                <a:lnTo>
                                  <a:pt x="1371" y="130"/>
                                </a:lnTo>
                                <a:lnTo>
                                  <a:pt x="1368" y="128"/>
                                </a:lnTo>
                                <a:lnTo>
                                  <a:pt x="1366" y="120"/>
                                </a:lnTo>
                                <a:lnTo>
                                  <a:pt x="1369" y="116"/>
                                </a:lnTo>
                                <a:close/>
                                <a:moveTo>
                                  <a:pt x="1372" y="115"/>
                                </a:moveTo>
                                <a:lnTo>
                                  <a:pt x="1369" y="116"/>
                                </a:lnTo>
                                <a:lnTo>
                                  <a:pt x="1372" y="116"/>
                                </a:lnTo>
                                <a:lnTo>
                                  <a:pt x="1372" y="115"/>
                                </a:lnTo>
                                <a:close/>
                                <a:moveTo>
                                  <a:pt x="1395" y="10"/>
                                </a:moveTo>
                                <a:lnTo>
                                  <a:pt x="1391" y="10"/>
                                </a:lnTo>
                                <a:lnTo>
                                  <a:pt x="1395" y="12"/>
                                </a:lnTo>
                                <a:lnTo>
                                  <a:pt x="1397" y="14"/>
                                </a:lnTo>
                                <a:lnTo>
                                  <a:pt x="1397" y="20"/>
                                </a:lnTo>
                                <a:lnTo>
                                  <a:pt x="1397" y="22"/>
                                </a:lnTo>
                                <a:lnTo>
                                  <a:pt x="1394" y="26"/>
                                </a:lnTo>
                                <a:lnTo>
                                  <a:pt x="1399" y="30"/>
                                </a:lnTo>
                                <a:lnTo>
                                  <a:pt x="1402" y="34"/>
                                </a:lnTo>
                                <a:lnTo>
                                  <a:pt x="1405" y="40"/>
                                </a:lnTo>
                                <a:lnTo>
                                  <a:pt x="1406" y="42"/>
                                </a:lnTo>
                                <a:lnTo>
                                  <a:pt x="1406" y="44"/>
                                </a:lnTo>
                                <a:lnTo>
                                  <a:pt x="1406" y="46"/>
                                </a:lnTo>
                                <a:lnTo>
                                  <a:pt x="1407" y="50"/>
                                </a:lnTo>
                                <a:lnTo>
                                  <a:pt x="1407" y="60"/>
                                </a:lnTo>
                                <a:lnTo>
                                  <a:pt x="1405" y="68"/>
                                </a:lnTo>
                                <a:lnTo>
                                  <a:pt x="1404" y="70"/>
                                </a:lnTo>
                                <a:lnTo>
                                  <a:pt x="1400" y="84"/>
                                </a:lnTo>
                                <a:lnTo>
                                  <a:pt x="1396" y="92"/>
                                </a:lnTo>
                                <a:lnTo>
                                  <a:pt x="1391" y="98"/>
                                </a:lnTo>
                                <a:lnTo>
                                  <a:pt x="1389" y="100"/>
                                </a:lnTo>
                                <a:lnTo>
                                  <a:pt x="1388" y="100"/>
                                </a:lnTo>
                                <a:lnTo>
                                  <a:pt x="1387" y="102"/>
                                </a:lnTo>
                                <a:lnTo>
                                  <a:pt x="1386" y="102"/>
                                </a:lnTo>
                                <a:lnTo>
                                  <a:pt x="1381" y="108"/>
                                </a:lnTo>
                                <a:lnTo>
                                  <a:pt x="1377" y="112"/>
                                </a:lnTo>
                                <a:lnTo>
                                  <a:pt x="1375" y="114"/>
                                </a:lnTo>
                                <a:lnTo>
                                  <a:pt x="1372" y="115"/>
                                </a:lnTo>
                                <a:lnTo>
                                  <a:pt x="1397" y="112"/>
                                </a:lnTo>
                                <a:lnTo>
                                  <a:pt x="1398" y="112"/>
                                </a:lnTo>
                                <a:lnTo>
                                  <a:pt x="1402" y="108"/>
                                </a:lnTo>
                                <a:lnTo>
                                  <a:pt x="1407" y="100"/>
                                </a:lnTo>
                                <a:lnTo>
                                  <a:pt x="1413" y="90"/>
                                </a:lnTo>
                                <a:lnTo>
                                  <a:pt x="1418" y="76"/>
                                </a:lnTo>
                                <a:lnTo>
                                  <a:pt x="1422" y="68"/>
                                </a:lnTo>
                                <a:lnTo>
                                  <a:pt x="1422" y="48"/>
                                </a:lnTo>
                                <a:lnTo>
                                  <a:pt x="1421" y="46"/>
                                </a:lnTo>
                                <a:lnTo>
                                  <a:pt x="1421" y="44"/>
                                </a:lnTo>
                                <a:lnTo>
                                  <a:pt x="1421" y="38"/>
                                </a:lnTo>
                                <a:lnTo>
                                  <a:pt x="1417" y="30"/>
                                </a:lnTo>
                                <a:lnTo>
                                  <a:pt x="1414" y="24"/>
                                </a:lnTo>
                                <a:lnTo>
                                  <a:pt x="1407" y="16"/>
                                </a:lnTo>
                                <a:lnTo>
                                  <a:pt x="1395" y="10"/>
                                </a:lnTo>
                                <a:close/>
                                <a:moveTo>
                                  <a:pt x="1270" y="42"/>
                                </a:moveTo>
                                <a:lnTo>
                                  <a:pt x="1197" y="42"/>
                                </a:lnTo>
                                <a:lnTo>
                                  <a:pt x="1206" y="44"/>
                                </a:lnTo>
                                <a:lnTo>
                                  <a:pt x="1219" y="46"/>
                                </a:lnTo>
                                <a:lnTo>
                                  <a:pt x="1224" y="46"/>
                                </a:lnTo>
                                <a:lnTo>
                                  <a:pt x="1227" y="48"/>
                                </a:lnTo>
                                <a:lnTo>
                                  <a:pt x="1236" y="48"/>
                                </a:lnTo>
                                <a:lnTo>
                                  <a:pt x="1250" y="46"/>
                                </a:lnTo>
                                <a:lnTo>
                                  <a:pt x="1261" y="44"/>
                                </a:lnTo>
                                <a:lnTo>
                                  <a:pt x="1270" y="42"/>
                                </a:lnTo>
                                <a:close/>
                                <a:moveTo>
                                  <a:pt x="994" y="14"/>
                                </a:moveTo>
                                <a:lnTo>
                                  <a:pt x="914" y="14"/>
                                </a:lnTo>
                                <a:lnTo>
                                  <a:pt x="919" y="16"/>
                                </a:lnTo>
                                <a:lnTo>
                                  <a:pt x="927" y="16"/>
                                </a:lnTo>
                                <a:lnTo>
                                  <a:pt x="928" y="18"/>
                                </a:lnTo>
                                <a:lnTo>
                                  <a:pt x="979" y="28"/>
                                </a:lnTo>
                                <a:lnTo>
                                  <a:pt x="1023" y="32"/>
                                </a:lnTo>
                                <a:lnTo>
                                  <a:pt x="1055" y="34"/>
                                </a:lnTo>
                                <a:lnTo>
                                  <a:pt x="1070" y="34"/>
                                </a:lnTo>
                                <a:lnTo>
                                  <a:pt x="1082" y="36"/>
                                </a:lnTo>
                                <a:lnTo>
                                  <a:pt x="1093" y="36"/>
                                </a:lnTo>
                                <a:lnTo>
                                  <a:pt x="1103" y="38"/>
                                </a:lnTo>
                                <a:lnTo>
                                  <a:pt x="1112" y="38"/>
                                </a:lnTo>
                                <a:lnTo>
                                  <a:pt x="1117" y="40"/>
                                </a:lnTo>
                                <a:lnTo>
                                  <a:pt x="1124" y="40"/>
                                </a:lnTo>
                                <a:lnTo>
                                  <a:pt x="1127" y="42"/>
                                </a:lnTo>
                                <a:lnTo>
                                  <a:pt x="1134" y="42"/>
                                </a:lnTo>
                                <a:lnTo>
                                  <a:pt x="1134" y="40"/>
                                </a:lnTo>
                                <a:lnTo>
                                  <a:pt x="1133" y="36"/>
                                </a:lnTo>
                                <a:lnTo>
                                  <a:pt x="1136" y="34"/>
                                </a:lnTo>
                                <a:lnTo>
                                  <a:pt x="1141" y="32"/>
                                </a:lnTo>
                                <a:lnTo>
                                  <a:pt x="1225" y="32"/>
                                </a:lnTo>
                                <a:lnTo>
                                  <a:pt x="1209" y="28"/>
                                </a:lnTo>
                                <a:lnTo>
                                  <a:pt x="1188" y="26"/>
                                </a:lnTo>
                                <a:lnTo>
                                  <a:pt x="1123" y="26"/>
                                </a:lnTo>
                                <a:lnTo>
                                  <a:pt x="1110" y="24"/>
                                </a:lnTo>
                                <a:lnTo>
                                  <a:pt x="1092" y="20"/>
                                </a:lnTo>
                                <a:lnTo>
                                  <a:pt x="1054" y="20"/>
                                </a:lnTo>
                                <a:lnTo>
                                  <a:pt x="1023" y="18"/>
                                </a:lnTo>
                                <a:lnTo>
                                  <a:pt x="994" y="14"/>
                                </a:lnTo>
                                <a:close/>
                                <a:moveTo>
                                  <a:pt x="1285" y="28"/>
                                </a:moveTo>
                                <a:lnTo>
                                  <a:pt x="1260" y="28"/>
                                </a:lnTo>
                                <a:lnTo>
                                  <a:pt x="1248" y="30"/>
                                </a:lnTo>
                                <a:lnTo>
                                  <a:pt x="1234" y="34"/>
                                </a:lnTo>
                                <a:lnTo>
                                  <a:pt x="1183" y="34"/>
                                </a:lnTo>
                                <a:lnTo>
                                  <a:pt x="1184" y="36"/>
                                </a:lnTo>
                                <a:lnTo>
                                  <a:pt x="1185" y="38"/>
                                </a:lnTo>
                                <a:lnTo>
                                  <a:pt x="1186" y="42"/>
                                </a:lnTo>
                                <a:lnTo>
                                  <a:pt x="1283" y="42"/>
                                </a:lnTo>
                                <a:lnTo>
                                  <a:pt x="1279" y="38"/>
                                </a:lnTo>
                                <a:lnTo>
                                  <a:pt x="1279" y="34"/>
                                </a:lnTo>
                                <a:lnTo>
                                  <a:pt x="1284" y="30"/>
                                </a:lnTo>
                                <a:lnTo>
                                  <a:pt x="1285" y="28"/>
                                </a:lnTo>
                                <a:close/>
                                <a:moveTo>
                                  <a:pt x="1176" y="32"/>
                                </a:moveTo>
                                <a:lnTo>
                                  <a:pt x="1145" y="32"/>
                                </a:lnTo>
                                <a:lnTo>
                                  <a:pt x="1147" y="34"/>
                                </a:lnTo>
                                <a:lnTo>
                                  <a:pt x="1148" y="38"/>
                                </a:lnTo>
                                <a:lnTo>
                                  <a:pt x="1149" y="40"/>
                                </a:lnTo>
                                <a:lnTo>
                                  <a:pt x="1170" y="40"/>
                                </a:lnTo>
                                <a:lnTo>
                                  <a:pt x="1170" y="38"/>
                                </a:lnTo>
                                <a:lnTo>
                                  <a:pt x="1171" y="36"/>
                                </a:lnTo>
                                <a:lnTo>
                                  <a:pt x="1174" y="34"/>
                                </a:lnTo>
                                <a:lnTo>
                                  <a:pt x="1176" y="32"/>
                                </a:lnTo>
                                <a:close/>
                                <a:moveTo>
                                  <a:pt x="1392" y="6"/>
                                </a:moveTo>
                                <a:lnTo>
                                  <a:pt x="1367" y="6"/>
                                </a:lnTo>
                                <a:lnTo>
                                  <a:pt x="1347" y="10"/>
                                </a:lnTo>
                                <a:lnTo>
                                  <a:pt x="1321" y="16"/>
                                </a:lnTo>
                                <a:lnTo>
                                  <a:pt x="1287" y="28"/>
                                </a:lnTo>
                                <a:lnTo>
                                  <a:pt x="1289" y="28"/>
                                </a:lnTo>
                                <a:lnTo>
                                  <a:pt x="1291" y="30"/>
                                </a:lnTo>
                                <a:lnTo>
                                  <a:pt x="1295" y="34"/>
                                </a:lnTo>
                                <a:lnTo>
                                  <a:pt x="1297" y="36"/>
                                </a:lnTo>
                                <a:lnTo>
                                  <a:pt x="1299" y="38"/>
                                </a:lnTo>
                                <a:lnTo>
                                  <a:pt x="1301" y="40"/>
                                </a:lnTo>
                                <a:lnTo>
                                  <a:pt x="1330" y="30"/>
                                </a:lnTo>
                                <a:lnTo>
                                  <a:pt x="1353" y="24"/>
                                </a:lnTo>
                                <a:lnTo>
                                  <a:pt x="1369" y="20"/>
                                </a:lnTo>
                                <a:lnTo>
                                  <a:pt x="1381" y="20"/>
                                </a:lnTo>
                                <a:lnTo>
                                  <a:pt x="1382" y="18"/>
                                </a:lnTo>
                                <a:lnTo>
                                  <a:pt x="1382" y="16"/>
                                </a:lnTo>
                                <a:lnTo>
                                  <a:pt x="1383" y="14"/>
                                </a:lnTo>
                                <a:lnTo>
                                  <a:pt x="1384" y="12"/>
                                </a:lnTo>
                                <a:lnTo>
                                  <a:pt x="1387" y="10"/>
                                </a:lnTo>
                                <a:lnTo>
                                  <a:pt x="1395" y="10"/>
                                </a:lnTo>
                                <a:lnTo>
                                  <a:pt x="1394" y="8"/>
                                </a:lnTo>
                                <a:lnTo>
                                  <a:pt x="1392" y="6"/>
                                </a:lnTo>
                                <a:close/>
                                <a:moveTo>
                                  <a:pt x="1225" y="32"/>
                                </a:moveTo>
                                <a:lnTo>
                                  <a:pt x="1179" y="32"/>
                                </a:lnTo>
                                <a:lnTo>
                                  <a:pt x="1181" y="34"/>
                                </a:lnTo>
                                <a:lnTo>
                                  <a:pt x="1234" y="34"/>
                                </a:lnTo>
                                <a:lnTo>
                                  <a:pt x="122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AutoShape 1665"/>
                        <wps:cNvSpPr>
                          <a:spLocks/>
                        </wps:cNvSpPr>
                        <wps:spPr bwMode="auto">
                          <a:xfrm>
                            <a:off x="9944" y="673"/>
                            <a:ext cx="119" cy="35"/>
                          </a:xfrm>
                          <a:custGeom>
                            <a:avLst/>
                            <a:gdLst>
                              <a:gd name="T0" fmla="+- 0 9954 9944"/>
                              <a:gd name="T1" fmla="*/ T0 w 119"/>
                              <a:gd name="T2" fmla="+- 0 693 673"/>
                              <a:gd name="T3" fmla="*/ 693 h 35"/>
                              <a:gd name="T4" fmla="+- 0 9950 9944"/>
                              <a:gd name="T5" fmla="*/ T4 w 119"/>
                              <a:gd name="T6" fmla="+- 0 693 673"/>
                              <a:gd name="T7" fmla="*/ 693 h 35"/>
                              <a:gd name="T8" fmla="+- 0 9948 9944"/>
                              <a:gd name="T9" fmla="*/ T8 w 119"/>
                              <a:gd name="T10" fmla="+- 0 693 673"/>
                              <a:gd name="T11" fmla="*/ 693 h 35"/>
                              <a:gd name="T12" fmla="+- 0 9944 9944"/>
                              <a:gd name="T13" fmla="*/ T12 w 119"/>
                              <a:gd name="T14" fmla="+- 0 698 673"/>
                              <a:gd name="T15" fmla="*/ 698 h 35"/>
                              <a:gd name="T16" fmla="+- 0 9944 9944"/>
                              <a:gd name="T17" fmla="*/ T16 w 119"/>
                              <a:gd name="T18" fmla="+- 0 703 673"/>
                              <a:gd name="T19" fmla="*/ 703 h 35"/>
                              <a:gd name="T20" fmla="+- 0 9948 9944"/>
                              <a:gd name="T21" fmla="*/ T20 w 119"/>
                              <a:gd name="T22" fmla="+- 0 707 673"/>
                              <a:gd name="T23" fmla="*/ 707 h 35"/>
                              <a:gd name="T24" fmla="+- 0 9949 9944"/>
                              <a:gd name="T25" fmla="*/ T24 w 119"/>
                              <a:gd name="T26" fmla="+- 0 707 673"/>
                              <a:gd name="T27" fmla="*/ 707 h 35"/>
                              <a:gd name="T28" fmla="+- 0 9950 9944"/>
                              <a:gd name="T29" fmla="*/ T28 w 119"/>
                              <a:gd name="T30" fmla="+- 0 707 673"/>
                              <a:gd name="T31" fmla="*/ 707 h 35"/>
                              <a:gd name="T32" fmla="+- 0 9951 9944"/>
                              <a:gd name="T33" fmla="*/ T32 w 119"/>
                              <a:gd name="T34" fmla="+- 0 708 673"/>
                              <a:gd name="T35" fmla="*/ 708 h 35"/>
                              <a:gd name="T36" fmla="+- 0 9953 9944"/>
                              <a:gd name="T37" fmla="*/ T36 w 119"/>
                              <a:gd name="T38" fmla="+- 0 708 673"/>
                              <a:gd name="T39" fmla="*/ 708 h 35"/>
                              <a:gd name="T40" fmla="+- 0 9954 9944"/>
                              <a:gd name="T41" fmla="*/ T40 w 119"/>
                              <a:gd name="T42" fmla="+- 0 708 673"/>
                              <a:gd name="T43" fmla="*/ 708 h 35"/>
                              <a:gd name="T44" fmla="+- 0 9959 9944"/>
                              <a:gd name="T45" fmla="*/ T44 w 119"/>
                              <a:gd name="T46" fmla="+- 0 706 673"/>
                              <a:gd name="T47" fmla="*/ 706 h 35"/>
                              <a:gd name="T48" fmla="+- 0 9962 9944"/>
                              <a:gd name="T49" fmla="*/ T48 w 119"/>
                              <a:gd name="T50" fmla="+- 0 704 673"/>
                              <a:gd name="T51" fmla="*/ 704 h 35"/>
                              <a:gd name="T52" fmla="+- 0 9966 9944"/>
                              <a:gd name="T53" fmla="*/ T52 w 119"/>
                              <a:gd name="T54" fmla="+- 0 703 673"/>
                              <a:gd name="T55" fmla="*/ 703 h 35"/>
                              <a:gd name="T56" fmla="+- 0 9964 9944"/>
                              <a:gd name="T57" fmla="*/ T56 w 119"/>
                              <a:gd name="T58" fmla="+- 0 701 673"/>
                              <a:gd name="T59" fmla="*/ 701 h 35"/>
                              <a:gd name="T60" fmla="+- 0 9962 9944"/>
                              <a:gd name="T61" fmla="*/ T60 w 119"/>
                              <a:gd name="T62" fmla="+- 0 699 673"/>
                              <a:gd name="T63" fmla="*/ 699 h 35"/>
                              <a:gd name="T64" fmla="+- 0 9960 9944"/>
                              <a:gd name="T65" fmla="*/ T64 w 119"/>
                              <a:gd name="T66" fmla="+- 0 698 673"/>
                              <a:gd name="T67" fmla="*/ 698 h 35"/>
                              <a:gd name="T68" fmla="+- 0 9956 9944"/>
                              <a:gd name="T69" fmla="*/ T68 w 119"/>
                              <a:gd name="T70" fmla="+- 0 693 673"/>
                              <a:gd name="T71" fmla="*/ 693 h 35"/>
                              <a:gd name="T72" fmla="+- 0 9954 9944"/>
                              <a:gd name="T73" fmla="*/ T72 w 119"/>
                              <a:gd name="T74" fmla="+- 0 693 673"/>
                              <a:gd name="T75" fmla="*/ 693 h 35"/>
                              <a:gd name="T76" fmla="+- 0 10055 9944"/>
                              <a:gd name="T77" fmla="*/ T76 w 119"/>
                              <a:gd name="T78" fmla="+- 0 673 673"/>
                              <a:gd name="T79" fmla="*/ 673 h 35"/>
                              <a:gd name="T80" fmla="+- 0 10052 9944"/>
                              <a:gd name="T81" fmla="*/ T80 w 119"/>
                              <a:gd name="T82" fmla="+- 0 673 673"/>
                              <a:gd name="T83" fmla="*/ 673 h 35"/>
                              <a:gd name="T84" fmla="+- 0 10049 9944"/>
                              <a:gd name="T85" fmla="*/ T84 w 119"/>
                              <a:gd name="T86" fmla="+- 0 675 673"/>
                              <a:gd name="T87" fmla="*/ 675 h 35"/>
                              <a:gd name="T88" fmla="+- 0 10048 9944"/>
                              <a:gd name="T89" fmla="*/ T88 w 119"/>
                              <a:gd name="T90" fmla="+- 0 678 673"/>
                              <a:gd name="T91" fmla="*/ 678 h 35"/>
                              <a:gd name="T92" fmla="+- 0 10047 9944"/>
                              <a:gd name="T93" fmla="*/ T92 w 119"/>
                              <a:gd name="T94" fmla="+- 0 682 673"/>
                              <a:gd name="T95" fmla="*/ 682 h 35"/>
                              <a:gd name="T96" fmla="+- 0 10046 9944"/>
                              <a:gd name="T97" fmla="*/ T96 w 119"/>
                              <a:gd name="T98" fmla="+- 0 684 673"/>
                              <a:gd name="T99" fmla="*/ 684 h 35"/>
                              <a:gd name="T100" fmla="+- 0 10048 9944"/>
                              <a:gd name="T101" fmla="*/ T100 w 119"/>
                              <a:gd name="T102" fmla="+- 0 684 673"/>
                              <a:gd name="T103" fmla="*/ 684 h 35"/>
                              <a:gd name="T104" fmla="+- 0 10049 9944"/>
                              <a:gd name="T105" fmla="*/ T104 w 119"/>
                              <a:gd name="T106" fmla="+- 0 686 673"/>
                              <a:gd name="T107" fmla="*/ 686 h 35"/>
                              <a:gd name="T108" fmla="+- 0 10051 9944"/>
                              <a:gd name="T109" fmla="*/ T108 w 119"/>
                              <a:gd name="T110" fmla="+- 0 688 673"/>
                              <a:gd name="T111" fmla="*/ 688 h 35"/>
                              <a:gd name="T112" fmla="+- 0 10055 9944"/>
                              <a:gd name="T113" fmla="*/ T112 w 119"/>
                              <a:gd name="T114" fmla="+- 0 689 673"/>
                              <a:gd name="T115" fmla="*/ 689 h 35"/>
                              <a:gd name="T116" fmla="+- 0 10057 9944"/>
                              <a:gd name="T117" fmla="*/ T116 w 119"/>
                              <a:gd name="T118" fmla="+- 0 690 673"/>
                              <a:gd name="T119" fmla="*/ 690 h 35"/>
                              <a:gd name="T120" fmla="+- 0 10059 9944"/>
                              <a:gd name="T121" fmla="*/ T120 w 119"/>
                              <a:gd name="T122" fmla="+- 0 691 673"/>
                              <a:gd name="T123" fmla="*/ 691 h 35"/>
                              <a:gd name="T124" fmla="+- 0 10062 9944"/>
                              <a:gd name="T125" fmla="*/ T124 w 119"/>
                              <a:gd name="T126" fmla="+- 0 686 673"/>
                              <a:gd name="T127" fmla="*/ 686 h 35"/>
                              <a:gd name="T128" fmla="+- 0 10062 9944"/>
                              <a:gd name="T129" fmla="*/ T128 w 119"/>
                              <a:gd name="T130" fmla="+- 0 684 673"/>
                              <a:gd name="T131" fmla="*/ 684 h 35"/>
                              <a:gd name="T132" fmla="+- 0 10062 9944"/>
                              <a:gd name="T133" fmla="*/ T132 w 119"/>
                              <a:gd name="T134" fmla="+- 0 682 673"/>
                              <a:gd name="T135" fmla="*/ 682 h 35"/>
                              <a:gd name="T136" fmla="+- 0 10062 9944"/>
                              <a:gd name="T137" fmla="*/ T136 w 119"/>
                              <a:gd name="T138" fmla="+- 0 678 673"/>
                              <a:gd name="T139" fmla="*/ 678 h 35"/>
                              <a:gd name="T140" fmla="+- 0 10060 9944"/>
                              <a:gd name="T141" fmla="*/ T140 w 119"/>
                              <a:gd name="T142" fmla="+- 0 675 673"/>
                              <a:gd name="T143" fmla="*/ 675 h 35"/>
                              <a:gd name="T144" fmla="+- 0 10056 9944"/>
                              <a:gd name="T145" fmla="*/ T144 w 119"/>
                              <a:gd name="T146" fmla="+- 0 674 673"/>
                              <a:gd name="T147" fmla="*/ 674 h 35"/>
                              <a:gd name="T148" fmla="+- 0 10055 9944"/>
                              <a:gd name="T149" fmla="*/ T148 w 119"/>
                              <a:gd name="T150" fmla="+- 0 673 673"/>
                              <a:gd name="T151" fmla="*/ 673 h 35"/>
                              <a:gd name="T152" fmla="+- 0 10047 9944"/>
                              <a:gd name="T153" fmla="*/ T152 w 119"/>
                              <a:gd name="T154" fmla="+- 0 681 673"/>
                              <a:gd name="T155" fmla="*/ 681 h 35"/>
                              <a:gd name="T156" fmla="+- 0 10047 9944"/>
                              <a:gd name="T157" fmla="*/ T156 w 119"/>
                              <a:gd name="T158" fmla="+- 0 681 673"/>
                              <a:gd name="T159" fmla="*/ 681 h 35"/>
                              <a:gd name="T160" fmla="+- 0 10047 9944"/>
                              <a:gd name="T161" fmla="*/ T160 w 119"/>
                              <a:gd name="T162" fmla="+- 0 681 673"/>
                              <a:gd name="T163" fmla="*/ 681 h 35"/>
                              <a:gd name="T164" fmla="+- 0 10047 9944"/>
                              <a:gd name="T165" fmla="*/ T164 w 119"/>
                              <a:gd name="T166" fmla="+- 0 681 673"/>
                              <a:gd name="T167" fmla="*/ 68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9" h="35">
                                <a:moveTo>
                                  <a:pt x="10" y="20"/>
                                </a:move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4" y="34"/>
                                </a:lnTo>
                                <a:lnTo>
                                  <a:pt x="5" y="34"/>
                                </a:lnTo>
                                <a:lnTo>
                                  <a:pt x="6" y="34"/>
                                </a:lnTo>
                                <a:lnTo>
                                  <a:pt x="7" y="35"/>
                                </a:lnTo>
                                <a:lnTo>
                                  <a:pt x="9" y="35"/>
                                </a:lnTo>
                                <a:lnTo>
                                  <a:pt x="10" y="35"/>
                                </a:lnTo>
                                <a:lnTo>
                                  <a:pt x="15" y="33"/>
                                </a:lnTo>
                                <a:lnTo>
                                  <a:pt x="18" y="31"/>
                                </a:lnTo>
                                <a:lnTo>
                                  <a:pt x="22" y="30"/>
                                </a:lnTo>
                                <a:lnTo>
                                  <a:pt x="20" y="28"/>
                                </a:lnTo>
                                <a:lnTo>
                                  <a:pt x="18" y="26"/>
                                </a:lnTo>
                                <a:lnTo>
                                  <a:pt x="16" y="25"/>
                                </a:lnTo>
                                <a:lnTo>
                                  <a:pt x="12" y="2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108" y="0"/>
                                </a:lnTo>
                                <a:lnTo>
                                  <a:pt x="105" y="2"/>
                                </a:lnTo>
                                <a:lnTo>
                                  <a:pt x="104" y="5"/>
                                </a:lnTo>
                                <a:lnTo>
                                  <a:pt x="103" y="9"/>
                                </a:lnTo>
                                <a:lnTo>
                                  <a:pt x="102" y="11"/>
                                </a:lnTo>
                                <a:lnTo>
                                  <a:pt x="104" y="11"/>
                                </a:lnTo>
                                <a:lnTo>
                                  <a:pt x="105" y="13"/>
                                </a:lnTo>
                                <a:lnTo>
                                  <a:pt x="107" y="15"/>
                                </a:lnTo>
                                <a:lnTo>
                                  <a:pt x="111" y="16"/>
                                </a:lnTo>
                                <a:lnTo>
                                  <a:pt x="113" y="17"/>
                                </a:lnTo>
                                <a:lnTo>
                                  <a:pt x="115" y="18"/>
                                </a:lnTo>
                                <a:lnTo>
                                  <a:pt x="118" y="13"/>
                                </a:lnTo>
                                <a:lnTo>
                                  <a:pt x="118" y="11"/>
                                </a:lnTo>
                                <a:lnTo>
                                  <a:pt x="118" y="9"/>
                                </a:lnTo>
                                <a:lnTo>
                                  <a:pt x="118" y="5"/>
                                </a:lnTo>
                                <a:lnTo>
                                  <a:pt x="116" y="2"/>
                                </a:lnTo>
                                <a:lnTo>
                                  <a:pt x="112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03" y="8"/>
                                </a:moveTo>
                                <a:lnTo>
                                  <a:pt x="10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AutoShape 1666"/>
                        <wps:cNvSpPr>
                          <a:spLocks/>
                        </wps:cNvSpPr>
                        <wps:spPr bwMode="auto">
                          <a:xfrm>
                            <a:off x="9692" y="842"/>
                            <a:ext cx="9" cy="16"/>
                          </a:xfrm>
                          <a:custGeom>
                            <a:avLst/>
                            <a:gdLst>
                              <a:gd name="T0" fmla="+- 0 9702 9693"/>
                              <a:gd name="T1" fmla="*/ T0 w 9"/>
                              <a:gd name="T2" fmla="+- 0 857 842"/>
                              <a:gd name="T3" fmla="*/ 857 h 16"/>
                              <a:gd name="T4" fmla="+- 0 9701 9693"/>
                              <a:gd name="T5" fmla="*/ T4 w 9"/>
                              <a:gd name="T6" fmla="+- 0 857 842"/>
                              <a:gd name="T7" fmla="*/ 857 h 16"/>
                              <a:gd name="T8" fmla="+- 0 9701 9693"/>
                              <a:gd name="T9" fmla="*/ T8 w 9"/>
                              <a:gd name="T10" fmla="+- 0 857 842"/>
                              <a:gd name="T11" fmla="*/ 857 h 16"/>
                              <a:gd name="T12" fmla="+- 0 9702 9693"/>
                              <a:gd name="T13" fmla="*/ T12 w 9"/>
                              <a:gd name="T14" fmla="+- 0 857 842"/>
                              <a:gd name="T15" fmla="*/ 857 h 16"/>
                              <a:gd name="T16" fmla="+- 0 9695 9693"/>
                              <a:gd name="T17" fmla="*/ T16 w 9"/>
                              <a:gd name="T18" fmla="+- 0 843 842"/>
                              <a:gd name="T19" fmla="*/ 843 h 16"/>
                              <a:gd name="T20" fmla="+- 0 9694 9693"/>
                              <a:gd name="T21" fmla="*/ T20 w 9"/>
                              <a:gd name="T22" fmla="+- 0 844 842"/>
                              <a:gd name="T23" fmla="*/ 844 h 16"/>
                              <a:gd name="T24" fmla="+- 0 9693 9693"/>
                              <a:gd name="T25" fmla="*/ T24 w 9"/>
                              <a:gd name="T26" fmla="+- 0 845 842"/>
                              <a:gd name="T27" fmla="*/ 845 h 16"/>
                              <a:gd name="T28" fmla="+- 0 9694 9693"/>
                              <a:gd name="T29" fmla="*/ T28 w 9"/>
                              <a:gd name="T30" fmla="+- 0 844 842"/>
                              <a:gd name="T31" fmla="*/ 844 h 16"/>
                              <a:gd name="T32" fmla="+- 0 9695 9693"/>
                              <a:gd name="T33" fmla="*/ T32 w 9"/>
                              <a:gd name="T34" fmla="+- 0 843 842"/>
                              <a:gd name="T35" fmla="*/ 843 h 16"/>
                              <a:gd name="T36" fmla="+- 0 9699 9693"/>
                              <a:gd name="T37" fmla="*/ T36 w 9"/>
                              <a:gd name="T38" fmla="+- 0 843 842"/>
                              <a:gd name="T39" fmla="*/ 843 h 16"/>
                              <a:gd name="T40" fmla="+- 0 9698 9693"/>
                              <a:gd name="T41" fmla="*/ T40 w 9"/>
                              <a:gd name="T42" fmla="+- 0 843 842"/>
                              <a:gd name="T43" fmla="*/ 843 h 16"/>
                              <a:gd name="T44" fmla="+- 0 9699 9693"/>
                              <a:gd name="T45" fmla="*/ T44 w 9"/>
                              <a:gd name="T46" fmla="+- 0 843 842"/>
                              <a:gd name="T47" fmla="*/ 843 h 16"/>
                              <a:gd name="T48" fmla="+- 0 9699 9693"/>
                              <a:gd name="T49" fmla="*/ T48 w 9"/>
                              <a:gd name="T50" fmla="+- 0 844 842"/>
                              <a:gd name="T51" fmla="*/ 844 h 16"/>
                              <a:gd name="T52" fmla="+- 0 9699 9693"/>
                              <a:gd name="T53" fmla="*/ T52 w 9"/>
                              <a:gd name="T54" fmla="+- 0 843 842"/>
                              <a:gd name="T55" fmla="*/ 843 h 16"/>
                              <a:gd name="T56" fmla="+- 0 9698 9693"/>
                              <a:gd name="T57" fmla="*/ T56 w 9"/>
                              <a:gd name="T58" fmla="+- 0 842 842"/>
                              <a:gd name="T59" fmla="*/ 842 h 16"/>
                              <a:gd name="T60" fmla="+- 0 9695 9693"/>
                              <a:gd name="T61" fmla="*/ T60 w 9"/>
                              <a:gd name="T62" fmla="+- 0 843 842"/>
                              <a:gd name="T63" fmla="*/ 843 h 16"/>
                              <a:gd name="T64" fmla="+- 0 9696 9693"/>
                              <a:gd name="T65" fmla="*/ T64 w 9"/>
                              <a:gd name="T66" fmla="+- 0 843 842"/>
                              <a:gd name="T67" fmla="*/ 843 h 16"/>
                              <a:gd name="T68" fmla="+- 0 9699 9693"/>
                              <a:gd name="T69" fmla="*/ T68 w 9"/>
                              <a:gd name="T70" fmla="+- 0 843 842"/>
                              <a:gd name="T71" fmla="*/ 843 h 16"/>
                              <a:gd name="T72" fmla="+- 0 9699 9693"/>
                              <a:gd name="T73" fmla="*/ T72 w 9"/>
                              <a:gd name="T74" fmla="+- 0 843 842"/>
                              <a:gd name="T75" fmla="*/ 843 h 16"/>
                              <a:gd name="T76" fmla="+- 0 9698 9693"/>
                              <a:gd name="T77" fmla="*/ T76 w 9"/>
                              <a:gd name="T78" fmla="+- 0 842 842"/>
                              <a:gd name="T79" fmla="*/ 8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9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close/>
                                <a:moveTo>
                                  <a:pt x="2" y="1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1667"/>
                        <wps:cNvSpPr>
                          <a:spLocks/>
                        </wps:cNvSpPr>
                        <wps:spPr bwMode="auto">
                          <a:xfrm>
                            <a:off x="9834" y="696"/>
                            <a:ext cx="17" cy="10"/>
                          </a:xfrm>
                          <a:custGeom>
                            <a:avLst/>
                            <a:gdLst>
                              <a:gd name="T0" fmla="+- 0 9844 9835"/>
                              <a:gd name="T1" fmla="*/ T0 w 17"/>
                              <a:gd name="T2" fmla="+- 0 696 696"/>
                              <a:gd name="T3" fmla="*/ 696 h 10"/>
                              <a:gd name="T4" fmla="+- 0 9841 9835"/>
                              <a:gd name="T5" fmla="*/ T4 w 17"/>
                              <a:gd name="T6" fmla="+- 0 696 696"/>
                              <a:gd name="T7" fmla="*/ 696 h 10"/>
                              <a:gd name="T8" fmla="+- 0 9839 9835"/>
                              <a:gd name="T9" fmla="*/ T8 w 17"/>
                              <a:gd name="T10" fmla="+- 0 697 696"/>
                              <a:gd name="T11" fmla="*/ 697 h 10"/>
                              <a:gd name="T12" fmla="+- 0 9836 9835"/>
                              <a:gd name="T13" fmla="*/ T12 w 17"/>
                              <a:gd name="T14" fmla="+- 0 700 696"/>
                              <a:gd name="T15" fmla="*/ 700 h 10"/>
                              <a:gd name="T16" fmla="+- 0 9835 9835"/>
                              <a:gd name="T17" fmla="*/ T16 w 17"/>
                              <a:gd name="T18" fmla="+- 0 703 696"/>
                              <a:gd name="T19" fmla="*/ 703 h 10"/>
                              <a:gd name="T20" fmla="+- 0 9835 9835"/>
                              <a:gd name="T21" fmla="*/ T20 w 17"/>
                              <a:gd name="T22" fmla="+- 0 705 696"/>
                              <a:gd name="T23" fmla="*/ 705 h 10"/>
                              <a:gd name="T24" fmla="+- 0 9841 9835"/>
                              <a:gd name="T25" fmla="*/ T24 w 17"/>
                              <a:gd name="T26" fmla="+- 0 705 696"/>
                              <a:gd name="T27" fmla="*/ 705 h 10"/>
                              <a:gd name="T28" fmla="+- 0 9846 9835"/>
                              <a:gd name="T29" fmla="*/ T28 w 17"/>
                              <a:gd name="T30" fmla="+- 0 705 696"/>
                              <a:gd name="T31" fmla="*/ 705 h 10"/>
                              <a:gd name="T32" fmla="+- 0 9851 9835"/>
                              <a:gd name="T33" fmla="*/ T32 w 17"/>
                              <a:gd name="T34" fmla="+- 0 706 696"/>
                              <a:gd name="T35" fmla="*/ 706 h 10"/>
                              <a:gd name="T36" fmla="+- 0 9850 9835"/>
                              <a:gd name="T37" fmla="*/ T36 w 17"/>
                              <a:gd name="T38" fmla="+- 0 702 696"/>
                              <a:gd name="T39" fmla="*/ 702 h 10"/>
                              <a:gd name="T40" fmla="+- 0 9849 9835"/>
                              <a:gd name="T41" fmla="*/ T40 w 17"/>
                              <a:gd name="T42" fmla="+- 0 700 696"/>
                              <a:gd name="T43" fmla="*/ 700 h 10"/>
                              <a:gd name="T44" fmla="+- 0 9848 9835"/>
                              <a:gd name="T45" fmla="*/ T44 w 17"/>
                              <a:gd name="T46" fmla="+- 0 699 696"/>
                              <a:gd name="T47" fmla="*/ 699 h 10"/>
                              <a:gd name="T48" fmla="+- 0 9846 9835"/>
                              <a:gd name="T49" fmla="*/ T48 w 17"/>
                              <a:gd name="T50" fmla="+- 0 697 696"/>
                              <a:gd name="T51" fmla="*/ 697 h 10"/>
                              <a:gd name="T52" fmla="+- 0 9844 9835"/>
                              <a:gd name="T53" fmla="*/ T52 w 17"/>
                              <a:gd name="T54" fmla="+- 0 696 696"/>
                              <a:gd name="T55" fmla="*/ 6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6" y="9"/>
                                </a:lnTo>
                                <a:lnTo>
                                  <a:pt x="11" y="9"/>
                                </a:lnTo>
                                <a:lnTo>
                                  <a:pt x="16" y="10"/>
                                </a:lnTo>
                                <a:lnTo>
                                  <a:pt x="15" y="6"/>
                                </a:lnTo>
                                <a:lnTo>
                                  <a:pt x="14" y="4"/>
                                </a:lnTo>
                                <a:lnTo>
                                  <a:pt x="13" y="3"/>
                                </a:lnTo>
                                <a:lnTo>
                                  <a:pt x="11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1668"/>
                        <wps:cNvSpPr>
                          <a:spLocks/>
                        </wps:cNvSpPr>
                        <wps:spPr bwMode="auto">
                          <a:xfrm>
                            <a:off x="9798" y="696"/>
                            <a:ext cx="18" cy="10"/>
                          </a:xfrm>
                          <a:custGeom>
                            <a:avLst/>
                            <a:gdLst>
                              <a:gd name="T0" fmla="+- 0 9809 9798"/>
                              <a:gd name="T1" fmla="*/ T0 w 18"/>
                              <a:gd name="T2" fmla="+- 0 696 696"/>
                              <a:gd name="T3" fmla="*/ 696 h 10"/>
                              <a:gd name="T4" fmla="+- 0 9806 9798"/>
                              <a:gd name="T5" fmla="*/ T4 w 18"/>
                              <a:gd name="T6" fmla="+- 0 696 696"/>
                              <a:gd name="T7" fmla="*/ 696 h 10"/>
                              <a:gd name="T8" fmla="+- 0 9801 9798"/>
                              <a:gd name="T9" fmla="*/ T8 w 18"/>
                              <a:gd name="T10" fmla="+- 0 697 696"/>
                              <a:gd name="T11" fmla="*/ 697 h 10"/>
                              <a:gd name="T12" fmla="+- 0 9798 9798"/>
                              <a:gd name="T13" fmla="*/ T12 w 18"/>
                              <a:gd name="T14" fmla="+- 0 701 696"/>
                              <a:gd name="T15" fmla="*/ 701 h 10"/>
                              <a:gd name="T16" fmla="+- 0 9799 9798"/>
                              <a:gd name="T17" fmla="*/ T16 w 18"/>
                              <a:gd name="T18" fmla="+- 0 704 696"/>
                              <a:gd name="T19" fmla="*/ 704 h 10"/>
                              <a:gd name="T20" fmla="+- 0 9799 9798"/>
                              <a:gd name="T21" fmla="*/ T20 w 18"/>
                              <a:gd name="T22" fmla="+- 0 705 696"/>
                              <a:gd name="T23" fmla="*/ 705 h 10"/>
                              <a:gd name="T24" fmla="+- 0 9805 9798"/>
                              <a:gd name="T25" fmla="*/ T24 w 18"/>
                              <a:gd name="T26" fmla="+- 0 705 696"/>
                              <a:gd name="T27" fmla="*/ 705 h 10"/>
                              <a:gd name="T28" fmla="+- 0 9810 9798"/>
                              <a:gd name="T29" fmla="*/ T28 w 18"/>
                              <a:gd name="T30" fmla="+- 0 705 696"/>
                              <a:gd name="T31" fmla="*/ 705 h 10"/>
                              <a:gd name="T32" fmla="+- 0 9815 9798"/>
                              <a:gd name="T33" fmla="*/ T32 w 18"/>
                              <a:gd name="T34" fmla="+- 0 705 696"/>
                              <a:gd name="T35" fmla="*/ 705 h 10"/>
                              <a:gd name="T36" fmla="+- 0 9815 9798"/>
                              <a:gd name="T37" fmla="*/ T36 w 18"/>
                              <a:gd name="T38" fmla="+- 0 704 696"/>
                              <a:gd name="T39" fmla="*/ 704 h 10"/>
                              <a:gd name="T40" fmla="+- 0 9814 9798"/>
                              <a:gd name="T41" fmla="*/ T40 w 18"/>
                              <a:gd name="T42" fmla="+- 0 703 696"/>
                              <a:gd name="T43" fmla="*/ 703 h 10"/>
                              <a:gd name="T44" fmla="+- 0 9813 9798"/>
                              <a:gd name="T45" fmla="*/ T44 w 18"/>
                              <a:gd name="T46" fmla="+- 0 702 696"/>
                              <a:gd name="T47" fmla="*/ 702 h 10"/>
                              <a:gd name="T48" fmla="+- 0 9812 9798"/>
                              <a:gd name="T49" fmla="*/ T48 w 18"/>
                              <a:gd name="T50" fmla="+- 0 699 696"/>
                              <a:gd name="T51" fmla="*/ 699 h 10"/>
                              <a:gd name="T52" fmla="+- 0 9809 9798"/>
                              <a:gd name="T53" fmla="*/ T52 w 18"/>
                              <a:gd name="T54" fmla="+- 0 696 696"/>
                              <a:gd name="T55" fmla="*/ 6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1" y="0"/>
                                </a:moveTo>
                                <a:lnTo>
                                  <a:pt x="8" y="0"/>
                                </a:ln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1669"/>
                        <wps:cNvSpPr>
                          <a:spLocks/>
                        </wps:cNvSpPr>
                        <wps:spPr bwMode="auto">
                          <a:xfrm>
                            <a:off x="9699" y="843"/>
                            <a:ext cx="7" cy="14"/>
                          </a:xfrm>
                          <a:custGeom>
                            <a:avLst/>
                            <a:gdLst>
                              <a:gd name="T0" fmla="+- 0 9699 9699"/>
                              <a:gd name="T1" fmla="*/ T0 w 7"/>
                              <a:gd name="T2" fmla="+- 0 843 843"/>
                              <a:gd name="T3" fmla="*/ 843 h 14"/>
                              <a:gd name="T4" fmla="+- 0 9700 9699"/>
                              <a:gd name="T5" fmla="*/ T4 w 7"/>
                              <a:gd name="T6" fmla="+- 0 845 843"/>
                              <a:gd name="T7" fmla="*/ 845 h 14"/>
                              <a:gd name="T8" fmla="+- 0 9701 9699"/>
                              <a:gd name="T9" fmla="*/ T8 w 7"/>
                              <a:gd name="T10" fmla="+- 0 846 843"/>
                              <a:gd name="T11" fmla="*/ 846 h 14"/>
                              <a:gd name="T12" fmla="+- 0 9701 9699"/>
                              <a:gd name="T13" fmla="*/ T12 w 7"/>
                              <a:gd name="T14" fmla="+- 0 846 843"/>
                              <a:gd name="T15" fmla="*/ 846 h 14"/>
                              <a:gd name="T16" fmla="+- 0 9704 9699"/>
                              <a:gd name="T17" fmla="*/ T16 w 7"/>
                              <a:gd name="T18" fmla="+- 0 849 843"/>
                              <a:gd name="T19" fmla="*/ 849 h 14"/>
                              <a:gd name="T20" fmla="+- 0 9704 9699"/>
                              <a:gd name="T21" fmla="*/ T20 w 7"/>
                              <a:gd name="T22" fmla="+- 0 854 843"/>
                              <a:gd name="T23" fmla="*/ 854 h 14"/>
                              <a:gd name="T24" fmla="+- 0 9702 9699"/>
                              <a:gd name="T25" fmla="*/ T24 w 7"/>
                              <a:gd name="T26" fmla="+- 0 857 843"/>
                              <a:gd name="T27" fmla="*/ 857 h 14"/>
                              <a:gd name="T28" fmla="+- 0 9705 9699"/>
                              <a:gd name="T29" fmla="*/ T28 w 7"/>
                              <a:gd name="T30" fmla="+- 0 854 843"/>
                              <a:gd name="T31" fmla="*/ 854 h 14"/>
                              <a:gd name="T32" fmla="+- 0 9706 9699"/>
                              <a:gd name="T33" fmla="*/ T32 w 7"/>
                              <a:gd name="T34" fmla="+- 0 850 843"/>
                              <a:gd name="T35" fmla="*/ 850 h 14"/>
                              <a:gd name="T36" fmla="+- 0 9702 9699"/>
                              <a:gd name="T37" fmla="*/ T36 w 7"/>
                              <a:gd name="T38" fmla="+- 0 845 843"/>
                              <a:gd name="T39" fmla="*/ 845 h 14"/>
                              <a:gd name="T40" fmla="+- 0 9701 9699"/>
                              <a:gd name="T41" fmla="*/ T40 w 7"/>
                              <a:gd name="T42" fmla="+- 0 844 843"/>
                              <a:gd name="T43" fmla="*/ 844 h 14"/>
                              <a:gd name="T44" fmla="+- 0 9699 9699"/>
                              <a:gd name="T45" fmla="*/ T44 w 7"/>
                              <a:gd name="T46" fmla="+- 0 843 843"/>
                              <a:gd name="T47" fmla="*/ 84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5" y="6"/>
                                </a:lnTo>
                                <a:lnTo>
                                  <a:pt x="5" y="11"/>
                                </a:lnTo>
                                <a:lnTo>
                                  <a:pt x="3" y="14"/>
                                </a:lnTo>
                                <a:lnTo>
                                  <a:pt x="6" y="11"/>
                                </a:lnTo>
                                <a:lnTo>
                                  <a:pt x="7" y="7"/>
                                </a:ln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1670"/>
                        <wps:cNvSpPr>
                          <a:spLocks/>
                        </wps:cNvSpPr>
                        <wps:spPr bwMode="auto">
                          <a:xfrm>
                            <a:off x="9688" y="843"/>
                            <a:ext cx="16" cy="15"/>
                          </a:xfrm>
                          <a:custGeom>
                            <a:avLst/>
                            <a:gdLst>
                              <a:gd name="T0" fmla="+- 0 9698 9689"/>
                              <a:gd name="T1" fmla="*/ T0 w 16"/>
                              <a:gd name="T2" fmla="+- 0 843 843"/>
                              <a:gd name="T3" fmla="*/ 843 h 15"/>
                              <a:gd name="T4" fmla="+- 0 9696 9689"/>
                              <a:gd name="T5" fmla="*/ T4 w 16"/>
                              <a:gd name="T6" fmla="+- 0 843 843"/>
                              <a:gd name="T7" fmla="*/ 843 h 15"/>
                              <a:gd name="T8" fmla="+- 0 9694 9689"/>
                              <a:gd name="T9" fmla="*/ T8 w 16"/>
                              <a:gd name="T10" fmla="+- 0 844 843"/>
                              <a:gd name="T11" fmla="*/ 844 h 15"/>
                              <a:gd name="T12" fmla="+- 0 9693 9689"/>
                              <a:gd name="T13" fmla="*/ T12 w 16"/>
                              <a:gd name="T14" fmla="+- 0 845 843"/>
                              <a:gd name="T15" fmla="*/ 845 h 15"/>
                              <a:gd name="T16" fmla="+- 0 9690 9689"/>
                              <a:gd name="T17" fmla="*/ T16 w 16"/>
                              <a:gd name="T18" fmla="+- 0 847 843"/>
                              <a:gd name="T19" fmla="*/ 847 h 15"/>
                              <a:gd name="T20" fmla="+- 0 9689 9689"/>
                              <a:gd name="T21" fmla="*/ T20 w 16"/>
                              <a:gd name="T22" fmla="+- 0 851 843"/>
                              <a:gd name="T23" fmla="*/ 851 h 15"/>
                              <a:gd name="T24" fmla="+- 0 9692 9689"/>
                              <a:gd name="T25" fmla="*/ T24 w 16"/>
                              <a:gd name="T26" fmla="+- 0 857 843"/>
                              <a:gd name="T27" fmla="*/ 857 h 15"/>
                              <a:gd name="T28" fmla="+- 0 9694 9689"/>
                              <a:gd name="T29" fmla="*/ T28 w 16"/>
                              <a:gd name="T30" fmla="+- 0 858 843"/>
                              <a:gd name="T31" fmla="*/ 858 h 15"/>
                              <a:gd name="T32" fmla="+- 0 9698 9689"/>
                              <a:gd name="T33" fmla="*/ T32 w 16"/>
                              <a:gd name="T34" fmla="+- 0 858 843"/>
                              <a:gd name="T35" fmla="*/ 858 h 15"/>
                              <a:gd name="T36" fmla="+- 0 9699 9689"/>
                              <a:gd name="T37" fmla="*/ T36 w 16"/>
                              <a:gd name="T38" fmla="+- 0 858 843"/>
                              <a:gd name="T39" fmla="*/ 858 h 15"/>
                              <a:gd name="T40" fmla="+- 0 9701 9689"/>
                              <a:gd name="T41" fmla="*/ T40 w 16"/>
                              <a:gd name="T42" fmla="+- 0 857 843"/>
                              <a:gd name="T43" fmla="*/ 857 h 15"/>
                              <a:gd name="T44" fmla="+- 0 9702 9689"/>
                              <a:gd name="T45" fmla="*/ T44 w 16"/>
                              <a:gd name="T46" fmla="+- 0 857 843"/>
                              <a:gd name="T47" fmla="*/ 857 h 15"/>
                              <a:gd name="T48" fmla="+- 0 9704 9689"/>
                              <a:gd name="T49" fmla="*/ T48 w 16"/>
                              <a:gd name="T50" fmla="+- 0 854 843"/>
                              <a:gd name="T51" fmla="*/ 854 h 15"/>
                              <a:gd name="T52" fmla="+- 0 9704 9689"/>
                              <a:gd name="T53" fmla="*/ T52 w 16"/>
                              <a:gd name="T54" fmla="+- 0 849 843"/>
                              <a:gd name="T55" fmla="*/ 849 h 15"/>
                              <a:gd name="T56" fmla="+- 0 9701 9689"/>
                              <a:gd name="T57" fmla="*/ T56 w 16"/>
                              <a:gd name="T58" fmla="+- 0 846 843"/>
                              <a:gd name="T59" fmla="*/ 846 h 15"/>
                              <a:gd name="T60" fmla="+- 0 9700 9689"/>
                              <a:gd name="T61" fmla="*/ T60 w 16"/>
                              <a:gd name="T62" fmla="+- 0 845 843"/>
                              <a:gd name="T63" fmla="*/ 845 h 15"/>
                              <a:gd name="T64" fmla="+- 0 9699 9689"/>
                              <a:gd name="T65" fmla="*/ T64 w 16"/>
                              <a:gd name="T66" fmla="+- 0 844 843"/>
                              <a:gd name="T67" fmla="*/ 844 h 15"/>
                              <a:gd name="T68" fmla="+- 0 9699 9689"/>
                              <a:gd name="T69" fmla="*/ T68 w 16"/>
                              <a:gd name="T70" fmla="+- 0 843 843"/>
                              <a:gd name="T71" fmla="*/ 843 h 15"/>
                              <a:gd name="T72" fmla="+- 0 9698 9689"/>
                              <a:gd name="T73" fmla="*/ T72 w 16"/>
                              <a:gd name="T74" fmla="+- 0 843 843"/>
                              <a:gd name="T75" fmla="*/ 84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4" y="2"/>
                                </a:lnTo>
                                <a:lnTo>
                                  <a:pt x="1" y="4"/>
                                </a:lnTo>
                                <a:lnTo>
                                  <a:pt x="0" y="8"/>
                                </a:lnTo>
                                <a:lnTo>
                                  <a:pt x="3" y="14"/>
                                </a:lnTo>
                                <a:lnTo>
                                  <a:pt x="5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6"/>
                                </a:lnTo>
                                <a:lnTo>
                                  <a:pt x="12" y="3"/>
                                </a:lnTo>
                                <a:lnTo>
                                  <a:pt x="11" y="2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B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1671"/>
                        <wps:cNvSpPr>
                          <a:spLocks/>
                        </wps:cNvSpPr>
                        <wps:spPr bwMode="auto">
                          <a:xfrm>
                            <a:off x="10040" y="794"/>
                            <a:ext cx="2" cy="2"/>
                          </a:xfrm>
                          <a:custGeom>
                            <a:avLst/>
                            <a:gdLst>
                              <a:gd name="T0" fmla="+- 0 10041 10040"/>
                              <a:gd name="T1" fmla="*/ T0 w 1"/>
                              <a:gd name="T2" fmla="+- 0 10041 10040"/>
                              <a:gd name="T3" fmla="*/ T2 w 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1672"/>
                        <wps:cNvSpPr>
                          <a:spLocks/>
                        </wps:cNvSpPr>
                        <wps:spPr bwMode="auto">
                          <a:xfrm>
                            <a:off x="10031" y="775"/>
                            <a:ext cx="32" cy="19"/>
                          </a:xfrm>
                          <a:custGeom>
                            <a:avLst/>
                            <a:gdLst>
                              <a:gd name="T0" fmla="+- 0 10063 10031"/>
                              <a:gd name="T1" fmla="*/ T0 w 32"/>
                              <a:gd name="T2" fmla="+- 0 776 776"/>
                              <a:gd name="T3" fmla="*/ 776 h 19"/>
                              <a:gd name="T4" fmla="+- 0 10062 10031"/>
                              <a:gd name="T5" fmla="*/ T4 w 32"/>
                              <a:gd name="T6" fmla="+- 0 776 776"/>
                              <a:gd name="T7" fmla="*/ 776 h 19"/>
                              <a:gd name="T8" fmla="+- 0 10034 10031"/>
                              <a:gd name="T9" fmla="*/ T8 w 32"/>
                              <a:gd name="T10" fmla="+- 0 780 776"/>
                              <a:gd name="T11" fmla="*/ 780 h 19"/>
                              <a:gd name="T12" fmla="+- 0 10031 10031"/>
                              <a:gd name="T13" fmla="*/ T12 w 32"/>
                              <a:gd name="T14" fmla="+- 0 784 776"/>
                              <a:gd name="T15" fmla="*/ 784 h 19"/>
                              <a:gd name="T16" fmla="+- 0 10033 10031"/>
                              <a:gd name="T17" fmla="*/ T16 w 32"/>
                              <a:gd name="T18" fmla="+- 0 792 776"/>
                              <a:gd name="T19" fmla="*/ 792 h 19"/>
                              <a:gd name="T20" fmla="+- 0 10036 10031"/>
                              <a:gd name="T21" fmla="*/ T20 w 32"/>
                              <a:gd name="T22" fmla="+- 0 794 776"/>
                              <a:gd name="T23" fmla="*/ 794 h 19"/>
                              <a:gd name="T24" fmla="+- 0 10040 10031"/>
                              <a:gd name="T25" fmla="*/ T24 w 32"/>
                              <a:gd name="T26" fmla="+- 0 794 776"/>
                              <a:gd name="T27" fmla="*/ 794 h 19"/>
                              <a:gd name="T28" fmla="+- 0 10062 10031"/>
                              <a:gd name="T29" fmla="*/ T28 w 32"/>
                              <a:gd name="T30" fmla="+- 0 777 776"/>
                              <a:gd name="T31" fmla="*/ 777 h 19"/>
                              <a:gd name="T32" fmla="+- 0 10063 10031"/>
                              <a:gd name="T33" fmla="*/ T32 w 32"/>
                              <a:gd name="T34" fmla="+- 0 776 776"/>
                              <a:gd name="T35" fmla="*/ 776 h 19"/>
                              <a:gd name="T36" fmla="+- 0 10063 10031"/>
                              <a:gd name="T37" fmla="*/ T36 w 32"/>
                              <a:gd name="T38" fmla="+- 0 776 776"/>
                              <a:gd name="T39" fmla="*/ 77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19">
                                <a:moveTo>
                                  <a:pt x="32" y="0"/>
                                </a:moveTo>
                                <a:lnTo>
                                  <a:pt x="3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lnTo>
                                  <a:pt x="2" y="16"/>
                                </a:lnTo>
                                <a:lnTo>
                                  <a:pt x="5" y="18"/>
                                </a:lnTo>
                                <a:lnTo>
                                  <a:pt x="9" y="18"/>
                                </a:lnTo>
                                <a:lnTo>
                                  <a:pt x="31" y="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AutoShape 1673"/>
                        <wps:cNvSpPr>
                          <a:spLocks/>
                        </wps:cNvSpPr>
                        <wps:spPr bwMode="auto">
                          <a:xfrm>
                            <a:off x="9541" y="1298"/>
                            <a:ext cx="1536" cy="360"/>
                          </a:xfrm>
                          <a:custGeom>
                            <a:avLst/>
                            <a:gdLst>
                              <a:gd name="T0" fmla="+- 0 9552 9541"/>
                              <a:gd name="T1" fmla="*/ T0 w 1536"/>
                              <a:gd name="T2" fmla="+- 0 1432 1299"/>
                              <a:gd name="T3" fmla="*/ 1432 h 360"/>
                              <a:gd name="T4" fmla="+- 0 9543 9541"/>
                              <a:gd name="T5" fmla="*/ T4 w 1536"/>
                              <a:gd name="T6" fmla="+- 0 1450 1299"/>
                              <a:gd name="T7" fmla="*/ 1450 h 360"/>
                              <a:gd name="T8" fmla="+- 0 9568 9541"/>
                              <a:gd name="T9" fmla="*/ T8 w 1536"/>
                              <a:gd name="T10" fmla="+- 0 1490 1299"/>
                              <a:gd name="T11" fmla="*/ 1490 h 360"/>
                              <a:gd name="T12" fmla="+- 0 9619 9541"/>
                              <a:gd name="T13" fmla="*/ T12 w 1536"/>
                              <a:gd name="T14" fmla="+- 0 1522 1299"/>
                              <a:gd name="T15" fmla="*/ 1522 h 360"/>
                              <a:gd name="T16" fmla="+- 0 9668 9541"/>
                              <a:gd name="T17" fmla="*/ T16 w 1536"/>
                              <a:gd name="T18" fmla="+- 0 1531 1299"/>
                              <a:gd name="T19" fmla="*/ 1531 h 360"/>
                              <a:gd name="T20" fmla="+- 0 9749 9541"/>
                              <a:gd name="T21" fmla="*/ T20 w 1536"/>
                              <a:gd name="T22" fmla="+- 0 1575 1299"/>
                              <a:gd name="T23" fmla="*/ 1575 h 360"/>
                              <a:gd name="T24" fmla="+- 0 9766 9541"/>
                              <a:gd name="T25" fmla="*/ T24 w 1536"/>
                              <a:gd name="T26" fmla="+- 0 1592 1299"/>
                              <a:gd name="T27" fmla="*/ 1592 h 360"/>
                              <a:gd name="T28" fmla="+- 0 9796 9541"/>
                              <a:gd name="T29" fmla="*/ T28 w 1536"/>
                              <a:gd name="T30" fmla="+- 0 1619 1299"/>
                              <a:gd name="T31" fmla="*/ 1619 h 360"/>
                              <a:gd name="T32" fmla="+- 0 9856 9541"/>
                              <a:gd name="T33" fmla="*/ T32 w 1536"/>
                              <a:gd name="T34" fmla="+- 0 1658 1299"/>
                              <a:gd name="T35" fmla="*/ 1658 h 360"/>
                              <a:gd name="T36" fmla="+- 0 9894 9541"/>
                              <a:gd name="T37" fmla="*/ T36 w 1536"/>
                              <a:gd name="T38" fmla="+- 0 1647 1299"/>
                              <a:gd name="T39" fmla="*/ 1647 h 360"/>
                              <a:gd name="T40" fmla="+- 0 9845 9541"/>
                              <a:gd name="T41" fmla="*/ T40 w 1536"/>
                              <a:gd name="T42" fmla="+- 0 1642 1299"/>
                              <a:gd name="T43" fmla="*/ 1642 h 360"/>
                              <a:gd name="T44" fmla="+- 0 9795 9541"/>
                              <a:gd name="T45" fmla="*/ T44 w 1536"/>
                              <a:gd name="T46" fmla="+- 0 1596 1299"/>
                              <a:gd name="T47" fmla="*/ 1596 h 360"/>
                              <a:gd name="T48" fmla="+- 0 9771 9541"/>
                              <a:gd name="T49" fmla="*/ T48 w 1536"/>
                              <a:gd name="T50" fmla="+- 0 1578 1299"/>
                              <a:gd name="T51" fmla="*/ 1578 h 360"/>
                              <a:gd name="T52" fmla="+- 0 9746 9541"/>
                              <a:gd name="T53" fmla="*/ T52 w 1536"/>
                              <a:gd name="T54" fmla="+- 0 1560 1299"/>
                              <a:gd name="T55" fmla="*/ 1560 h 360"/>
                              <a:gd name="T56" fmla="+- 0 9709 9541"/>
                              <a:gd name="T57" fmla="*/ T56 w 1536"/>
                              <a:gd name="T58" fmla="+- 0 1542 1299"/>
                              <a:gd name="T59" fmla="*/ 1542 h 360"/>
                              <a:gd name="T60" fmla="+- 0 9663 9541"/>
                              <a:gd name="T61" fmla="*/ T60 w 1536"/>
                              <a:gd name="T62" fmla="+- 0 1519 1299"/>
                              <a:gd name="T63" fmla="*/ 1519 h 360"/>
                              <a:gd name="T64" fmla="+- 0 9637 9541"/>
                              <a:gd name="T65" fmla="*/ T64 w 1536"/>
                              <a:gd name="T66" fmla="+- 0 1512 1299"/>
                              <a:gd name="T67" fmla="*/ 1512 h 360"/>
                              <a:gd name="T68" fmla="+- 0 9582 9541"/>
                              <a:gd name="T69" fmla="*/ T68 w 1536"/>
                              <a:gd name="T70" fmla="+- 0 1483 1299"/>
                              <a:gd name="T71" fmla="*/ 1483 h 360"/>
                              <a:gd name="T72" fmla="+- 0 9558 9541"/>
                              <a:gd name="T73" fmla="*/ T72 w 1536"/>
                              <a:gd name="T74" fmla="+- 0 1448 1299"/>
                              <a:gd name="T75" fmla="*/ 1448 h 360"/>
                              <a:gd name="T76" fmla="+- 0 10497 9541"/>
                              <a:gd name="T77" fmla="*/ T76 w 1536"/>
                              <a:gd name="T78" fmla="+- 0 1300 1299"/>
                              <a:gd name="T79" fmla="*/ 1300 h 360"/>
                              <a:gd name="T80" fmla="+- 0 10471 9541"/>
                              <a:gd name="T81" fmla="*/ T80 w 1536"/>
                              <a:gd name="T82" fmla="+- 0 1313 1299"/>
                              <a:gd name="T83" fmla="*/ 1313 h 360"/>
                              <a:gd name="T84" fmla="+- 0 10417 9541"/>
                              <a:gd name="T85" fmla="*/ T84 w 1536"/>
                              <a:gd name="T86" fmla="+- 0 1337 1299"/>
                              <a:gd name="T87" fmla="*/ 1337 h 360"/>
                              <a:gd name="T88" fmla="+- 0 10354 9541"/>
                              <a:gd name="T89" fmla="*/ T88 w 1536"/>
                              <a:gd name="T90" fmla="+- 0 1389 1299"/>
                              <a:gd name="T91" fmla="*/ 1389 h 360"/>
                              <a:gd name="T92" fmla="+- 0 10327 9541"/>
                              <a:gd name="T93" fmla="*/ T92 w 1536"/>
                              <a:gd name="T94" fmla="+- 0 1408 1299"/>
                              <a:gd name="T95" fmla="*/ 1408 h 360"/>
                              <a:gd name="T96" fmla="+- 0 10294 9541"/>
                              <a:gd name="T97" fmla="*/ T96 w 1536"/>
                              <a:gd name="T98" fmla="+- 0 1431 1299"/>
                              <a:gd name="T99" fmla="*/ 1431 h 360"/>
                              <a:gd name="T100" fmla="+- 0 10171 9541"/>
                              <a:gd name="T101" fmla="*/ T100 w 1536"/>
                              <a:gd name="T102" fmla="+- 0 1517 1299"/>
                              <a:gd name="T103" fmla="*/ 1517 h 360"/>
                              <a:gd name="T104" fmla="+- 0 10116 9541"/>
                              <a:gd name="T105" fmla="*/ T104 w 1536"/>
                              <a:gd name="T106" fmla="+- 0 1547 1299"/>
                              <a:gd name="T107" fmla="*/ 1547 h 360"/>
                              <a:gd name="T108" fmla="+- 0 10034 9541"/>
                              <a:gd name="T109" fmla="*/ T108 w 1536"/>
                              <a:gd name="T110" fmla="+- 0 1576 1299"/>
                              <a:gd name="T111" fmla="*/ 1576 h 360"/>
                              <a:gd name="T112" fmla="+- 0 9959 9541"/>
                              <a:gd name="T113" fmla="*/ T112 w 1536"/>
                              <a:gd name="T114" fmla="+- 0 1609 1299"/>
                              <a:gd name="T115" fmla="*/ 1609 h 360"/>
                              <a:gd name="T116" fmla="+- 0 9917 9541"/>
                              <a:gd name="T117" fmla="*/ T116 w 1536"/>
                              <a:gd name="T118" fmla="+- 0 1621 1299"/>
                              <a:gd name="T119" fmla="*/ 1621 h 360"/>
                              <a:gd name="T120" fmla="+- 0 9889 9541"/>
                              <a:gd name="T121" fmla="*/ T120 w 1536"/>
                              <a:gd name="T122" fmla="+- 0 1632 1299"/>
                              <a:gd name="T123" fmla="*/ 1632 h 360"/>
                              <a:gd name="T124" fmla="+- 0 9916 9541"/>
                              <a:gd name="T125" fmla="*/ T124 w 1536"/>
                              <a:gd name="T126" fmla="+- 0 1637 1299"/>
                              <a:gd name="T127" fmla="*/ 1637 h 360"/>
                              <a:gd name="T128" fmla="+- 0 9952 9541"/>
                              <a:gd name="T129" fmla="*/ T128 w 1536"/>
                              <a:gd name="T130" fmla="+- 0 1627 1299"/>
                              <a:gd name="T131" fmla="*/ 1627 h 360"/>
                              <a:gd name="T132" fmla="+- 0 9993 9541"/>
                              <a:gd name="T133" fmla="*/ T132 w 1536"/>
                              <a:gd name="T134" fmla="+- 0 1609 1299"/>
                              <a:gd name="T135" fmla="*/ 1609 h 360"/>
                              <a:gd name="T136" fmla="+- 0 10047 9541"/>
                              <a:gd name="T137" fmla="*/ T136 w 1536"/>
                              <a:gd name="T138" fmla="+- 0 1587 1299"/>
                              <a:gd name="T139" fmla="*/ 1587 h 360"/>
                              <a:gd name="T140" fmla="+- 0 10101 9541"/>
                              <a:gd name="T141" fmla="*/ T140 w 1536"/>
                              <a:gd name="T142" fmla="+- 0 1570 1299"/>
                              <a:gd name="T143" fmla="*/ 1570 h 360"/>
                              <a:gd name="T144" fmla="+- 0 10179 9541"/>
                              <a:gd name="T145" fmla="*/ T144 w 1536"/>
                              <a:gd name="T146" fmla="+- 0 1530 1299"/>
                              <a:gd name="T147" fmla="*/ 1530 h 360"/>
                              <a:gd name="T148" fmla="+- 0 10283 9541"/>
                              <a:gd name="T149" fmla="*/ T148 w 1536"/>
                              <a:gd name="T150" fmla="+- 0 1459 1299"/>
                              <a:gd name="T151" fmla="*/ 1459 h 360"/>
                              <a:gd name="T152" fmla="+- 0 10319 9541"/>
                              <a:gd name="T153" fmla="*/ T152 w 1536"/>
                              <a:gd name="T154" fmla="+- 0 1431 1299"/>
                              <a:gd name="T155" fmla="*/ 1431 h 360"/>
                              <a:gd name="T156" fmla="+- 0 10351 9541"/>
                              <a:gd name="T157" fmla="*/ T156 w 1536"/>
                              <a:gd name="T158" fmla="+- 0 1415 1299"/>
                              <a:gd name="T159" fmla="*/ 1415 h 360"/>
                              <a:gd name="T160" fmla="+- 0 10388 9541"/>
                              <a:gd name="T161" fmla="*/ T160 w 1536"/>
                              <a:gd name="T162" fmla="+- 0 1377 1299"/>
                              <a:gd name="T163" fmla="*/ 1377 h 360"/>
                              <a:gd name="T164" fmla="+- 0 10417 9541"/>
                              <a:gd name="T165" fmla="*/ T164 w 1536"/>
                              <a:gd name="T166" fmla="+- 0 1355 1299"/>
                              <a:gd name="T167" fmla="*/ 1355 h 360"/>
                              <a:gd name="T168" fmla="+- 0 10463 9541"/>
                              <a:gd name="T169" fmla="*/ T168 w 1536"/>
                              <a:gd name="T170" fmla="+- 0 1333 1299"/>
                              <a:gd name="T171" fmla="*/ 1333 h 360"/>
                              <a:gd name="T172" fmla="+- 0 10514 9541"/>
                              <a:gd name="T173" fmla="*/ T172 w 1536"/>
                              <a:gd name="T174" fmla="+- 0 1314 1299"/>
                              <a:gd name="T175" fmla="*/ 1314 h 360"/>
                              <a:gd name="T176" fmla="+- 0 10516 9541"/>
                              <a:gd name="T177" fmla="*/ T176 w 1536"/>
                              <a:gd name="T178" fmla="+- 0 1299 1299"/>
                              <a:gd name="T179" fmla="*/ 1299 h 360"/>
                              <a:gd name="T180" fmla="+- 0 9761 9541"/>
                              <a:gd name="T181" fmla="*/ T180 w 1536"/>
                              <a:gd name="T182" fmla="+- 0 1575 1299"/>
                              <a:gd name="T183" fmla="*/ 1575 h 360"/>
                              <a:gd name="T184" fmla="+- 0 9767 9541"/>
                              <a:gd name="T185" fmla="*/ T184 w 1536"/>
                              <a:gd name="T186" fmla="+- 0 1575 1299"/>
                              <a:gd name="T187" fmla="*/ 1575 h 360"/>
                              <a:gd name="T188" fmla="+- 0 10514 9541"/>
                              <a:gd name="T189" fmla="*/ T188 w 1536"/>
                              <a:gd name="T190" fmla="+- 0 1314 1299"/>
                              <a:gd name="T191" fmla="*/ 1314 h 360"/>
                              <a:gd name="T192" fmla="+- 0 10568 9541"/>
                              <a:gd name="T193" fmla="*/ T192 w 1536"/>
                              <a:gd name="T194" fmla="+- 0 1328 1299"/>
                              <a:gd name="T195" fmla="*/ 1328 h 360"/>
                              <a:gd name="T196" fmla="+- 0 10690 9541"/>
                              <a:gd name="T197" fmla="*/ T196 w 1536"/>
                              <a:gd name="T198" fmla="+- 0 1357 1299"/>
                              <a:gd name="T199" fmla="*/ 1357 h 360"/>
                              <a:gd name="T200" fmla="+- 0 10864 9541"/>
                              <a:gd name="T201" fmla="*/ T200 w 1536"/>
                              <a:gd name="T202" fmla="+- 0 1412 1299"/>
                              <a:gd name="T203" fmla="*/ 1412 h 360"/>
                              <a:gd name="T204" fmla="+- 0 11031 9541"/>
                              <a:gd name="T205" fmla="*/ T204 w 1536"/>
                              <a:gd name="T206" fmla="+- 0 1473 1299"/>
                              <a:gd name="T207" fmla="*/ 1473 h 360"/>
                              <a:gd name="T208" fmla="+- 0 11071 9541"/>
                              <a:gd name="T209" fmla="*/ T208 w 1536"/>
                              <a:gd name="T210" fmla="+- 0 1487 1299"/>
                              <a:gd name="T211" fmla="*/ 1487 h 360"/>
                              <a:gd name="T212" fmla="+- 0 11054 9541"/>
                              <a:gd name="T213" fmla="*/ T212 w 1536"/>
                              <a:gd name="T214" fmla="+- 0 1466 1299"/>
                              <a:gd name="T215" fmla="*/ 1466 h 360"/>
                              <a:gd name="T216" fmla="+- 0 10932 9541"/>
                              <a:gd name="T217" fmla="*/ T216 w 1536"/>
                              <a:gd name="T218" fmla="+- 0 1420 1299"/>
                              <a:gd name="T219" fmla="*/ 1420 h 360"/>
                              <a:gd name="T220" fmla="+- 0 10796 9541"/>
                              <a:gd name="T221" fmla="*/ T220 w 1536"/>
                              <a:gd name="T222" fmla="+- 0 1374 1299"/>
                              <a:gd name="T223" fmla="*/ 1374 h 360"/>
                              <a:gd name="T224" fmla="+- 0 10613 9541"/>
                              <a:gd name="T225" fmla="*/ T224 w 1536"/>
                              <a:gd name="T226" fmla="+- 0 1325 1299"/>
                              <a:gd name="T227" fmla="*/ 132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36" h="360">
                                <a:moveTo>
                                  <a:pt x="14" y="126"/>
                                </a:moveTo>
                                <a:lnTo>
                                  <a:pt x="14" y="129"/>
                                </a:lnTo>
                                <a:lnTo>
                                  <a:pt x="14" y="131"/>
                                </a:lnTo>
                                <a:lnTo>
                                  <a:pt x="11" y="133"/>
                                </a:lnTo>
                                <a:lnTo>
                                  <a:pt x="9" y="134"/>
                                </a:lnTo>
                                <a:lnTo>
                                  <a:pt x="5" y="134"/>
                                </a:lnTo>
                                <a:lnTo>
                                  <a:pt x="0" y="134"/>
                                </a:lnTo>
                                <a:lnTo>
                                  <a:pt x="2" y="151"/>
                                </a:lnTo>
                                <a:lnTo>
                                  <a:pt x="3" y="152"/>
                                </a:lnTo>
                                <a:lnTo>
                                  <a:pt x="9" y="169"/>
                                </a:lnTo>
                                <a:lnTo>
                                  <a:pt x="18" y="182"/>
                                </a:lnTo>
                                <a:lnTo>
                                  <a:pt x="27" y="191"/>
                                </a:lnTo>
                                <a:lnTo>
                                  <a:pt x="32" y="195"/>
                                </a:lnTo>
                                <a:lnTo>
                                  <a:pt x="46" y="208"/>
                                </a:lnTo>
                                <a:lnTo>
                                  <a:pt x="62" y="217"/>
                                </a:lnTo>
                                <a:lnTo>
                                  <a:pt x="78" y="223"/>
                                </a:lnTo>
                                <a:lnTo>
                                  <a:pt x="93" y="228"/>
                                </a:lnTo>
                                <a:lnTo>
                                  <a:pt x="108" y="231"/>
                                </a:lnTo>
                                <a:lnTo>
                                  <a:pt x="121" y="232"/>
                                </a:lnTo>
                                <a:lnTo>
                                  <a:pt x="127" y="232"/>
                                </a:lnTo>
                                <a:lnTo>
                                  <a:pt x="153" y="251"/>
                                </a:lnTo>
                                <a:lnTo>
                                  <a:pt x="176" y="264"/>
                                </a:lnTo>
                                <a:lnTo>
                                  <a:pt x="195" y="272"/>
                                </a:lnTo>
                                <a:lnTo>
                                  <a:pt x="208" y="276"/>
                                </a:lnTo>
                                <a:lnTo>
                                  <a:pt x="211" y="284"/>
                                </a:lnTo>
                                <a:lnTo>
                                  <a:pt x="217" y="289"/>
                                </a:lnTo>
                                <a:lnTo>
                                  <a:pt x="222" y="291"/>
                                </a:lnTo>
                                <a:lnTo>
                                  <a:pt x="225" y="293"/>
                                </a:lnTo>
                                <a:lnTo>
                                  <a:pt x="228" y="294"/>
                                </a:lnTo>
                                <a:lnTo>
                                  <a:pt x="230" y="294"/>
                                </a:lnTo>
                                <a:lnTo>
                                  <a:pt x="242" y="307"/>
                                </a:lnTo>
                                <a:lnTo>
                                  <a:pt x="255" y="320"/>
                                </a:lnTo>
                                <a:lnTo>
                                  <a:pt x="269" y="338"/>
                                </a:lnTo>
                                <a:lnTo>
                                  <a:pt x="285" y="350"/>
                                </a:lnTo>
                                <a:lnTo>
                                  <a:pt x="300" y="357"/>
                                </a:lnTo>
                                <a:lnTo>
                                  <a:pt x="315" y="359"/>
                                </a:lnTo>
                                <a:lnTo>
                                  <a:pt x="331" y="357"/>
                                </a:lnTo>
                                <a:lnTo>
                                  <a:pt x="344" y="353"/>
                                </a:lnTo>
                                <a:lnTo>
                                  <a:pt x="353" y="348"/>
                                </a:lnTo>
                                <a:lnTo>
                                  <a:pt x="358" y="344"/>
                                </a:lnTo>
                                <a:lnTo>
                                  <a:pt x="359" y="344"/>
                                </a:lnTo>
                                <a:lnTo>
                                  <a:pt x="315" y="344"/>
                                </a:lnTo>
                                <a:lnTo>
                                  <a:pt x="304" y="343"/>
                                </a:lnTo>
                                <a:lnTo>
                                  <a:pt x="292" y="338"/>
                                </a:lnTo>
                                <a:lnTo>
                                  <a:pt x="280" y="328"/>
                                </a:lnTo>
                                <a:lnTo>
                                  <a:pt x="266" y="310"/>
                                </a:lnTo>
                                <a:lnTo>
                                  <a:pt x="254" y="297"/>
                                </a:lnTo>
                                <a:lnTo>
                                  <a:pt x="237" y="280"/>
                                </a:lnTo>
                                <a:lnTo>
                                  <a:pt x="235" y="280"/>
                                </a:lnTo>
                                <a:lnTo>
                                  <a:pt x="233" y="279"/>
                                </a:lnTo>
                                <a:lnTo>
                                  <a:pt x="230" y="279"/>
                                </a:lnTo>
                                <a:lnTo>
                                  <a:pt x="227" y="277"/>
                                </a:lnTo>
                                <a:lnTo>
                                  <a:pt x="211" y="277"/>
                                </a:lnTo>
                                <a:lnTo>
                                  <a:pt x="207" y="274"/>
                                </a:lnTo>
                                <a:lnTo>
                                  <a:pt x="205" y="261"/>
                                </a:lnTo>
                                <a:lnTo>
                                  <a:pt x="202" y="258"/>
                                </a:lnTo>
                                <a:lnTo>
                                  <a:pt x="192" y="255"/>
                                </a:lnTo>
                                <a:lnTo>
                                  <a:pt x="181" y="250"/>
                                </a:lnTo>
                                <a:lnTo>
                                  <a:pt x="168" y="243"/>
                                </a:lnTo>
                                <a:lnTo>
                                  <a:pt x="154" y="234"/>
                                </a:lnTo>
                                <a:lnTo>
                                  <a:pt x="125" y="232"/>
                                </a:lnTo>
                                <a:lnTo>
                                  <a:pt x="122" y="228"/>
                                </a:lnTo>
                                <a:lnTo>
                                  <a:pt x="122" y="220"/>
                                </a:lnTo>
                                <a:lnTo>
                                  <a:pt x="126" y="217"/>
                                </a:lnTo>
                                <a:lnTo>
                                  <a:pt x="128" y="217"/>
                                </a:lnTo>
                                <a:lnTo>
                                  <a:pt x="114" y="217"/>
                                </a:lnTo>
                                <a:lnTo>
                                  <a:pt x="96" y="213"/>
                                </a:lnTo>
                                <a:lnTo>
                                  <a:pt x="82" y="209"/>
                                </a:lnTo>
                                <a:lnTo>
                                  <a:pt x="68" y="203"/>
                                </a:lnTo>
                                <a:lnTo>
                                  <a:pt x="55" y="195"/>
                                </a:lnTo>
                                <a:lnTo>
                                  <a:pt x="41" y="184"/>
                                </a:lnTo>
                                <a:lnTo>
                                  <a:pt x="38" y="180"/>
                                </a:lnTo>
                                <a:lnTo>
                                  <a:pt x="31" y="173"/>
                                </a:lnTo>
                                <a:lnTo>
                                  <a:pt x="23" y="163"/>
                                </a:lnTo>
                                <a:lnTo>
                                  <a:pt x="17" y="149"/>
                                </a:lnTo>
                                <a:lnTo>
                                  <a:pt x="14" y="126"/>
                                </a:lnTo>
                                <a:close/>
                                <a:moveTo>
                                  <a:pt x="974" y="0"/>
                                </a:moveTo>
                                <a:lnTo>
                                  <a:pt x="960" y="0"/>
                                </a:lnTo>
                                <a:lnTo>
                                  <a:pt x="956" y="1"/>
                                </a:lnTo>
                                <a:lnTo>
                                  <a:pt x="955" y="2"/>
                                </a:lnTo>
                                <a:lnTo>
                                  <a:pt x="952" y="4"/>
                                </a:lnTo>
                                <a:lnTo>
                                  <a:pt x="943" y="8"/>
                                </a:lnTo>
                                <a:lnTo>
                                  <a:pt x="930" y="14"/>
                                </a:lnTo>
                                <a:lnTo>
                                  <a:pt x="913" y="21"/>
                                </a:lnTo>
                                <a:lnTo>
                                  <a:pt x="894" y="28"/>
                                </a:lnTo>
                                <a:lnTo>
                                  <a:pt x="893" y="29"/>
                                </a:lnTo>
                                <a:lnTo>
                                  <a:pt x="876" y="38"/>
                                </a:lnTo>
                                <a:lnTo>
                                  <a:pt x="870" y="42"/>
                                </a:lnTo>
                                <a:lnTo>
                                  <a:pt x="857" y="51"/>
                                </a:lnTo>
                                <a:lnTo>
                                  <a:pt x="837" y="67"/>
                                </a:lnTo>
                                <a:lnTo>
                                  <a:pt x="813" y="90"/>
                                </a:lnTo>
                                <a:lnTo>
                                  <a:pt x="812" y="91"/>
                                </a:lnTo>
                                <a:lnTo>
                                  <a:pt x="811" y="92"/>
                                </a:lnTo>
                                <a:lnTo>
                                  <a:pt x="801" y="104"/>
                                </a:lnTo>
                                <a:lnTo>
                                  <a:pt x="786" y="109"/>
                                </a:lnTo>
                                <a:lnTo>
                                  <a:pt x="784" y="110"/>
                                </a:lnTo>
                                <a:lnTo>
                                  <a:pt x="780" y="112"/>
                                </a:lnTo>
                                <a:lnTo>
                                  <a:pt x="769" y="120"/>
                                </a:lnTo>
                                <a:lnTo>
                                  <a:pt x="753" y="132"/>
                                </a:lnTo>
                                <a:lnTo>
                                  <a:pt x="732" y="149"/>
                                </a:lnTo>
                                <a:lnTo>
                                  <a:pt x="708" y="168"/>
                                </a:lnTo>
                                <a:lnTo>
                                  <a:pt x="658" y="200"/>
                                </a:lnTo>
                                <a:lnTo>
                                  <a:pt x="630" y="218"/>
                                </a:lnTo>
                                <a:lnTo>
                                  <a:pt x="600" y="235"/>
                                </a:lnTo>
                                <a:lnTo>
                                  <a:pt x="598" y="236"/>
                                </a:lnTo>
                                <a:lnTo>
                                  <a:pt x="590" y="241"/>
                                </a:lnTo>
                                <a:lnTo>
                                  <a:pt x="575" y="248"/>
                                </a:lnTo>
                                <a:lnTo>
                                  <a:pt x="553" y="258"/>
                                </a:lnTo>
                                <a:lnTo>
                                  <a:pt x="524" y="267"/>
                                </a:lnTo>
                                <a:lnTo>
                                  <a:pt x="515" y="270"/>
                                </a:lnTo>
                                <a:lnTo>
                                  <a:pt x="493" y="277"/>
                                </a:lnTo>
                                <a:lnTo>
                                  <a:pt x="462" y="289"/>
                                </a:lnTo>
                                <a:lnTo>
                                  <a:pt x="429" y="305"/>
                                </a:lnTo>
                                <a:lnTo>
                                  <a:pt x="426" y="306"/>
                                </a:lnTo>
                                <a:lnTo>
                                  <a:pt x="418" y="310"/>
                                </a:lnTo>
                                <a:lnTo>
                                  <a:pt x="406" y="314"/>
                                </a:lnTo>
                                <a:lnTo>
                                  <a:pt x="389" y="319"/>
                                </a:lnTo>
                                <a:lnTo>
                                  <a:pt x="384" y="320"/>
                                </a:lnTo>
                                <a:lnTo>
                                  <a:pt x="376" y="322"/>
                                </a:lnTo>
                                <a:lnTo>
                                  <a:pt x="364" y="326"/>
                                </a:lnTo>
                                <a:lnTo>
                                  <a:pt x="351" y="331"/>
                                </a:lnTo>
                                <a:lnTo>
                                  <a:pt x="349" y="332"/>
                                </a:lnTo>
                                <a:lnTo>
                                  <a:pt x="348" y="333"/>
                                </a:lnTo>
                                <a:lnTo>
                                  <a:pt x="333" y="344"/>
                                </a:lnTo>
                                <a:lnTo>
                                  <a:pt x="359" y="344"/>
                                </a:lnTo>
                                <a:lnTo>
                                  <a:pt x="366" y="340"/>
                                </a:lnTo>
                                <a:lnTo>
                                  <a:pt x="375" y="338"/>
                                </a:lnTo>
                                <a:lnTo>
                                  <a:pt x="384" y="335"/>
                                </a:lnTo>
                                <a:lnTo>
                                  <a:pt x="389" y="334"/>
                                </a:lnTo>
                                <a:lnTo>
                                  <a:pt x="392" y="333"/>
                                </a:lnTo>
                                <a:lnTo>
                                  <a:pt x="411" y="328"/>
                                </a:lnTo>
                                <a:lnTo>
                                  <a:pt x="424" y="324"/>
                                </a:lnTo>
                                <a:lnTo>
                                  <a:pt x="432" y="320"/>
                                </a:lnTo>
                                <a:lnTo>
                                  <a:pt x="436" y="318"/>
                                </a:lnTo>
                                <a:lnTo>
                                  <a:pt x="452" y="310"/>
                                </a:lnTo>
                                <a:lnTo>
                                  <a:pt x="468" y="303"/>
                                </a:lnTo>
                                <a:lnTo>
                                  <a:pt x="484" y="297"/>
                                </a:lnTo>
                                <a:lnTo>
                                  <a:pt x="498" y="291"/>
                                </a:lnTo>
                                <a:lnTo>
                                  <a:pt x="506" y="288"/>
                                </a:lnTo>
                                <a:lnTo>
                                  <a:pt x="514" y="286"/>
                                </a:lnTo>
                                <a:lnTo>
                                  <a:pt x="525" y="282"/>
                                </a:lnTo>
                                <a:lnTo>
                                  <a:pt x="528" y="282"/>
                                </a:lnTo>
                                <a:lnTo>
                                  <a:pt x="560" y="271"/>
                                </a:lnTo>
                                <a:lnTo>
                                  <a:pt x="585" y="260"/>
                                </a:lnTo>
                                <a:lnTo>
                                  <a:pt x="600" y="252"/>
                                </a:lnTo>
                                <a:lnTo>
                                  <a:pt x="607" y="248"/>
                                </a:lnTo>
                                <a:lnTo>
                                  <a:pt x="638" y="231"/>
                                </a:lnTo>
                                <a:lnTo>
                                  <a:pt x="667" y="212"/>
                                </a:lnTo>
                                <a:lnTo>
                                  <a:pt x="716" y="180"/>
                                </a:lnTo>
                                <a:lnTo>
                                  <a:pt x="717" y="180"/>
                                </a:lnTo>
                                <a:lnTo>
                                  <a:pt x="742" y="160"/>
                                </a:lnTo>
                                <a:lnTo>
                                  <a:pt x="752" y="151"/>
                                </a:lnTo>
                                <a:lnTo>
                                  <a:pt x="762" y="144"/>
                                </a:lnTo>
                                <a:lnTo>
                                  <a:pt x="770" y="137"/>
                                </a:lnTo>
                                <a:lnTo>
                                  <a:pt x="778" y="132"/>
                                </a:lnTo>
                                <a:lnTo>
                                  <a:pt x="782" y="129"/>
                                </a:lnTo>
                                <a:lnTo>
                                  <a:pt x="788" y="125"/>
                                </a:lnTo>
                                <a:lnTo>
                                  <a:pt x="791" y="123"/>
                                </a:lnTo>
                                <a:lnTo>
                                  <a:pt x="810" y="116"/>
                                </a:lnTo>
                                <a:lnTo>
                                  <a:pt x="822" y="103"/>
                                </a:lnTo>
                                <a:lnTo>
                                  <a:pt x="824" y="100"/>
                                </a:lnTo>
                                <a:lnTo>
                                  <a:pt x="836" y="88"/>
                                </a:lnTo>
                                <a:lnTo>
                                  <a:pt x="847" y="78"/>
                                </a:lnTo>
                                <a:lnTo>
                                  <a:pt x="857" y="69"/>
                                </a:lnTo>
                                <a:lnTo>
                                  <a:pt x="866" y="63"/>
                                </a:lnTo>
                                <a:lnTo>
                                  <a:pt x="872" y="59"/>
                                </a:lnTo>
                                <a:lnTo>
                                  <a:pt x="876" y="56"/>
                                </a:lnTo>
                                <a:lnTo>
                                  <a:pt x="879" y="54"/>
                                </a:lnTo>
                                <a:lnTo>
                                  <a:pt x="882" y="52"/>
                                </a:lnTo>
                                <a:lnTo>
                                  <a:pt x="900" y="42"/>
                                </a:lnTo>
                                <a:lnTo>
                                  <a:pt x="922" y="34"/>
                                </a:lnTo>
                                <a:lnTo>
                                  <a:pt x="940" y="26"/>
                                </a:lnTo>
                                <a:lnTo>
                                  <a:pt x="954" y="19"/>
                                </a:lnTo>
                                <a:lnTo>
                                  <a:pt x="962" y="15"/>
                                </a:lnTo>
                                <a:lnTo>
                                  <a:pt x="973" y="15"/>
                                </a:lnTo>
                                <a:lnTo>
                                  <a:pt x="1032" y="15"/>
                                </a:lnTo>
                                <a:lnTo>
                                  <a:pt x="1017" y="10"/>
                                </a:lnTo>
                                <a:lnTo>
                                  <a:pt x="997" y="5"/>
                                </a:lnTo>
                                <a:lnTo>
                                  <a:pt x="975" y="0"/>
                                </a:lnTo>
                                <a:lnTo>
                                  <a:pt x="974" y="0"/>
                                </a:lnTo>
                                <a:close/>
                                <a:moveTo>
                                  <a:pt x="221" y="268"/>
                                </a:moveTo>
                                <a:lnTo>
                                  <a:pt x="222" y="272"/>
                                </a:lnTo>
                                <a:lnTo>
                                  <a:pt x="220" y="276"/>
                                </a:lnTo>
                                <a:lnTo>
                                  <a:pt x="215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26" y="276"/>
                                </a:lnTo>
                                <a:lnTo>
                                  <a:pt x="223" y="274"/>
                                </a:lnTo>
                                <a:lnTo>
                                  <a:pt x="221" y="268"/>
                                </a:lnTo>
                                <a:close/>
                                <a:moveTo>
                                  <a:pt x="1032" y="15"/>
                                </a:moveTo>
                                <a:lnTo>
                                  <a:pt x="973" y="15"/>
                                </a:lnTo>
                                <a:lnTo>
                                  <a:pt x="984" y="17"/>
                                </a:lnTo>
                                <a:lnTo>
                                  <a:pt x="995" y="20"/>
                                </a:lnTo>
                                <a:lnTo>
                                  <a:pt x="1005" y="23"/>
                                </a:lnTo>
                                <a:lnTo>
                                  <a:pt x="1027" y="29"/>
                                </a:lnTo>
                                <a:lnTo>
                                  <a:pt x="1034" y="31"/>
                                </a:lnTo>
                                <a:lnTo>
                                  <a:pt x="1069" y="40"/>
                                </a:lnTo>
                                <a:lnTo>
                                  <a:pt x="1116" y="50"/>
                                </a:lnTo>
                                <a:lnTo>
                                  <a:pt x="1149" y="58"/>
                                </a:lnTo>
                                <a:lnTo>
                                  <a:pt x="1223" y="80"/>
                                </a:lnTo>
                                <a:lnTo>
                                  <a:pt x="1250" y="89"/>
                                </a:lnTo>
                                <a:lnTo>
                                  <a:pt x="1276" y="97"/>
                                </a:lnTo>
                                <a:lnTo>
                                  <a:pt x="1323" y="113"/>
                                </a:lnTo>
                                <a:lnTo>
                                  <a:pt x="1361" y="128"/>
                                </a:lnTo>
                                <a:lnTo>
                                  <a:pt x="1386" y="136"/>
                                </a:lnTo>
                                <a:lnTo>
                                  <a:pt x="1427" y="152"/>
                                </a:lnTo>
                                <a:lnTo>
                                  <a:pt x="1490" y="174"/>
                                </a:lnTo>
                                <a:lnTo>
                                  <a:pt x="1508" y="181"/>
                                </a:lnTo>
                                <a:lnTo>
                                  <a:pt x="1525" y="188"/>
                                </a:lnTo>
                                <a:lnTo>
                                  <a:pt x="1526" y="188"/>
                                </a:lnTo>
                                <a:lnTo>
                                  <a:pt x="1530" y="188"/>
                                </a:lnTo>
                                <a:lnTo>
                                  <a:pt x="1533" y="186"/>
                                </a:lnTo>
                                <a:lnTo>
                                  <a:pt x="1535" y="179"/>
                                </a:lnTo>
                                <a:lnTo>
                                  <a:pt x="1534" y="175"/>
                                </a:lnTo>
                                <a:lnTo>
                                  <a:pt x="1513" y="167"/>
                                </a:lnTo>
                                <a:lnTo>
                                  <a:pt x="1495" y="160"/>
                                </a:lnTo>
                                <a:lnTo>
                                  <a:pt x="1432" y="138"/>
                                </a:lnTo>
                                <a:lnTo>
                                  <a:pt x="1392" y="122"/>
                                </a:lnTo>
                                <a:lnTo>
                                  <a:pt x="1391" y="121"/>
                                </a:lnTo>
                                <a:lnTo>
                                  <a:pt x="1366" y="114"/>
                                </a:lnTo>
                                <a:lnTo>
                                  <a:pt x="1329" y="99"/>
                                </a:lnTo>
                                <a:lnTo>
                                  <a:pt x="1281" y="82"/>
                                </a:lnTo>
                                <a:lnTo>
                                  <a:pt x="1255" y="75"/>
                                </a:lnTo>
                                <a:lnTo>
                                  <a:pt x="1228" y="66"/>
                                </a:lnTo>
                                <a:lnTo>
                                  <a:pt x="1153" y="44"/>
                                </a:lnTo>
                                <a:lnTo>
                                  <a:pt x="1119" y="36"/>
                                </a:lnTo>
                                <a:lnTo>
                                  <a:pt x="1072" y="26"/>
                                </a:lnTo>
                                <a:lnTo>
                                  <a:pt x="1039" y="17"/>
                                </a:lnTo>
                                <a:lnTo>
                                  <a:pt x="103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1674"/>
                        <wps:cNvSpPr>
                          <a:spLocks/>
                        </wps:cNvSpPr>
                        <wps:spPr bwMode="auto">
                          <a:xfrm>
                            <a:off x="9742" y="1557"/>
                            <a:ext cx="21" cy="19"/>
                          </a:xfrm>
                          <a:custGeom>
                            <a:avLst/>
                            <a:gdLst>
                              <a:gd name="T0" fmla="+- 0 9743 9743"/>
                              <a:gd name="T1" fmla="*/ T0 w 21"/>
                              <a:gd name="T2" fmla="+- 0 1557 1557"/>
                              <a:gd name="T3" fmla="*/ 1557 h 19"/>
                              <a:gd name="T4" fmla="+- 0 9746 9743"/>
                              <a:gd name="T5" fmla="*/ T4 w 21"/>
                              <a:gd name="T6" fmla="+- 0 1560 1557"/>
                              <a:gd name="T7" fmla="*/ 1560 h 19"/>
                              <a:gd name="T8" fmla="+- 0 9748 9743"/>
                              <a:gd name="T9" fmla="*/ T8 w 21"/>
                              <a:gd name="T10" fmla="+- 0 1573 1557"/>
                              <a:gd name="T11" fmla="*/ 1573 h 19"/>
                              <a:gd name="T12" fmla="+- 0 9751 9743"/>
                              <a:gd name="T13" fmla="*/ T12 w 21"/>
                              <a:gd name="T14" fmla="+- 0 1576 1557"/>
                              <a:gd name="T15" fmla="*/ 1576 h 19"/>
                              <a:gd name="T16" fmla="+- 0 9755 9743"/>
                              <a:gd name="T17" fmla="*/ T16 w 21"/>
                              <a:gd name="T18" fmla="+- 0 1576 1557"/>
                              <a:gd name="T19" fmla="*/ 1576 h 19"/>
                              <a:gd name="T20" fmla="+- 0 9756 9743"/>
                              <a:gd name="T21" fmla="*/ T20 w 21"/>
                              <a:gd name="T22" fmla="+- 0 1576 1557"/>
                              <a:gd name="T23" fmla="*/ 1576 h 19"/>
                              <a:gd name="T24" fmla="+- 0 9761 9743"/>
                              <a:gd name="T25" fmla="*/ T24 w 21"/>
                              <a:gd name="T26" fmla="+- 0 1575 1557"/>
                              <a:gd name="T27" fmla="*/ 1575 h 19"/>
                              <a:gd name="T28" fmla="+- 0 9763 9743"/>
                              <a:gd name="T29" fmla="*/ T28 w 21"/>
                              <a:gd name="T30" fmla="+- 0 1571 1557"/>
                              <a:gd name="T31" fmla="*/ 1571 h 19"/>
                              <a:gd name="T32" fmla="+- 0 9762 9743"/>
                              <a:gd name="T33" fmla="*/ T32 w 21"/>
                              <a:gd name="T34" fmla="+- 0 1567 1557"/>
                              <a:gd name="T35" fmla="*/ 1567 h 19"/>
                              <a:gd name="T36" fmla="+- 0 9762 9743"/>
                              <a:gd name="T37" fmla="*/ T36 w 21"/>
                              <a:gd name="T38" fmla="+- 0 1564 1557"/>
                              <a:gd name="T39" fmla="*/ 1564 h 19"/>
                              <a:gd name="T40" fmla="+- 0 9759 9743"/>
                              <a:gd name="T41" fmla="*/ T40 w 21"/>
                              <a:gd name="T42" fmla="+- 0 1561 1557"/>
                              <a:gd name="T43" fmla="*/ 1561 h 19"/>
                              <a:gd name="T44" fmla="+- 0 9756 9743"/>
                              <a:gd name="T45" fmla="*/ T44 w 21"/>
                              <a:gd name="T46" fmla="+- 0 1561 1557"/>
                              <a:gd name="T47" fmla="*/ 1561 h 19"/>
                              <a:gd name="T48" fmla="+- 0 9753 9743"/>
                              <a:gd name="T49" fmla="*/ T48 w 21"/>
                              <a:gd name="T50" fmla="+- 0 1560 1557"/>
                              <a:gd name="T51" fmla="*/ 1560 h 19"/>
                              <a:gd name="T52" fmla="+- 0 9749 9743"/>
                              <a:gd name="T53" fmla="*/ T52 w 21"/>
                              <a:gd name="T54" fmla="+- 0 1559 1557"/>
                              <a:gd name="T55" fmla="*/ 1559 h 19"/>
                              <a:gd name="T56" fmla="+- 0 9743 9743"/>
                              <a:gd name="T57" fmla="*/ T56 w 21"/>
                              <a:gd name="T58" fmla="+- 0 1557 1557"/>
                              <a:gd name="T59" fmla="*/ 155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" h="19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5" y="16"/>
                                </a:lnTo>
                                <a:lnTo>
                                  <a:pt x="8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8" y="18"/>
                                </a:lnTo>
                                <a:lnTo>
                                  <a:pt x="20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lnTo>
                                  <a:pt x="16" y="4"/>
                                </a:lnTo>
                                <a:lnTo>
                                  <a:pt x="13" y="4"/>
                                </a:lnTo>
                                <a:lnTo>
                                  <a:pt x="10" y="3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1675"/>
                        <wps:cNvSpPr>
                          <a:spLocks/>
                        </wps:cNvSpPr>
                        <wps:spPr bwMode="auto">
                          <a:xfrm>
                            <a:off x="9539" y="1418"/>
                            <a:ext cx="16" cy="16"/>
                          </a:xfrm>
                          <a:custGeom>
                            <a:avLst/>
                            <a:gdLst>
                              <a:gd name="T0" fmla="+- 0 9552 9540"/>
                              <a:gd name="T1" fmla="*/ T0 w 16"/>
                              <a:gd name="T2" fmla="+- 0 1418 1418"/>
                              <a:gd name="T3" fmla="*/ 1418 h 16"/>
                              <a:gd name="T4" fmla="+- 0 9548 9540"/>
                              <a:gd name="T5" fmla="*/ T4 w 16"/>
                              <a:gd name="T6" fmla="+- 0 1418 1418"/>
                              <a:gd name="T7" fmla="*/ 1418 h 16"/>
                              <a:gd name="T8" fmla="+- 0 9547 9540"/>
                              <a:gd name="T9" fmla="*/ T8 w 16"/>
                              <a:gd name="T10" fmla="+- 0 1418 1418"/>
                              <a:gd name="T11" fmla="*/ 1418 h 16"/>
                              <a:gd name="T12" fmla="+- 0 9543 9540"/>
                              <a:gd name="T13" fmla="*/ T12 w 16"/>
                              <a:gd name="T14" fmla="+- 0 1419 1418"/>
                              <a:gd name="T15" fmla="*/ 1419 h 16"/>
                              <a:gd name="T16" fmla="+- 0 9540 9540"/>
                              <a:gd name="T17" fmla="*/ T16 w 16"/>
                              <a:gd name="T18" fmla="+- 0 1423 1418"/>
                              <a:gd name="T19" fmla="*/ 1423 h 16"/>
                              <a:gd name="T20" fmla="+- 0 9541 9540"/>
                              <a:gd name="T21" fmla="*/ T20 w 16"/>
                              <a:gd name="T22" fmla="+- 0 1433 1418"/>
                              <a:gd name="T23" fmla="*/ 1433 h 16"/>
                              <a:gd name="T24" fmla="+- 0 9550 9540"/>
                              <a:gd name="T25" fmla="*/ T24 w 16"/>
                              <a:gd name="T26" fmla="+- 0 1433 1418"/>
                              <a:gd name="T27" fmla="*/ 1433 h 16"/>
                              <a:gd name="T28" fmla="+- 0 9552 9540"/>
                              <a:gd name="T29" fmla="*/ T28 w 16"/>
                              <a:gd name="T30" fmla="+- 0 1432 1418"/>
                              <a:gd name="T31" fmla="*/ 1432 h 16"/>
                              <a:gd name="T32" fmla="+- 0 9555 9540"/>
                              <a:gd name="T33" fmla="*/ T32 w 16"/>
                              <a:gd name="T34" fmla="+- 0 1430 1418"/>
                              <a:gd name="T35" fmla="*/ 1430 h 16"/>
                              <a:gd name="T36" fmla="+- 0 9556 9540"/>
                              <a:gd name="T37" fmla="*/ T36 w 16"/>
                              <a:gd name="T38" fmla="+- 0 1428 1418"/>
                              <a:gd name="T39" fmla="*/ 1428 h 16"/>
                              <a:gd name="T40" fmla="+- 0 9555 9540"/>
                              <a:gd name="T41" fmla="*/ T40 w 16"/>
                              <a:gd name="T42" fmla="+- 0 1425 1418"/>
                              <a:gd name="T43" fmla="*/ 1425 h 16"/>
                              <a:gd name="T44" fmla="+- 0 9555 9540"/>
                              <a:gd name="T45" fmla="*/ T44 w 16"/>
                              <a:gd name="T46" fmla="+- 0 1421 1418"/>
                              <a:gd name="T47" fmla="*/ 1421 h 16"/>
                              <a:gd name="T48" fmla="+- 0 9552 9540"/>
                              <a:gd name="T49" fmla="*/ T48 w 16"/>
                              <a:gd name="T50" fmla="+- 0 1418 1418"/>
                              <a:gd name="T51" fmla="*/ 141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2" y="0"/>
                                </a:move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1" y="15"/>
                                </a:lnTo>
                                <a:lnTo>
                                  <a:pt x="10" y="15"/>
                                </a:lnTo>
                                <a:lnTo>
                                  <a:pt x="12" y="14"/>
                                </a:lnTo>
                                <a:lnTo>
                                  <a:pt x="15" y="12"/>
                                </a:lnTo>
                                <a:lnTo>
                                  <a:pt x="16" y="10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1676"/>
                        <wps:cNvSpPr>
                          <a:spLocks/>
                        </wps:cNvSpPr>
                        <wps:spPr bwMode="auto">
                          <a:xfrm>
                            <a:off x="9662" y="1516"/>
                            <a:ext cx="33" cy="17"/>
                          </a:xfrm>
                          <a:custGeom>
                            <a:avLst/>
                            <a:gdLst>
                              <a:gd name="T0" fmla="+- 0 9671 9663"/>
                              <a:gd name="T1" fmla="*/ T0 w 33"/>
                              <a:gd name="T2" fmla="+- 0 1516 1516"/>
                              <a:gd name="T3" fmla="*/ 1516 h 17"/>
                              <a:gd name="T4" fmla="+- 0 9667 9663"/>
                              <a:gd name="T5" fmla="*/ T4 w 33"/>
                              <a:gd name="T6" fmla="+- 0 1516 1516"/>
                              <a:gd name="T7" fmla="*/ 1516 h 17"/>
                              <a:gd name="T8" fmla="+- 0 9663 9663"/>
                              <a:gd name="T9" fmla="*/ T8 w 33"/>
                              <a:gd name="T10" fmla="+- 0 1519 1516"/>
                              <a:gd name="T11" fmla="*/ 1519 h 17"/>
                              <a:gd name="T12" fmla="+- 0 9663 9663"/>
                              <a:gd name="T13" fmla="*/ T12 w 33"/>
                              <a:gd name="T14" fmla="+- 0 1527 1516"/>
                              <a:gd name="T15" fmla="*/ 1527 h 17"/>
                              <a:gd name="T16" fmla="+- 0 9666 9663"/>
                              <a:gd name="T17" fmla="*/ T16 w 33"/>
                              <a:gd name="T18" fmla="+- 0 1531 1516"/>
                              <a:gd name="T19" fmla="*/ 1531 h 17"/>
                              <a:gd name="T20" fmla="+- 0 9695 9663"/>
                              <a:gd name="T21" fmla="*/ T20 w 33"/>
                              <a:gd name="T22" fmla="+- 0 1533 1516"/>
                              <a:gd name="T23" fmla="*/ 1533 h 17"/>
                              <a:gd name="T24" fmla="+- 0 9688 9663"/>
                              <a:gd name="T25" fmla="*/ T24 w 33"/>
                              <a:gd name="T26" fmla="+- 0 1529 1516"/>
                              <a:gd name="T27" fmla="*/ 1529 h 17"/>
                              <a:gd name="T28" fmla="+- 0 9682 9663"/>
                              <a:gd name="T29" fmla="*/ T28 w 33"/>
                              <a:gd name="T30" fmla="+- 0 1524 1516"/>
                              <a:gd name="T31" fmla="*/ 1524 h 17"/>
                              <a:gd name="T32" fmla="+- 0 9675 9663"/>
                              <a:gd name="T33" fmla="*/ T32 w 33"/>
                              <a:gd name="T34" fmla="+- 0 1518 1516"/>
                              <a:gd name="T35" fmla="*/ 1518 h 17"/>
                              <a:gd name="T36" fmla="+- 0 9671 9663"/>
                              <a:gd name="T37" fmla="*/ T36 w 33"/>
                              <a:gd name="T38" fmla="+- 0 1516 1516"/>
                              <a:gd name="T39" fmla="*/ 151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17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32" y="17"/>
                                </a:lnTo>
                                <a:lnTo>
                                  <a:pt x="25" y="13"/>
                                </a:lnTo>
                                <a:lnTo>
                                  <a:pt x="19" y="8"/>
                                </a:lnTo>
                                <a:lnTo>
                                  <a:pt x="12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1677"/>
                        <wps:cNvSpPr>
                          <a:spLocks/>
                        </wps:cNvSpPr>
                        <wps:spPr bwMode="auto">
                          <a:xfrm>
                            <a:off x="10079" y="922"/>
                            <a:ext cx="230" cy="519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230"/>
                              <a:gd name="T2" fmla="+- 0 1441 922"/>
                              <a:gd name="T3" fmla="*/ 1441 h 519"/>
                              <a:gd name="T4" fmla="+- 0 10159 10080"/>
                              <a:gd name="T5" fmla="*/ T4 w 230"/>
                              <a:gd name="T6" fmla="+- 0 1428 922"/>
                              <a:gd name="T7" fmla="*/ 1428 h 519"/>
                              <a:gd name="T8" fmla="+- 0 10223 10080"/>
                              <a:gd name="T9" fmla="*/ T8 w 230"/>
                              <a:gd name="T10" fmla="+- 0 1391 922"/>
                              <a:gd name="T11" fmla="*/ 1391 h 519"/>
                              <a:gd name="T12" fmla="+- 0 10270 10080"/>
                              <a:gd name="T13" fmla="*/ T12 w 230"/>
                              <a:gd name="T14" fmla="+- 0 1335 922"/>
                              <a:gd name="T15" fmla="*/ 1335 h 519"/>
                              <a:gd name="T16" fmla="+- 0 10300 10080"/>
                              <a:gd name="T17" fmla="*/ T16 w 230"/>
                              <a:gd name="T18" fmla="+- 0 1263 922"/>
                              <a:gd name="T19" fmla="*/ 1263 h 519"/>
                              <a:gd name="T20" fmla="+- 0 10310 10080"/>
                              <a:gd name="T21" fmla="*/ T20 w 230"/>
                              <a:gd name="T22" fmla="+- 0 1181 922"/>
                              <a:gd name="T23" fmla="*/ 1181 h 519"/>
                              <a:gd name="T24" fmla="+- 0 10300 10080"/>
                              <a:gd name="T25" fmla="*/ T24 w 230"/>
                              <a:gd name="T26" fmla="+- 0 1099 922"/>
                              <a:gd name="T27" fmla="*/ 1099 h 519"/>
                              <a:gd name="T28" fmla="+- 0 10270 10080"/>
                              <a:gd name="T29" fmla="*/ T28 w 230"/>
                              <a:gd name="T30" fmla="+- 0 1028 922"/>
                              <a:gd name="T31" fmla="*/ 1028 h 519"/>
                              <a:gd name="T32" fmla="+- 0 10223 10080"/>
                              <a:gd name="T33" fmla="*/ T32 w 230"/>
                              <a:gd name="T34" fmla="+- 0 972 922"/>
                              <a:gd name="T35" fmla="*/ 972 h 519"/>
                              <a:gd name="T36" fmla="+- 0 10159 10080"/>
                              <a:gd name="T37" fmla="*/ T36 w 230"/>
                              <a:gd name="T38" fmla="+- 0 935 922"/>
                              <a:gd name="T39" fmla="*/ 935 h 519"/>
                              <a:gd name="T40" fmla="+- 0 10080 10080"/>
                              <a:gd name="T41" fmla="*/ T40 w 230"/>
                              <a:gd name="T42" fmla="+- 0 922 922"/>
                              <a:gd name="T43" fmla="*/ 922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519">
                                <a:moveTo>
                                  <a:pt x="0" y="519"/>
                                </a:moveTo>
                                <a:lnTo>
                                  <a:pt x="79" y="506"/>
                                </a:lnTo>
                                <a:lnTo>
                                  <a:pt x="143" y="469"/>
                                </a:lnTo>
                                <a:lnTo>
                                  <a:pt x="190" y="413"/>
                                </a:lnTo>
                                <a:lnTo>
                                  <a:pt x="220" y="341"/>
                                </a:lnTo>
                                <a:lnTo>
                                  <a:pt x="230" y="259"/>
                                </a:lnTo>
                                <a:lnTo>
                                  <a:pt x="220" y="177"/>
                                </a:lnTo>
                                <a:lnTo>
                                  <a:pt x="190" y="106"/>
                                </a:lnTo>
                                <a:lnTo>
                                  <a:pt x="143" y="50"/>
                                </a:lnTo>
                                <a:lnTo>
                                  <a:pt x="79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1678"/>
                        <wps:cNvSpPr>
                          <a:spLocks/>
                        </wps:cNvSpPr>
                        <wps:spPr bwMode="auto">
                          <a:xfrm>
                            <a:off x="10079" y="1346"/>
                            <a:ext cx="102" cy="189"/>
                          </a:xfrm>
                          <a:custGeom>
                            <a:avLst/>
                            <a:gdLst>
                              <a:gd name="T0" fmla="+- 0 10181 10080"/>
                              <a:gd name="T1" fmla="*/ T0 w 102"/>
                              <a:gd name="T2" fmla="+- 0 1535 1346"/>
                              <a:gd name="T3" fmla="*/ 1535 h 189"/>
                              <a:gd name="T4" fmla="+- 0 10080 10080"/>
                              <a:gd name="T5" fmla="*/ T4 w 102"/>
                              <a:gd name="T6" fmla="+- 0 1441 1346"/>
                              <a:gd name="T7" fmla="*/ 1441 h 189"/>
                              <a:gd name="T8" fmla="+- 0 10181 10080"/>
                              <a:gd name="T9" fmla="*/ T8 w 102"/>
                              <a:gd name="T10" fmla="+- 0 1346 1346"/>
                              <a:gd name="T11" fmla="*/ 134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189">
                                <a:moveTo>
                                  <a:pt x="101" y="189"/>
                                </a:moveTo>
                                <a:lnTo>
                                  <a:pt x="0" y="95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1679"/>
                        <wps:cNvSpPr>
                          <a:spLocks/>
                        </wps:cNvSpPr>
                        <wps:spPr bwMode="auto">
                          <a:xfrm>
                            <a:off x="10079" y="827"/>
                            <a:ext cx="102" cy="189"/>
                          </a:xfrm>
                          <a:custGeom>
                            <a:avLst/>
                            <a:gdLst>
                              <a:gd name="T0" fmla="+- 0 10181 10080"/>
                              <a:gd name="T1" fmla="*/ T0 w 102"/>
                              <a:gd name="T2" fmla="+- 0 1017 828"/>
                              <a:gd name="T3" fmla="*/ 1017 h 189"/>
                              <a:gd name="T4" fmla="+- 0 10080 10080"/>
                              <a:gd name="T5" fmla="*/ T4 w 102"/>
                              <a:gd name="T6" fmla="+- 0 922 828"/>
                              <a:gd name="T7" fmla="*/ 922 h 189"/>
                              <a:gd name="T8" fmla="+- 0 10181 10080"/>
                              <a:gd name="T9" fmla="*/ T8 w 102"/>
                              <a:gd name="T10" fmla="+- 0 828 828"/>
                              <a:gd name="T11" fmla="*/ 828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189">
                                <a:moveTo>
                                  <a:pt x="101" y="189"/>
                                </a:moveTo>
                                <a:lnTo>
                                  <a:pt x="0" y="94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1680"/>
                        <wps:cNvSpPr>
                          <a:spLocks/>
                        </wps:cNvSpPr>
                        <wps:spPr bwMode="auto">
                          <a:xfrm>
                            <a:off x="9150" y="854"/>
                            <a:ext cx="230" cy="519"/>
                          </a:xfrm>
                          <a:custGeom>
                            <a:avLst/>
                            <a:gdLst>
                              <a:gd name="T0" fmla="+- 0 9380 9150"/>
                              <a:gd name="T1" fmla="*/ T0 w 230"/>
                              <a:gd name="T2" fmla="+- 0 1373 854"/>
                              <a:gd name="T3" fmla="*/ 1373 h 519"/>
                              <a:gd name="T4" fmla="+- 0 9301 9150"/>
                              <a:gd name="T5" fmla="*/ T4 w 230"/>
                              <a:gd name="T6" fmla="+- 0 1360 854"/>
                              <a:gd name="T7" fmla="*/ 1360 h 519"/>
                              <a:gd name="T8" fmla="+- 0 9238 9150"/>
                              <a:gd name="T9" fmla="*/ T8 w 230"/>
                              <a:gd name="T10" fmla="+- 0 1323 854"/>
                              <a:gd name="T11" fmla="*/ 1323 h 519"/>
                              <a:gd name="T12" fmla="+- 0 9190 9150"/>
                              <a:gd name="T13" fmla="*/ T12 w 230"/>
                              <a:gd name="T14" fmla="+- 0 1267 854"/>
                              <a:gd name="T15" fmla="*/ 1267 h 519"/>
                              <a:gd name="T16" fmla="+- 0 9161 9150"/>
                              <a:gd name="T17" fmla="*/ T16 w 230"/>
                              <a:gd name="T18" fmla="+- 0 1195 854"/>
                              <a:gd name="T19" fmla="*/ 1195 h 519"/>
                              <a:gd name="T20" fmla="+- 0 9150 9150"/>
                              <a:gd name="T21" fmla="*/ T20 w 230"/>
                              <a:gd name="T22" fmla="+- 0 1113 854"/>
                              <a:gd name="T23" fmla="*/ 1113 h 519"/>
                              <a:gd name="T24" fmla="+- 0 9161 9150"/>
                              <a:gd name="T25" fmla="*/ T24 w 230"/>
                              <a:gd name="T26" fmla="+- 0 1031 854"/>
                              <a:gd name="T27" fmla="*/ 1031 h 519"/>
                              <a:gd name="T28" fmla="+- 0 9190 9150"/>
                              <a:gd name="T29" fmla="*/ T28 w 230"/>
                              <a:gd name="T30" fmla="+- 0 960 854"/>
                              <a:gd name="T31" fmla="*/ 960 h 519"/>
                              <a:gd name="T32" fmla="+- 0 9238 9150"/>
                              <a:gd name="T33" fmla="*/ T32 w 230"/>
                              <a:gd name="T34" fmla="+- 0 904 854"/>
                              <a:gd name="T35" fmla="*/ 904 h 519"/>
                              <a:gd name="T36" fmla="+- 0 9301 9150"/>
                              <a:gd name="T37" fmla="*/ T36 w 230"/>
                              <a:gd name="T38" fmla="+- 0 867 854"/>
                              <a:gd name="T39" fmla="*/ 867 h 519"/>
                              <a:gd name="T40" fmla="+- 0 9380 9150"/>
                              <a:gd name="T41" fmla="*/ T40 w 230"/>
                              <a:gd name="T42" fmla="+- 0 854 854"/>
                              <a:gd name="T43" fmla="*/ 854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519">
                                <a:moveTo>
                                  <a:pt x="230" y="519"/>
                                </a:moveTo>
                                <a:lnTo>
                                  <a:pt x="151" y="506"/>
                                </a:lnTo>
                                <a:lnTo>
                                  <a:pt x="88" y="469"/>
                                </a:lnTo>
                                <a:lnTo>
                                  <a:pt x="40" y="413"/>
                                </a:lnTo>
                                <a:lnTo>
                                  <a:pt x="11" y="341"/>
                                </a:lnTo>
                                <a:lnTo>
                                  <a:pt x="0" y="259"/>
                                </a:lnTo>
                                <a:lnTo>
                                  <a:pt x="11" y="177"/>
                                </a:lnTo>
                                <a:lnTo>
                                  <a:pt x="40" y="106"/>
                                </a:lnTo>
                                <a:lnTo>
                                  <a:pt x="88" y="50"/>
                                </a:lnTo>
                                <a:lnTo>
                                  <a:pt x="151" y="13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1681"/>
                        <wps:cNvSpPr>
                          <a:spLocks/>
                        </wps:cNvSpPr>
                        <wps:spPr bwMode="auto">
                          <a:xfrm>
                            <a:off x="9278" y="1278"/>
                            <a:ext cx="102" cy="189"/>
                          </a:xfrm>
                          <a:custGeom>
                            <a:avLst/>
                            <a:gdLst>
                              <a:gd name="T0" fmla="+- 0 9279 9279"/>
                              <a:gd name="T1" fmla="*/ T0 w 102"/>
                              <a:gd name="T2" fmla="+- 0 1467 1278"/>
                              <a:gd name="T3" fmla="*/ 1467 h 189"/>
                              <a:gd name="T4" fmla="+- 0 9380 9279"/>
                              <a:gd name="T5" fmla="*/ T4 w 102"/>
                              <a:gd name="T6" fmla="+- 0 1373 1278"/>
                              <a:gd name="T7" fmla="*/ 1373 h 189"/>
                              <a:gd name="T8" fmla="+- 0 9279 9279"/>
                              <a:gd name="T9" fmla="*/ T8 w 102"/>
                              <a:gd name="T10" fmla="+- 0 1278 1278"/>
                              <a:gd name="T11" fmla="*/ 1278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189">
                                <a:moveTo>
                                  <a:pt x="0" y="189"/>
                                </a:moveTo>
                                <a:lnTo>
                                  <a:pt x="101" y="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1682"/>
                        <wps:cNvSpPr>
                          <a:spLocks/>
                        </wps:cNvSpPr>
                        <wps:spPr bwMode="auto">
                          <a:xfrm>
                            <a:off x="9278" y="759"/>
                            <a:ext cx="102" cy="189"/>
                          </a:xfrm>
                          <a:custGeom>
                            <a:avLst/>
                            <a:gdLst>
                              <a:gd name="T0" fmla="+- 0 9279 9279"/>
                              <a:gd name="T1" fmla="*/ T0 w 102"/>
                              <a:gd name="T2" fmla="+- 0 949 760"/>
                              <a:gd name="T3" fmla="*/ 949 h 189"/>
                              <a:gd name="T4" fmla="+- 0 9380 9279"/>
                              <a:gd name="T5" fmla="*/ T4 w 102"/>
                              <a:gd name="T6" fmla="+- 0 854 760"/>
                              <a:gd name="T7" fmla="*/ 854 h 189"/>
                              <a:gd name="T8" fmla="+- 0 9279 9279"/>
                              <a:gd name="T9" fmla="*/ T8 w 102"/>
                              <a:gd name="T10" fmla="+- 0 760 760"/>
                              <a:gd name="T11" fmla="*/ 76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189">
                                <a:moveTo>
                                  <a:pt x="0" y="189"/>
                                </a:moveTo>
                                <a:lnTo>
                                  <a:pt x="101" y="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4B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Text Box 1683"/>
                        <wps:cNvSpPr txBox="1">
                          <a:spLocks noChangeArrowheads="1"/>
                        </wps:cNvSpPr>
                        <wps:spPr bwMode="auto">
                          <a:xfrm>
                            <a:off x="8168" y="306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B25A1" w14:textId="77777777" w:rsidR="00D938ED" w:rsidRDefault="00D938ED" w:rsidP="004B3E5F">
                              <w:pPr>
                                <w:spacing w:before="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32"/>
                                  <w:shd w:val="clear" w:color="auto" w:fill="00AC9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A68C7" id="Grupo 2546" o:spid="_x0000_s1188" style="position:absolute;margin-left:408.4pt;margin-top:15.3pt;width:170pt;height:85.45pt;z-index:-251657216;mso-wrap-distance-left:0;mso-wrap-distance-right:0;mso-position-horizontal-relative:page;mso-position-vertical-relative:text" coordorigin="8168,306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">
                <v:rect id="Rectangle 1645" o:spid="_x0000_s1189" style="position:absolute;left:8168;top:306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" fillcolor="#f1f2f2" stroked="f"/>
                <v:shape id="AutoShape 1646" o:spid="_x0000_s1190" style="position:absolute;left:9869;top:1521;width:23;height:51;visibility:visible;mso-wrap-style:square;v-text-anchor:top" coordsize="2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" path="m7,15l6,20,5,29,,45r2,4l7,50r,1l11,51r3,-2l20,31,22,21r,-6l7,15xm16,l15,,14,,13,r4,l16,xe" fillcolor="#827a78" stroked="f">
                  <v:path arrowok="t" o:connecttype="custom" o:connectlocs="7,1537;6,1542;5,1551;0,1567;2,1571;7,1572;7,1573;11,1573;14,1571;20,1553;22,1543;22,1537;7,1537;16,1522;15,1522;14,1522;13,1522;17,1522;16,1522;16,1522" o:connectangles="0,0,0,0,0,0,0,0,0,0,0,0,0,0,0,0,0,0,0,0"/>
                </v:shape>
                <v:shape id="AutoShape 1647" o:spid="_x0000_s1191" style="position:absolute;left:9948;top:683;width:112;height:46;visibility:visible;mso-wrap-style:square;v-text-anchor:top" coordsize="11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" path="m,23r2,2l6,28r2,2l9,32r2,2l11,35r1,2l17,42r4,1l23,44r8,1l37,46r17,l60,43r2,-1l86,33r3,-2l38,31,33,30,26,29,25,28,24,27,23,26,22,24,3,24,2,23r-1,l,23xm98,l96,3,92,8r-8,7l80,18r-7,4l56,29r-4,2l89,31r3,-3l94,27r9,-8l109,12r2,-5l109,6,107,5,103,4,101,2,100,,98,xm56,29r,xm18,19r-4,1l6,24r-1,l22,24,21,23,18,19xe" fillcolor="#827a78" stroked="f">
                  <v:path arrowok="t" o:connecttype="custom" o:connectlocs="0,707;2,709;6,712;8,714;9,716;11,718;11,719;12,721;17,726;21,727;23,728;31,729;37,730;54,730;60,727;62,726;86,717;89,715;38,715;33,714;26,713;25,712;24,711;23,710;22,708;3,708;2,707;1,707;0,707;98,684;96,687;92,692;84,699;80,702;73,706;56,713;52,715;89,715;92,712;94,711;103,703;109,696;111,691;109,690;107,689;103,688;101,686;100,684;98,684;56,713;56,713;56,713;56,713;18,703;14,704;6,708;5,708;22,708;21,707;18,703" o:connectangles="0,0,0,0,0,0,0,0,0,0,0,0,0,0,0,0,0,0,0,0,0,0,0,0,0,0,0,0,0,0,0,0,0,0,0,0,0,0,0,0,0,0,0,0,0,0,0,0,0,0,0,0,0,0,0,0,0,0,0,0"/>
                </v:shape>
                <v:shape id="Freeform 1648" o:spid="_x0000_s1192" style="position:absolute;left:9707;top:1533;width:55;height:33;visibility:visible;mso-wrap-style:square;v-text-anchor:top" coordsize="5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" path="m,l5,2r8,5l22,12r5,4l51,27r3,3l7,,,xe" fillcolor="#827a78" stroked="f">
                  <v:path arrowok="t" o:connecttype="custom" o:connectlocs="0,1534;5,1536;13,1541;22,1546;27,1550;51,1561;54,1564;7,1534;0,1534" o:connectangles="0,0,0,0,0,0,0,0,0"/>
                </v:shape>
                <v:shape id="Picture 1649" o:spid="_x0000_s1193" type="#_x0000_t75" style="position:absolute;left:9376;top:1097;width:18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">
                  <v:imagedata r:id="rId71" o:title=""/>
                </v:shape>
                <v:shape id="AutoShape 1650" o:spid="_x0000_s1194" style="position:absolute;left:9631;top:871;width:35;height:19;visibility:visible;mso-wrap-style:square;v-text-anchor:top" coordsize="3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" path="m9,l5,,3,1,,8r2,5l13,17r8,1l26,18r2,l29,18r2,l31,17r,-2l32,9,35,3,22,3,17,2,10,,9,xm35,2r-2,l30,3r5,l35,2xe" fillcolor="#827a78" stroked="f">
                  <v:path arrowok="t" o:connecttype="custom" o:connectlocs="9,872;5,872;3,873;0,880;2,885;13,889;21,890;26,890;28,890;29,890;31,890;31,889;31,887;32,881;35,875;22,875;17,874;10,872;9,872;35,874;33,874;30,875;35,875;35,874" o:connectangles="0,0,0,0,0,0,0,0,0,0,0,0,0,0,0,0,0,0,0,0,0,0,0,0"/>
                </v:shape>
                <v:shape id="AutoShape 1651" o:spid="_x0000_s1195" style="position:absolute;left:9678;top:824;width:23;height:35;visibility:visible;mso-wrap-style:square;v-text-anchor:top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" path="m22,32r,l20,34r1,-1l22,33r,-1xm11,l7,,2,1,,5,2,16r2,5l7,25,9,23r2,-2l14,19r1,l17,18r2,-1l18,14,16,11,14,2,11,xe" fillcolor="#827a78" stroked="f">
                  <v:path arrowok="t" o:connecttype="custom" o:connectlocs="22,857;22,857;20,859;21,858;22,858;22,857;11,825;7,825;7,825;2,826;0,830;2,841;4,846;7,850;9,848;11,846;14,844;15,844;17,843;19,842;18,839;16,836;14,827;11,825" o:connectangles="0,0,0,0,0,0,0,0,0,0,0,0,0,0,0,0,0,0,0,0,0,0,0,0"/>
                </v:shape>
                <v:shape id="Freeform 1652" o:spid="_x0000_s1196" style="position:absolute;left:9835;top:704;width:19;height:28;visibility:visible;mso-wrap-style:square;v-text-anchor:top" coordsize="1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" path="m,l,1,1,2r,1l2,4,3,9r,15l7,27r8,l18,24,6,,,xe" fillcolor="#827a78" stroked="f">
                  <v:path arrowok="t" o:connecttype="custom" o:connectlocs="0,705;0,706;1,707;1,708;2,709;3,714;3,729;7,732;15,732;18,729;6,705;0,705" o:connectangles="0,0,0,0,0,0,0,0,0,0,0,0"/>
                </v:shape>
                <v:shape id="Freeform 1653" o:spid="_x0000_s1197" style="position:absolute;left:9798;top:704;width:30;height:23;visibility:visible;mso-wrap-style:square;v-text-anchor:top" coordsize="3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" path="m16,l11,,6,,,,1,4,3,9,16,20r1,2l19,22r4,l25,21r4,-5l29,12,21,5,18,2,16,xe" fillcolor="#827a78" stroked="f">
                  <v:path arrowok="t" o:connecttype="custom" o:connectlocs="16,705;11,705;6,705;0,705;1,709;3,714;16,725;17,727;19,727;23,727;25,726;29,721;29,717;21,710;18,707;16,705" o:connectangles="0,0,0,0,0,0,0,0,0,0,0,0,0,0,0,0"/>
                </v:shape>
                <v:shape id="AutoShape 1654" o:spid="_x0000_s1198" style="position:absolute;left:9657;top:849;width:204;height:125;visibility:visible;mso-wrap-style:square;v-text-anchor:top" coordsize="20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" path="m22,103r1,2l23,106r,6l20,115r-8,l13,116r1,l16,118r18,3l52,123r15,1l80,124r8,l94,124r42,l145,123r2,l185,123r15,-2l203,118r,-3l16,115r-4,l203,115r-1,-5l202,109r-122,l68,109,54,108,38,106,22,103xm136,124r-42,l101,124r7,l133,124r3,xm185,123r-38,l151,123r33,l185,123xm95,109r-7,l84,109r118,l108,109r-7,l95,109xm147,108r-1,l140,108r-10,1l202,109r-2,-1l151,108r-4,xm199,107r-4,l189,107r-12,1l200,108r-1,-1xm19,36r,l10,39,4,40,,55,,77,,87r2,7l4,100r14,l20,101r1,2l21,102r-1,-1l18,95,16,87,15,77r,-1l15,70,16,57r1,-9l19,41r,-1l19,39r,-3xm19,27r,9l21,32,19,27xm21,23r-5,l19,25r,2l19,24r2,-1xm28,l17,8r-6,9l8,24r1,l11,23r1,l21,23,40,9r-4,l34,9,30,4,28,xm41,9r-1,l39,9r1,l41,9xe" fillcolor="#827a78" stroked="f">
                  <v:path arrowok="t" o:connecttype="custom" o:connectlocs="23,955;23,962;12,965;14,966;34,971;67,974;88,974;136,974;147,973;200,971;203,965;12,965;202,960;80,959;54,958;22,953;94,974;108,974;136,974;147,973;184,973;95,959;84,959;202,959;101,959;147,958;140,958;202,959;151,958;199,957;189,957;200,958;19,886;10,889;0,905;0,937;4,950;20,951;21,952;18,945;15,927;15,920;17,898;19,890;19,886;19,886;19,877;16,873;19,877;21,873;17,858;8,874;11,873;21,873;36,859;30,854;41,859;39,859;41,859" o:connectangles="0,0,0,0,0,0,0,0,0,0,0,0,0,0,0,0,0,0,0,0,0,0,0,0,0,0,0,0,0,0,0,0,0,0,0,0,0,0,0,0,0,0,0,0,0,0,0,0,0,0,0,0,0,0,0,0,0,0,0"/>
                </v:shape>
                <v:shape id="Freeform 1655" o:spid="_x0000_s1199" style="position:absolute;left:9661;top:873;width:18;height:17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" path="m12,l8,,7,,6,,5,1,4,1,1,8,,13r,3l,17,6,16r9,-3l17,9,15,2,12,xe" fillcolor="#5f5654" stroked="f">
                  <v:path arrowok="t" o:connecttype="custom" o:connectlocs="12,873;8,873;7,873;6,873;5,874;4,874;1,881;0,886;0,889;0,890;6,889;15,886;17,882;15,875;12,873" o:connectangles="0,0,0,0,0,0,0,0,0,0,0,0,0,0,0"/>
                </v:shape>
                <v:shape id="AutoShape 1656" o:spid="_x0000_s1200" style="position:absolute;left:9685;top:844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" path="m7,l4,1,2,3,,5,2,9r4,5l8,14r3,l12,14r1,l14,13r-6,l6,12,3,6,4,2,7,xm15,12r-2,1l12,13r2,l15,12xe" fillcolor="#5f5654" stroked="f">
                  <v:path arrowok="t" o:connecttype="custom" o:connectlocs="7,845;4,846;2,848;0,850;2,854;6,859;8,859;11,859;12,859;13,859;14,858;8,858;6,857;3,851;4,847;7,845;15,857;13,858;12,858;14,858;15,857" o:connectangles="0,0,0,0,0,0,0,0,0,0,0,0,0,0,0,0,0,0,0,0,0"/>
                </v:shape>
                <v:shape id="AutoShape 1657" o:spid="_x0000_s1201" style="position:absolute;left:10040;top:759;width:1033;height:237;visibility:visible;mso-wrap-style:square;v-text-anchor:top" coordsize="103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" path="m447,54r-68,l416,64r54,9l506,79r21,3l534,83r26,4l584,93r22,7l626,107r11,4l647,116r10,4l662,123r2,1l738,156r1,l780,168r39,14l892,205r58,14l1023,236r1,l1028,236r3,-3l1032,226r-2,-4l953,204,896,190,823,167,784,154,744,142,671,111r-13,-7l628,92,586,78,536,68r-2,-1l515,65,492,61,461,56,447,54xm280,15r-110,l179,15r8,l189,16r4,l223,20r25,4l269,28r17,3l296,33r6,2l309,36r5,2l379,54r68,l420,49,317,23r-8,-2l286,16r-6,-1xm182,l159,,146,,131,,115,1,96,3r-7,l74,5,51,9,22,16r-1,1l10,29,3,33,2,34,,34,24,31r1,l41,27,55,23,67,21,78,20r6,-1l89,18r7,l98,18r18,-2l132,15r15,l159,15r121,l249,9,194,1,182,xe" fillcolor="#827a78" stroked="f">
                  <v:path arrowok="t" o:connecttype="custom" o:connectlocs="379,814;470,833;527,842;560,847;606,860;637,871;657,880;664,884;739,916;819,942;950,979;1024,996;1031,993;1030,982;896,950;784,914;671,871;628,852;536,828;515,825;461,816;280,775;179,775;189,776;193,776;248,784;286,791;302,795;314,798;379,814;420,809;309,781;280,775;159,760;131,760;96,763;74,765;22,776;10,789;2,794;24,791;41,787;67,781;84,779;96,778;116,776;147,775;280,775;194,761" o:connectangles="0,0,0,0,0,0,0,0,0,0,0,0,0,0,0,0,0,0,0,0,0,0,0,0,0,0,0,0,0,0,0,0,0,0,0,0,0,0,0,0,0,0,0,0,0,0,0,0,0"/>
                </v:shape>
                <v:shape id="Picture 1658" o:spid="_x0000_s1202" type="#_x0000_t75" style="position:absolute;left:9509;top:949;width:323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">
                  <v:imagedata r:id="rId72" o:title=""/>
                </v:shape>
                <v:shape id="AutoShape 1659" o:spid="_x0000_s1203" style="position:absolute;left:8660;top:1293;width:937;height:140;visibility:visible;mso-wrap-style:square;v-text-anchor:top" coordsize="93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" path="m481,30r-43,l455,31r3,l466,38r9,6l486,51r12,6l540,76r42,16l615,103r15,5l670,120r35,6l731,129r13,1l780,135r36,3l848,139r24,l881,139r-1,-10l883,125r3,-1l872,124r-24,l817,123r-36,-3l746,115r-2,l741,114r-6,l718,113r-24,-4l666,103,626,91,596,81,576,74,554,65,532,56,522,52,511,47r-9,-5l493,37,481,30xm895,124r-3,l895,127r,4l895,124xm447,15r-18,l417,15r-13,1l392,17r-12,3l377,20r-5,1l357,23r-22,3l309,29r-27,1l281,30r-34,6l224,41,145,62r-1,l79,86,2,117,,121r3,7l6,130r4,-1l84,100,149,76,228,55r22,-4l283,45r37,-2l352,39r23,-3l384,34r9,-2l404,31r12,-1l428,30r53,l472,24r-6,-7l464,16,447,15xm921,11r-6,10l907,34r-7,15l890,72r-4,12l882,102r-2,22l875,124r11,l888,124r7,l896,115r1,-11l899,95r2,-9l902,82r1,-4l904,76r2,-3l906,72r5,-12l917,48r5,-10l927,29r3,-5l933,19r2,-3l933,16r-4,-2l925,13r-4,-2xm934,r3,1l936,r-1,l934,xe" fillcolor="#827a78" stroked="f">
                  <v:path arrowok="t" o:connecttype="custom" o:connectlocs="455,1325;475,1338;540,1370;630,1402;731,1423;816,1432;881,1433;886,1418;817,1417;744,1409;718,1407;626,1385;554,1359;511,1341;481,1324;892,1418;895,1418;417,1309;380,1314;357,1317;282,1324;224,1335;79,1380;3,1422;10,1423;228,1349;320,1337;384,1328;404,1325;481,1324;464,1310;915,1315;890,1366;880,1418;888,1418;897,1398;902,1376;906,1367;917,1342;930,1318;933,1310;921,1305;936,1294" o:connectangles="0,0,0,0,0,0,0,0,0,0,0,0,0,0,0,0,0,0,0,0,0,0,0,0,0,0,0,0,0,0,0,0,0,0,0,0,0,0,0,0,0,0,0"/>
                </v:shape>
                <v:shape id="Freeform 1660" o:spid="_x0000_s1204" style="position:absolute;left:9580;top:1293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" path="m12,l9,,7,1,3,6,,11r4,2l8,14r5,2l14,16r2,-3l20,8,19,3,16,1,13,,12,xe" fillcolor="#5f5654" stroked="f">
                  <v:path arrowok="t" o:connecttype="custom" o:connectlocs="12,1294;9,1294;7,1295;3,1300;0,1305;4,1307;8,1308;13,1310;14,1310;16,1307;20,1302;19,1297;16,1295;13,1294;12,1294" o:connectangles="0,0,0,0,0,0,0,0,0,0,0,0,0,0,0"/>
                </v:shape>
                <v:shape id="AutoShape 1661" o:spid="_x0000_s1205" style="position:absolute;left:9670;top:1504;width:422;height:34;visibility:visible;mso-wrap-style:square;v-text-anchor:top" coordsize="4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" path="m45,15r-4,l42,16r13,5l67,30r2,1l72,33r24,1l132,34r33,-1l206,33r,-2l206,29r,-4l206,22r3,-3l132,19r-36,l74,18,45,15xm206,33r-41,l206,33xm,12r,l4,14r7,6l17,25r7,4l37,30,33,28,31,24r3,-7l37,15r8,l,12xm165,18r-33,1l209,19r3,-1l165,18xm417,r-4,l412,,364,9r-1,l362,10r-5,1l347,14r-12,3l321,18r-78,l216,18r3,1l221,21r,3l221,31r,2l321,33r16,-2l351,29r11,-3l368,24r31,-6l243,18r156,l418,15r3,-4l420,3,417,xe" fillcolor="#827a78" stroked="f">
                  <v:path arrowok="t" o:connecttype="custom" o:connectlocs="41,1519;55,1525;69,1535;72,1537;132,1538;206,1537;206,1533;206,1526;132,1523;74,1522;206,1537;206,1537;0,1516;4,1518;17,1529;37,1534;31,1528;37,1519;0,1516;132,1523;209,1523;165,1522;413,1504;364,1513;362,1514;347,1518;321,1522;216,1522;221,1525;221,1535;321,1537;351,1533;368,1528;243,1522;418,1519;420,1507" o:connectangles="0,0,0,0,0,0,0,0,0,0,0,0,0,0,0,0,0,0,0,0,0,0,0,0,0,0,0,0,0,0,0,0,0,0,0,0"/>
                </v:shape>
                <v:shape id="Freeform 1662" o:spid="_x0000_s1206" style="position:absolute;left:9877;top:152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" path="m10,l6,,3,1,,4,,6r,6l,15r10,l15,15r,-3l15,6r,-3l13,1,10,xe" fillcolor="#5f5654" stroked="f">
                  <v:path arrowok="t" o:connecttype="custom" o:connectlocs="10,1522;6,1522;3,1523;0,1526;0,1528;0,1534;0,1537;10,1537;15,1537;15,1534;15,1528;15,1525;13,1523;10,1522" o:connectangles="0,0,0,0,0,0,0,0,0,0,0,0,0,0"/>
                </v:shape>
                <v:shape id="Freeform 1663" o:spid="_x0000_s1207" style="position:absolute;left:9702;top:1519;width:41;height:18;visibility:visible;mso-wrap-style:square;v-text-anchor:top" coordsize="4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" path="m10,l6,,3,2,,9r2,4l6,15r7,l41,18,38,16,36,15,24,6,11,1,10,xe" fillcolor="#5f5654" stroked="f">
                  <v:path arrowok="t" o:connecttype="custom" o:connectlocs="10,1519;6,1519;3,1521;0,1528;2,1532;6,1534;13,1534;41,1537;38,1535;36,1534;24,1525;11,1520;10,1519" o:connectangles="0,0,0,0,0,0,0,0,0,0,0,0,0"/>
                </v:shape>
                <v:shape id="AutoShape 1664" o:spid="_x0000_s1208" style="position:absolute;left:8665;top:664;width:1422;height:316;visibility:visible;mso-wrap-style:square;v-text-anchor:top" coordsize="142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" path="m921,l897,,885,2,872,6r-13,6l836,26,811,42,781,64r-6,4l766,74r-12,8l742,92r-62,38l671,138r-21,12l615,168r-51,20l561,190r-55,12l452,212r-72,8l273,240,3,304,,308r2,6l5,316r5,l276,254,383,234r80,-10l521,214r36,-8l569,202r52,-20l657,164r22,-14l688,142r62,-38l752,102r7,-6l768,90r11,-8l782,80r5,-2l788,78r2,-2l805,66,820,54r13,-8l844,38r7,-4l863,26r3,-2l877,20r12,-4l899,14r95,l980,12,932,2r-2,l921,xm1369,116r-35,6l1302,130r-22,4l1271,136r-14,6l1244,144r-10,4l1225,150r-5,l1216,152r-7,l1190,156r-16,2l1163,160r-13,l1106,162r-34,6l1048,174r-15,4l1034,180r2,l1037,182r4,4l1040,190r-3,2l1036,194r11,-4l1070,184r34,-6l1150,176r9,l1164,174r18,-2l1195,170r16,-2l1216,166r13,-2l1249,160r26,-10l1289,148r17,-4l1321,140r17,-2l1356,134r19,-4l1371,130r-3,-2l1366,120r3,-4xm1372,115r-3,1l1372,116r,-1xm1395,10r-4,l1395,12r2,2l1397,20r,2l1394,26r5,4l1402,34r3,6l1406,42r,2l1406,46r1,4l1407,60r-2,8l1404,70r-4,14l1396,92r-5,6l1389,100r-1,l1387,102r-1,l1381,108r-4,4l1375,114r-3,1l1397,112r1,l1402,108r5,-8l1413,90r5,-14l1422,68r,-20l1421,46r,-2l1421,38r-4,-8l1414,24r-7,-8l1395,10xm1270,42r-73,l1206,44r13,2l1224,46r3,2l1236,48r14,-2l1261,44r9,-2xm994,14r-80,l919,16r8,l928,18r51,10l1023,32r32,2l1070,34r12,2l1093,36r10,2l1112,38r5,2l1124,40r3,2l1134,42r,-2l1133,36r3,-2l1141,32r84,l1209,28r-21,-2l1123,26r-13,-2l1092,20r-38,l1023,18,994,14xm1285,28r-25,l1248,30r-14,4l1183,34r1,2l1185,38r1,4l1283,42r-4,-4l1279,34r5,-4l1285,28xm1176,32r-31,l1147,34r1,4l1149,40r21,l1170,38r1,-2l1174,34r2,-2xm1392,6r-25,l1347,10r-26,6l1287,28r2,l1291,30r4,4l1297,36r2,2l1301,40r29,-10l1353,24r16,-4l1381,20r1,-2l1382,16r1,-2l1384,12r3,-2l1395,10r-1,-2l1392,6xm1225,32r-46,l1181,34r53,l1225,32xe" fillcolor="#827a78" stroked="f">
                  <v:path arrowok="t" o:connecttype="custom" o:connectlocs="872,671;781,729;742,757;615,833;452,877;0,973;276,919;557,871;679,815;759,761;787,743;820,719;863,691;899,679;930,667;1302,795;1257,807;1220,815;1174,823;1072,833;1036,845;1037,857;1104,843;1182,837;1229,829;1306,809;1375,795;1369,781;1372,781;1395,677;1394,691;1406,707;1407,715;1400,749;1388,765;1377,777;1398,777;1418,741;1421,709;1407,681;1206,709;1236,713;994,679;928,683;1070,699;1112,703;1134,707;1141,697;1123,691;1023,683;1248,695;1185,703;1279,699;1145,697;1170,705;1176,697;1321,681;1295,699;1330,695;1382,683;1387,675;1225,697;1225,697" o:connectangles="0,0,0,0,0,0,0,0,0,0,0,0,0,0,0,0,0,0,0,0,0,0,0,0,0,0,0,0,0,0,0,0,0,0,0,0,0,0,0,0,0,0,0,0,0,0,0,0,0,0,0,0,0,0,0,0,0,0,0,0,0,0,0"/>
                </v:shape>
                <v:shape id="AutoShape 1665" o:spid="_x0000_s1209" style="position:absolute;left:9944;top:673;width:119;height:35;visibility:visible;mso-wrap-style:square;v-text-anchor:top" coordsize="11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" path="m10,20r-4,l4,20,,25r,5l4,34r1,l6,34r1,1l9,35r1,l15,33r3,-2l22,30,20,28,18,26,16,25,12,20r-2,xm111,r-3,l105,2r-1,3l103,9r-1,2l104,11r1,2l107,15r4,1l113,17r2,1l118,13r,-2l118,9r,-4l116,2,112,1,111,xm103,8r,xe" fillcolor="#5f5654" stroked="f">
                  <v:path arrowok="t" o:connecttype="custom" o:connectlocs="10,693;6,693;4,693;0,698;0,703;4,707;5,707;6,707;7,708;9,708;10,708;15,706;18,704;22,703;20,701;18,699;16,698;12,693;10,693;111,673;108,673;105,675;104,678;103,682;102,684;104,684;105,686;107,688;111,689;113,690;115,691;118,686;118,684;118,682;118,678;116,675;112,674;111,673;103,681;103,681;103,681;103,681" o:connectangles="0,0,0,0,0,0,0,0,0,0,0,0,0,0,0,0,0,0,0,0,0,0,0,0,0,0,0,0,0,0,0,0,0,0,0,0,0,0,0,0,0,0"/>
                </v:shape>
                <v:shape id="AutoShape 1666" o:spid="_x0000_s1210" style="position:absolute;left:9692;top:842;width:9;height:16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" path="m9,15r-1,l9,15xm2,1l1,2,,3,1,2,2,1xm6,1l5,1r1,l6,2,6,1xm5,l2,1r1,l6,1,5,xe" fillcolor="#5f5654" stroked="f">
                  <v:path arrowok="t" o:connecttype="custom" o:connectlocs="9,857;8,857;8,857;9,857;2,843;1,844;0,845;1,844;2,843;6,843;5,843;6,843;6,844;6,843;5,842;2,843;3,843;6,843;6,843;5,842" o:connectangles="0,0,0,0,0,0,0,0,0,0,0,0,0,0,0,0,0,0,0,0"/>
                </v:shape>
                <v:shape id="Freeform 1667" o:spid="_x0000_s1211" style="position:absolute;left:9834;top:696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" path="m9,l6,,4,1,1,4,,7,,9r6,l11,9r5,1l15,6,14,4,13,3,11,1,9,xe" fillcolor="#5f5654" stroked="f">
                  <v:path arrowok="t" o:connecttype="custom" o:connectlocs="9,696;6,696;4,697;1,700;0,703;0,705;6,705;11,705;16,706;15,702;14,700;13,699;11,697;9,696" o:connectangles="0,0,0,0,0,0,0,0,0,0,0,0,0,0"/>
                </v:shape>
                <v:shape id="Freeform 1668" o:spid="_x0000_s1212" style="position:absolute;left:9798;top:696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" path="m11,l8,,3,1,,5,1,8r,1l7,9r5,l17,9r,-1l16,7,15,6,14,3,11,xe" fillcolor="#5f5654" stroked="f">
                  <v:path arrowok="t" o:connecttype="custom" o:connectlocs="11,696;8,696;3,697;0,701;1,704;1,705;7,705;12,705;17,705;17,704;16,703;15,702;14,699;11,696" o:connectangles="0,0,0,0,0,0,0,0,0,0,0,0,0,0"/>
                </v:shape>
                <v:shape id="Freeform 1669" o:spid="_x0000_s1213" style="position:absolute;left:9699;top:843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" path="m,l1,2,2,3,5,6r,5l3,14,6,11,7,7,3,2,2,1,,xe" fillcolor="#5f5654" stroked="f">
                  <v:path arrowok="t" o:connecttype="custom" o:connectlocs="0,843;1,845;2,846;2,846;5,849;5,854;3,857;6,854;7,850;3,845;2,844;0,843" o:connectangles="0,0,0,0,0,0,0,0,0,0,0,0"/>
                </v:shape>
                <v:shape id="Freeform 1670" o:spid="_x0000_s1214" style="position:absolute;left:9688;top:843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" path="m9,l7,,5,1,4,2,1,4,,8r3,6l5,15r4,l10,15r2,-1l13,14r2,-3l15,6,12,3,11,2,10,1,10,,9,xe" fillcolor="#524b48" stroked="f">
                  <v:path arrowok="t" o:connecttype="custom" o:connectlocs="9,843;7,843;5,844;4,845;1,847;0,851;3,857;5,858;9,858;10,858;12,857;13,857;15,854;15,849;12,846;11,845;10,844;10,843;9,843" o:connectangles="0,0,0,0,0,0,0,0,0,0,0,0,0,0,0,0,0,0,0"/>
                </v:shape>
                <v:shape id="Freeform 1671" o:spid="_x0000_s1215" style="position:absolute;left:10040;top:79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" path="m1,r,xe" fillcolor="#827a78" stroked="f">
                  <v:path arrowok="t" o:connecttype="custom" o:connectlocs="2,0;2,0" o:connectangles="0,0"/>
                </v:shape>
                <v:shape id="Freeform 1672" o:spid="_x0000_s1216" style="position:absolute;left:10031;top:775;width:32;height:19;visibility:visible;mso-wrap-style:square;v-text-anchor:top" coordsize="3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" path="m32,l31,,3,4,,8r2,8l5,18r4,l31,1,32,xe" fillcolor="#5f5654" stroked="f">
                  <v:path arrowok="t" o:connecttype="custom" o:connectlocs="32,776;31,776;3,780;0,784;2,792;5,794;9,794;31,777;32,776;32,776" o:connectangles="0,0,0,0,0,0,0,0,0,0"/>
                </v:shape>
                <v:shape id="AutoShape 1673" o:spid="_x0000_s1217" style="position:absolute;left:9541;top:1298;width:1536;height:360;visibility:visible;mso-wrap-style:square;v-text-anchor:top" coordsize="153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" path="m14,126r,3l14,131r-3,2l9,134r-4,l,134r2,17l3,152r6,17l18,182r9,9l32,195r14,13l62,217r16,6l93,228r15,3l121,232r6,l153,251r23,13l195,272r13,4l211,284r6,5l222,291r3,2l228,294r2,l242,307r13,13l269,338r16,12l300,357r15,2l331,357r13,-4l353,348r5,-4l359,344r-44,l304,343r-12,-5l280,328,266,310,254,297,237,280r-2,l233,279r-3,l227,277r-16,l207,274r-2,-13l202,258r-10,-3l181,250r-13,-7l154,234r-29,-2l122,228r,-8l126,217r2,l114,217,96,213,82,209,68,203,55,195,41,184r-3,-4l31,173,23,163,17,149,14,126xm974,l960,r-4,1l955,2r-3,2l943,8r-13,6l913,21r-19,7l893,29r-17,9l870,42r-13,9l837,67,813,90r-1,1l811,92r-10,12l786,109r-2,1l780,112r-11,8l753,132r-21,17l708,168r-50,32l630,218r-30,17l598,236r-8,5l575,248r-22,10l524,267r-9,3l493,277r-31,12l429,305r-3,1l418,310r-12,4l389,319r-5,1l376,322r-12,4l351,331r-2,1l348,333r-15,11l359,344r7,-4l375,338r9,-3l389,334r3,-1l411,328r13,-4l432,320r4,-2l452,310r16,-7l484,297r14,-6l506,288r8,-2l525,282r3,l560,271r25,-11l600,252r7,-4l638,231r29,-19l716,180r1,l742,160r10,-9l762,144r8,-7l778,132r4,-3l788,125r3,-2l810,116r12,-13l824,100,836,88,847,78r10,-9l866,63r6,-4l876,56r3,-2l882,52,900,42r22,-8l940,26r14,-7l962,15r11,l1032,15r-15,-5l997,5,975,r-1,xm221,268r1,4l220,276r-5,1l227,277r-1,-1l223,274r-2,-6xm1032,15r-59,l984,17r11,3l1005,23r22,6l1034,31r35,9l1116,50r33,8l1223,80r27,9l1276,97r47,16l1361,128r25,8l1427,152r63,22l1508,181r17,7l1526,188r4,l1533,186r2,-7l1534,175r-21,-8l1495,160r-63,-22l1392,122r-1,-1l1366,114,1329,99,1281,82r-26,-7l1228,66,1153,44r-34,-8l1072,26r-33,-9l1032,15xe" fillcolor="#827a78" stroked="f">
                  <v:path arrowok="t" o:connecttype="custom" o:connectlocs="11,1432;2,1450;27,1490;78,1522;127,1531;208,1575;225,1592;255,1619;315,1658;353,1647;304,1642;254,1596;230,1578;205,1560;168,1542;122,1519;96,1512;41,1483;17,1448;956,1300;930,1313;876,1337;813,1389;786,1408;753,1431;630,1517;575,1547;493,1576;418,1609;376,1621;348,1632;375,1637;411,1627;452,1609;506,1587;560,1570;638,1530;742,1459;778,1431;810,1415;847,1377;876,1355;922,1333;973,1314;975,1299;220,1575;226,1575;973,1314;1027,1328;1149,1357;1323,1412;1490,1473;1530,1487;1513,1466;1391,1420;1255,1374;1072,1325" o:connectangles="0,0,0,0,0,0,0,0,0,0,0,0,0,0,0,0,0,0,0,0,0,0,0,0,0,0,0,0,0,0,0,0,0,0,0,0,0,0,0,0,0,0,0,0,0,0,0,0,0,0,0,0,0,0,0,0,0"/>
                </v:shape>
                <v:shape id="Freeform 1674" o:spid="_x0000_s1218" style="position:absolute;left:9742;top:1557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" path="m,l3,3,5,16r3,3l12,19r1,l18,18r2,-4l19,10r,-3l16,4r-3,l10,3,6,2,,xe" fillcolor="#5f5654" stroked="f">
                  <v:path arrowok="t" o:connecttype="custom" o:connectlocs="0,1557;3,1560;5,1573;8,1576;12,1576;13,1576;18,1575;20,1571;19,1567;19,1564;16,1561;13,1561;10,1560;6,1559;0,1557" o:connectangles="0,0,0,0,0,0,0,0,0,0,0,0,0,0,0"/>
                </v:shape>
                <v:shape id="Freeform 1675" o:spid="_x0000_s1219" style="position:absolute;left:9539;top:141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" path="m12,l8,,7,,3,1,,5,1,15r9,l12,14r3,-2l16,10,15,7r,-4l12,xe" fillcolor="#5f5654" stroked="f">
                  <v:path arrowok="t" o:connecttype="custom" o:connectlocs="12,1418;8,1418;7,1418;3,1419;0,1423;1,1433;10,1433;12,1432;15,1430;16,1428;15,1425;15,1421;12,1418" o:connectangles="0,0,0,0,0,0,0,0,0,0,0,0,0"/>
                </v:shape>
                <v:shape id="Freeform 1676" o:spid="_x0000_s1220" style="position:absolute;left:9662;top:1516;width:33;height:17;visibility:visible;mso-wrap-style:square;v-text-anchor:top" coordsize="3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" path="m8,l4,,,3r,8l3,15r29,2l25,13,19,8,12,2,8,xe" fillcolor="#5f5654" stroked="f">
                  <v:path arrowok="t" o:connecttype="custom" o:connectlocs="8,1516;4,1516;0,1519;0,1527;3,1531;32,1533;25,1529;19,1524;12,1518;8,1516" o:connectangles="0,0,0,0,0,0,0,0,0,0"/>
                </v:shape>
                <v:shape id="Freeform 1677" o:spid="_x0000_s1221" style="position:absolute;left:10079;top:922;width:230;height:519;visibility:visible;mso-wrap-style:square;v-text-anchor:top" coordsize="23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" path="m,519l79,506r64,-37l190,413r30,-72l230,259,220,177,190,106,143,50,79,13,,e" filled="f" strokecolor="#84b727" strokeweight="2pt">
                  <v:path arrowok="t" o:connecttype="custom" o:connectlocs="0,1441;79,1428;143,1391;190,1335;220,1263;230,1181;220,1099;190,1028;143,972;79,935;0,922" o:connectangles="0,0,0,0,0,0,0,0,0,0,0"/>
                </v:shape>
                <v:shape id="Freeform 1678" o:spid="_x0000_s1222" style="position:absolute;left:10079;top:1346;width:102;height:189;visibility:visible;mso-wrap-style:square;v-text-anchor:top" coordsize="10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" path="m101,189l,95,101,e" filled="f" strokecolor="#84b727" strokeweight="2pt">
                  <v:path arrowok="t" o:connecttype="custom" o:connectlocs="101,1535;0,1441;101,1346" o:connectangles="0,0,0"/>
                </v:shape>
                <v:shape id="Freeform 1679" o:spid="_x0000_s1223" style="position:absolute;left:10079;top:827;width:102;height:189;visibility:visible;mso-wrap-style:square;v-text-anchor:top" coordsize="10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" path="m101,189l,94,101,e" filled="f" strokecolor="#84b727" strokeweight="2pt">
                  <v:path arrowok="t" o:connecttype="custom" o:connectlocs="101,1017;0,922;101,828" o:connectangles="0,0,0"/>
                </v:shape>
                <v:shape id="Freeform 1680" o:spid="_x0000_s1224" style="position:absolute;left:9150;top:854;width:230;height:519;visibility:visible;mso-wrap-style:square;v-text-anchor:top" coordsize="23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" path="m230,519l151,506,88,469,40,413,11,341,,259,11,177,40,106,88,50,151,13,230,e" filled="f" strokecolor="#84b727" strokeweight="2pt">
                  <v:path arrowok="t" o:connecttype="custom" o:connectlocs="230,1373;151,1360;88,1323;40,1267;11,1195;0,1113;11,1031;40,960;88,904;151,867;230,854" o:connectangles="0,0,0,0,0,0,0,0,0,0,0"/>
                </v:shape>
                <v:shape id="Freeform 1681" o:spid="_x0000_s1225" style="position:absolute;left:9278;top:1278;width:102;height:189;visibility:visible;mso-wrap-style:square;v-text-anchor:top" coordsize="10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" path="m,189l101,95,,e" filled="f" strokecolor="#84b727" strokeweight="2pt">
                  <v:path arrowok="t" o:connecttype="custom" o:connectlocs="0,1467;101,1373;0,1278" o:connectangles="0,0,0"/>
                </v:shape>
                <v:shape id="Freeform 1682" o:spid="_x0000_s1226" style="position:absolute;left:9278;top:759;width:102;height:189;visibility:visible;mso-wrap-style:square;v-text-anchor:top" coordsize="10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" path="m,189l101,94,,e" filled="f" strokecolor="#84b727" strokeweight="2pt">
                  <v:path arrowok="t" o:connecttype="custom" o:connectlocs="0,949;101,854;0,760" o:connectangles="0,0,0"/>
                </v:shape>
                <v:shape id="Text Box 1683" o:spid="_x0000_s1227" type="#_x0000_t202" style="position:absolute;left:8168;top:306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" filled="f" stroked="f">
                  <v:textbox inset="0,0,0,0">
                    <w:txbxContent>
                      <w:p w14:paraId="486B25A1" w14:textId="77777777" w:rsidR="00D938ED" w:rsidRDefault="00D938ED" w:rsidP="004B3E5F">
                        <w:pPr>
                          <w:spacing w:before="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95"/>
                            <w:sz w:val="32"/>
                            <w:shd w:val="clear" w:color="auto" w:fill="00AC91"/>
                          </w:rPr>
                          <w:t>6</w:t>
                        </w:r>
                        <w:r>
                          <w:rPr>
                            <w:b/>
                            <w:color w:val="FFFFFF"/>
                            <w:sz w:val="32"/>
                            <w:shd w:val="clear" w:color="auto" w:fill="00AC91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16018A" w14:textId="77777777" w:rsidR="004B3E5F" w:rsidRPr="004B3E5F" w:rsidRDefault="004B3E5F" w:rsidP="004B3E5F">
      <w:pPr>
        <w:spacing w:before="32" w:after="0" w:line="254" w:lineRule="auto"/>
        <w:ind w:left="140" w:right="301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color w:val="777C82"/>
          <w:sz w:val="18"/>
          <w:szCs w:val="18"/>
        </w:rPr>
        <w:t>Frota el dorso de los dedos de una mano con la palma de la mano opuesta, agarrándose los dedos</w:t>
      </w:r>
    </w:p>
    <w:p w14:paraId="7745EBF0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50794A1A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581CA148" w14:textId="1BB3909E" w:rsidR="004B3E5F" w:rsidRPr="004B3E5F" w:rsidRDefault="004B3E5F" w:rsidP="004B3E5F">
      <w:pPr>
        <w:spacing w:before="11" w:after="0" w:line="240" w:lineRule="auto"/>
        <w:jc w:val="left"/>
        <w:rPr>
          <w:rFonts w:eastAsia="Arial" w:cs="Arial"/>
          <w:color w:val="auto"/>
          <w:sz w:val="26"/>
          <w:szCs w:val="18"/>
        </w:rPr>
      </w:pPr>
      <w:r w:rsidRPr="004B3E5F">
        <w:rPr>
          <w:rFonts w:eastAsia="Arial" w:cs="Arial"/>
          <w:noProof/>
          <w:color w:val="auto"/>
          <w:sz w:val="18"/>
          <w:szCs w:val="18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89282AB" wp14:editId="6526C72A">
                <wp:simplePos x="0" y="0"/>
                <wp:positionH relativeFrom="page">
                  <wp:posOffset>5186680</wp:posOffset>
                </wp:positionH>
                <wp:positionV relativeFrom="paragraph">
                  <wp:posOffset>221615</wp:posOffset>
                </wp:positionV>
                <wp:extent cx="2159000" cy="1085215"/>
                <wp:effectExtent l="0" t="0" r="0" b="0"/>
                <wp:wrapTopAndBottom/>
                <wp:docPr id="2539" name="Grupo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8168" y="349"/>
                          <a:chExt cx="3400" cy="1709"/>
                        </a:xfrm>
                      </wpg:grpSpPr>
                      <wps:wsp>
                        <wps:cNvPr id="2540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8168" y="349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1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6" y="509"/>
                            <a:ext cx="1864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2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2" y="500"/>
                            <a:ext cx="39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3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7" y="838"/>
                            <a:ext cx="553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4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8" y="626"/>
                            <a:ext cx="41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5" name="Text Box 1690"/>
                        <wps:cNvSpPr txBox="1">
                          <a:spLocks noChangeArrowheads="1"/>
                        </wps:cNvSpPr>
                        <wps:spPr bwMode="auto">
                          <a:xfrm>
                            <a:off x="8168" y="349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F5FDD" w14:textId="77777777" w:rsidR="00D938ED" w:rsidRDefault="00D938ED" w:rsidP="004B3E5F">
                              <w:pPr>
                                <w:spacing w:before="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32"/>
                                  <w:shd w:val="clear" w:color="auto" w:fill="00AC91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282AB" id="Grupo 2539" o:spid="_x0000_s1228" style="position:absolute;margin-left:408.4pt;margin-top:17.45pt;width:170pt;height:85.45pt;z-index:-251656192;mso-wrap-distance-left:0;mso-wrap-distance-right:0;mso-position-horizontal-relative:page;mso-position-vertical-relative:text" coordorigin="8168,349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">
                <v:rect id="Rectangle 1685" o:spid="_x0000_s1229" style="position:absolute;left:8168;top:349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" fillcolor="#f1f2f2" stroked="f"/>
                <v:shape id="Picture 1686" o:spid="_x0000_s1230" type="#_x0000_t75" style="position:absolute;left:8936;top:509;width:1864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">
                  <v:imagedata r:id="rId77" o:title=""/>
                </v:shape>
                <v:shape id="Picture 1687" o:spid="_x0000_s1231" type="#_x0000_t75" style="position:absolute;left:9742;top:500;width:393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">
                  <v:imagedata r:id="rId78" o:title=""/>
                </v:shape>
                <v:shape id="Picture 1688" o:spid="_x0000_s1232" type="#_x0000_t75" style="position:absolute;left:9557;top:838;width:553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">
                  <v:imagedata r:id="rId79" o:title=""/>
                </v:shape>
                <v:shape id="Picture 1689" o:spid="_x0000_s1233" type="#_x0000_t75" style="position:absolute;left:9688;top:626;width:41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">
                  <v:imagedata r:id="rId80" o:title=""/>
                </v:shape>
                <v:shape id="Text Box 1690" o:spid="_x0000_s1234" type="#_x0000_t202" style="position:absolute;left:8168;top:349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" filled="f" stroked="f">
                  <v:textbox inset="0,0,0,0">
                    <w:txbxContent>
                      <w:p w14:paraId="518F5FDD" w14:textId="77777777" w:rsidR="00D938ED" w:rsidRDefault="00D938ED" w:rsidP="004B3E5F">
                        <w:pPr>
                          <w:spacing w:before="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95"/>
                            <w:sz w:val="32"/>
                            <w:shd w:val="clear" w:color="auto" w:fill="00AC91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32"/>
                            <w:shd w:val="clear" w:color="auto" w:fill="00AC91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643F31" w14:textId="415F26EE" w:rsidR="004B3E5F" w:rsidRPr="004B3E5F" w:rsidRDefault="004B3E5F" w:rsidP="004B3E5F">
      <w:pPr>
        <w:spacing w:before="105" w:after="0" w:line="240" w:lineRule="auto"/>
        <w:ind w:left="140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color w:val="777C82"/>
          <w:sz w:val="18"/>
          <w:szCs w:val="18"/>
        </w:rPr>
        <w:t>Enjuágate las manos con agua</w:t>
      </w:r>
    </w:p>
    <w:p w14:paraId="69D91430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47E86A07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3A385A4C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1EECE197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0"/>
          <w:szCs w:val="18"/>
        </w:rPr>
      </w:pPr>
    </w:p>
    <w:p w14:paraId="00971861" w14:textId="4EBE1D83" w:rsidR="004B3E5F" w:rsidRPr="004B3E5F" w:rsidRDefault="004B3E5F" w:rsidP="004B3E5F">
      <w:pPr>
        <w:spacing w:before="1" w:after="0" w:line="240" w:lineRule="auto"/>
        <w:jc w:val="left"/>
        <w:rPr>
          <w:rFonts w:eastAsia="Arial" w:cs="Arial"/>
          <w:color w:val="auto"/>
          <w:sz w:val="26"/>
          <w:szCs w:val="18"/>
        </w:rPr>
      </w:pPr>
      <w:r w:rsidRPr="004B3E5F">
        <w:rPr>
          <w:rFonts w:eastAsia="Arial" w:cs="Arial"/>
          <w:noProof/>
          <w:color w:val="auto"/>
          <w:sz w:val="18"/>
          <w:szCs w:val="18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7ABB4EF" wp14:editId="0FAF2F81">
                <wp:simplePos x="0" y="0"/>
                <wp:positionH relativeFrom="page">
                  <wp:posOffset>5186680</wp:posOffset>
                </wp:positionH>
                <wp:positionV relativeFrom="paragraph">
                  <wp:posOffset>215900</wp:posOffset>
                </wp:positionV>
                <wp:extent cx="2159000" cy="1085215"/>
                <wp:effectExtent l="0" t="0" r="0" b="0"/>
                <wp:wrapTopAndBottom/>
                <wp:docPr id="2495" name="Grupo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085215"/>
                          <a:chOff x="8168" y="340"/>
                          <a:chExt cx="3400" cy="1709"/>
                        </a:xfrm>
                      </wpg:grpSpPr>
                      <wps:wsp>
                        <wps:cNvPr id="2496" name="Rectangle 1692"/>
                        <wps:cNvSpPr>
                          <a:spLocks noChangeArrowheads="1"/>
                        </wps:cNvSpPr>
                        <wps:spPr bwMode="auto">
                          <a:xfrm>
                            <a:off x="8168" y="339"/>
                            <a:ext cx="3400" cy="170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AutoShape 1693"/>
                        <wps:cNvSpPr>
                          <a:spLocks/>
                        </wps:cNvSpPr>
                        <wps:spPr bwMode="auto">
                          <a:xfrm>
                            <a:off x="9101" y="925"/>
                            <a:ext cx="186" cy="840"/>
                          </a:xfrm>
                          <a:custGeom>
                            <a:avLst/>
                            <a:gdLst>
                              <a:gd name="T0" fmla="+- 0 9136 9102"/>
                              <a:gd name="T1" fmla="*/ T0 w 186"/>
                              <a:gd name="T2" fmla="+- 0 1048 925"/>
                              <a:gd name="T3" fmla="*/ 1048 h 840"/>
                              <a:gd name="T4" fmla="+- 0 9107 9102"/>
                              <a:gd name="T5" fmla="*/ T4 w 186"/>
                              <a:gd name="T6" fmla="+- 0 1110 925"/>
                              <a:gd name="T7" fmla="*/ 1110 h 840"/>
                              <a:gd name="T8" fmla="+- 0 9106 9102"/>
                              <a:gd name="T9" fmla="*/ T8 w 186"/>
                              <a:gd name="T10" fmla="+- 0 1258 925"/>
                              <a:gd name="T11" fmla="*/ 1258 h 840"/>
                              <a:gd name="T12" fmla="+- 0 9103 9102"/>
                              <a:gd name="T13" fmla="*/ T12 w 186"/>
                              <a:gd name="T14" fmla="+- 0 1313 925"/>
                              <a:gd name="T15" fmla="*/ 1313 h 840"/>
                              <a:gd name="T16" fmla="+- 0 9144 9102"/>
                              <a:gd name="T17" fmla="*/ T16 w 186"/>
                              <a:gd name="T18" fmla="+- 0 1366 925"/>
                              <a:gd name="T19" fmla="*/ 1366 h 840"/>
                              <a:gd name="T20" fmla="+- 0 9270 9102"/>
                              <a:gd name="T21" fmla="*/ T20 w 186"/>
                              <a:gd name="T22" fmla="+- 0 1516 925"/>
                              <a:gd name="T23" fmla="*/ 1516 h 840"/>
                              <a:gd name="T24" fmla="+- 0 9263 9102"/>
                              <a:gd name="T25" fmla="*/ T24 w 186"/>
                              <a:gd name="T26" fmla="+- 0 1633 925"/>
                              <a:gd name="T27" fmla="*/ 1633 h 840"/>
                              <a:gd name="T28" fmla="+- 0 9236 9102"/>
                              <a:gd name="T29" fmla="*/ T28 w 186"/>
                              <a:gd name="T30" fmla="+- 0 1764 925"/>
                              <a:gd name="T31" fmla="*/ 1764 h 840"/>
                              <a:gd name="T32" fmla="+- 0 9284 9102"/>
                              <a:gd name="T33" fmla="*/ T32 w 186"/>
                              <a:gd name="T34" fmla="+- 0 1604 925"/>
                              <a:gd name="T35" fmla="*/ 1604 h 840"/>
                              <a:gd name="T36" fmla="+- 0 9281 9102"/>
                              <a:gd name="T37" fmla="*/ T36 w 186"/>
                              <a:gd name="T38" fmla="+- 0 1497 925"/>
                              <a:gd name="T39" fmla="*/ 1497 h 840"/>
                              <a:gd name="T40" fmla="+- 0 9154 9102"/>
                              <a:gd name="T41" fmla="*/ T40 w 186"/>
                              <a:gd name="T42" fmla="+- 0 1356 925"/>
                              <a:gd name="T43" fmla="*/ 1356 h 840"/>
                              <a:gd name="T44" fmla="+- 0 9123 9102"/>
                              <a:gd name="T45" fmla="*/ T44 w 186"/>
                              <a:gd name="T46" fmla="+- 0 1320 925"/>
                              <a:gd name="T47" fmla="*/ 1320 h 840"/>
                              <a:gd name="T48" fmla="+- 0 9117 9102"/>
                              <a:gd name="T49" fmla="*/ T48 w 186"/>
                              <a:gd name="T50" fmla="+- 0 1276 925"/>
                              <a:gd name="T51" fmla="*/ 1276 h 840"/>
                              <a:gd name="T52" fmla="+- 0 9122 9102"/>
                              <a:gd name="T53" fmla="*/ T52 w 186"/>
                              <a:gd name="T54" fmla="+- 0 1115 925"/>
                              <a:gd name="T55" fmla="*/ 1115 h 840"/>
                              <a:gd name="T56" fmla="+- 0 9139 9102"/>
                              <a:gd name="T57" fmla="*/ T56 w 186"/>
                              <a:gd name="T58" fmla="+- 0 1067 925"/>
                              <a:gd name="T59" fmla="*/ 1067 h 840"/>
                              <a:gd name="T60" fmla="+- 0 9156 9102"/>
                              <a:gd name="T61" fmla="*/ T60 w 186"/>
                              <a:gd name="T62" fmla="+- 0 1027 925"/>
                              <a:gd name="T63" fmla="*/ 1027 h 840"/>
                              <a:gd name="T64" fmla="+- 0 9199 9102"/>
                              <a:gd name="T65" fmla="*/ T64 w 186"/>
                              <a:gd name="T66" fmla="+- 0 1404 925"/>
                              <a:gd name="T67" fmla="*/ 1404 h 840"/>
                              <a:gd name="T68" fmla="+- 0 9241 9102"/>
                              <a:gd name="T69" fmla="*/ T68 w 186"/>
                              <a:gd name="T70" fmla="+- 0 1221 925"/>
                              <a:gd name="T71" fmla="*/ 1221 h 840"/>
                              <a:gd name="T72" fmla="+- 0 9237 9102"/>
                              <a:gd name="T73" fmla="*/ T72 w 186"/>
                              <a:gd name="T74" fmla="+- 0 1232 925"/>
                              <a:gd name="T75" fmla="*/ 1232 h 840"/>
                              <a:gd name="T76" fmla="+- 0 9247 9102"/>
                              <a:gd name="T77" fmla="*/ T76 w 186"/>
                              <a:gd name="T78" fmla="+- 0 1249 925"/>
                              <a:gd name="T79" fmla="*/ 1249 h 840"/>
                              <a:gd name="T80" fmla="+- 0 9250 9102"/>
                              <a:gd name="T81" fmla="*/ T80 w 186"/>
                              <a:gd name="T82" fmla="+- 0 1256 925"/>
                              <a:gd name="T83" fmla="*/ 1256 h 840"/>
                              <a:gd name="T84" fmla="+- 0 9265 9102"/>
                              <a:gd name="T85" fmla="*/ T84 w 186"/>
                              <a:gd name="T86" fmla="+- 0 1250 925"/>
                              <a:gd name="T87" fmla="*/ 1250 h 840"/>
                              <a:gd name="T88" fmla="+- 0 9252 9102"/>
                              <a:gd name="T89" fmla="*/ T88 w 186"/>
                              <a:gd name="T90" fmla="+- 0 1233 925"/>
                              <a:gd name="T91" fmla="*/ 1233 h 840"/>
                              <a:gd name="T92" fmla="+- 0 9244 9102"/>
                              <a:gd name="T93" fmla="*/ T92 w 186"/>
                              <a:gd name="T94" fmla="+- 0 1212 925"/>
                              <a:gd name="T95" fmla="*/ 1212 h 840"/>
                              <a:gd name="T96" fmla="+- 0 9232 9102"/>
                              <a:gd name="T97" fmla="*/ T96 w 186"/>
                              <a:gd name="T98" fmla="+- 0 1125 925"/>
                              <a:gd name="T99" fmla="*/ 1125 h 840"/>
                              <a:gd name="T100" fmla="+- 0 9221 9102"/>
                              <a:gd name="T101" fmla="*/ T100 w 186"/>
                              <a:gd name="T102" fmla="+- 0 1138 925"/>
                              <a:gd name="T103" fmla="*/ 1138 h 840"/>
                              <a:gd name="T104" fmla="+- 0 9224 9102"/>
                              <a:gd name="T105" fmla="*/ T104 w 186"/>
                              <a:gd name="T106" fmla="+- 0 1169 925"/>
                              <a:gd name="T107" fmla="*/ 1169 h 840"/>
                              <a:gd name="T108" fmla="+- 0 9234 9102"/>
                              <a:gd name="T109" fmla="*/ T108 w 186"/>
                              <a:gd name="T110" fmla="+- 0 1207 925"/>
                              <a:gd name="T111" fmla="*/ 1207 h 840"/>
                              <a:gd name="T112" fmla="+- 0 9240 9102"/>
                              <a:gd name="T113" fmla="*/ T112 w 186"/>
                              <a:gd name="T114" fmla="+- 0 1153 925"/>
                              <a:gd name="T115" fmla="*/ 1153 h 840"/>
                              <a:gd name="T116" fmla="+- 0 9241 9102"/>
                              <a:gd name="T117" fmla="*/ T116 w 186"/>
                              <a:gd name="T118" fmla="+- 0 1210 925"/>
                              <a:gd name="T119" fmla="*/ 1210 h 840"/>
                              <a:gd name="T120" fmla="+- 0 9238 9102"/>
                              <a:gd name="T121" fmla="*/ T120 w 186"/>
                              <a:gd name="T122" fmla="+- 0 1207 925"/>
                              <a:gd name="T123" fmla="*/ 1207 h 840"/>
                              <a:gd name="T124" fmla="+- 0 9215 9102"/>
                              <a:gd name="T125" fmla="*/ T124 w 186"/>
                              <a:gd name="T126" fmla="+- 0 940 925"/>
                              <a:gd name="T127" fmla="*/ 940 h 840"/>
                              <a:gd name="T128" fmla="+- 0 9242 9102"/>
                              <a:gd name="T129" fmla="*/ T128 w 186"/>
                              <a:gd name="T130" fmla="+- 0 980 925"/>
                              <a:gd name="T131" fmla="*/ 980 h 840"/>
                              <a:gd name="T132" fmla="+- 0 9248 9102"/>
                              <a:gd name="T133" fmla="*/ T132 w 186"/>
                              <a:gd name="T134" fmla="+- 0 1013 925"/>
                              <a:gd name="T135" fmla="*/ 1013 h 840"/>
                              <a:gd name="T136" fmla="+- 0 9232 9102"/>
                              <a:gd name="T137" fmla="*/ T136 w 186"/>
                              <a:gd name="T138" fmla="+- 0 1091 925"/>
                              <a:gd name="T139" fmla="*/ 1091 h 840"/>
                              <a:gd name="T140" fmla="+- 0 9219 9102"/>
                              <a:gd name="T141" fmla="*/ T140 w 186"/>
                              <a:gd name="T142" fmla="+- 0 1123 925"/>
                              <a:gd name="T143" fmla="*/ 1123 h 840"/>
                              <a:gd name="T144" fmla="+- 0 9249 9102"/>
                              <a:gd name="T145" fmla="*/ T144 w 186"/>
                              <a:gd name="T146" fmla="+- 0 1086 925"/>
                              <a:gd name="T147" fmla="*/ 1086 h 840"/>
                              <a:gd name="T148" fmla="+- 0 9262 9102"/>
                              <a:gd name="T149" fmla="*/ T148 w 186"/>
                              <a:gd name="T150" fmla="+- 0 1001 925"/>
                              <a:gd name="T151" fmla="*/ 1001 h 840"/>
                              <a:gd name="T152" fmla="+- 0 9238 9102"/>
                              <a:gd name="T153" fmla="*/ T152 w 186"/>
                              <a:gd name="T154" fmla="+- 0 940 925"/>
                              <a:gd name="T155" fmla="*/ 940 h 840"/>
                              <a:gd name="T156" fmla="+- 0 9153 9102"/>
                              <a:gd name="T157" fmla="*/ T156 w 186"/>
                              <a:gd name="T158" fmla="+- 0 1015 925"/>
                              <a:gd name="T159" fmla="*/ 1015 h 840"/>
                              <a:gd name="T160" fmla="+- 0 9203 9102"/>
                              <a:gd name="T161" fmla="*/ T160 w 186"/>
                              <a:gd name="T162" fmla="+- 0 925 925"/>
                              <a:gd name="T163" fmla="*/ 925 h 840"/>
                              <a:gd name="T164" fmla="+- 0 9169 9102"/>
                              <a:gd name="T165" fmla="*/ T164 w 186"/>
                              <a:gd name="T166" fmla="+- 0 959 925"/>
                              <a:gd name="T167" fmla="*/ 959 h 840"/>
                              <a:gd name="T168" fmla="+- 0 9153 9102"/>
                              <a:gd name="T169" fmla="*/ T168 w 186"/>
                              <a:gd name="T170" fmla="+- 0 1014 925"/>
                              <a:gd name="T171" fmla="*/ 1014 h 840"/>
                              <a:gd name="T172" fmla="+- 0 9176 9102"/>
                              <a:gd name="T173" fmla="*/ T172 w 186"/>
                              <a:gd name="T174" fmla="+- 0 993 925"/>
                              <a:gd name="T175" fmla="*/ 993 h 840"/>
                              <a:gd name="T176" fmla="+- 0 9190 9102"/>
                              <a:gd name="T177" fmla="*/ T176 w 186"/>
                              <a:gd name="T178" fmla="+- 0 950 925"/>
                              <a:gd name="T179" fmla="*/ 950 h 840"/>
                              <a:gd name="T180" fmla="+- 0 9185 9102"/>
                              <a:gd name="T181" fmla="*/ T180 w 186"/>
                              <a:gd name="T182" fmla="+- 0 945 925"/>
                              <a:gd name="T183" fmla="*/ 945 h 840"/>
                              <a:gd name="T184" fmla="+- 0 9209 9102"/>
                              <a:gd name="T185" fmla="*/ T184 w 186"/>
                              <a:gd name="T186" fmla="+- 0 925 925"/>
                              <a:gd name="T187" fmla="*/ 925 h 840"/>
                              <a:gd name="T188" fmla="+- 0 9168 9102"/>
                              <a:gd name="T189" fmla="*/ T188 w 186"/>
                              <a:gd name="T190" fmla="+- 0 1012 925"/>
                              <a:gd name="T191" fmla="*/ 1012 h 840"/>
                              <a:gd name="T192" fmla="+- 0 9193 9102"/>
                              <a:gd name="T193" fmla="*/ T192 w 186"/>
                              <a:gd name="T194" fmla="+- 0 932 925"/>
                              <a:gd name="T195" fmla="*/ 932 h 840"/>
                              <a:gd name="T196" fmla="+- 0 9205 9102"/>
                              <a:gd name="T197" fmla="*/ T196 w 186"/>
                              <a:gd name="T198" fmla="+- 0 940 925"/>
                              <a:gd name="T199" fmla="*/ 940 h 840"/>
                              <a:gd name="T200" fmla="+- 0 9211 9102"/>
                              <a:gd name="T201" fmla="*/ T200 w 186"/>
                              <a:gd name="T202" fmla="+- 0 940 925"/>
                              <a:gd name="T203" fmla="*/ 940 h 840"/>
                              <a:gd name="T204" fmla="+- 0 9223 9102"/>
                              <a:gd name="T205" fmla="*/ T204 w 186"/>
                              <a:gd name="T206" fmla="+- 0 938 925"/>
                              <a:gd name="T207" fmla="*/ 938 h 840"/>
                              <a:gd name="T208" fmla="+- 0 9224 9102"/>
                              <a:gd name="T209" fmla="*/ T208 w 186"/>
                              <a:gd name="T210" fmla="+- 0 929 925"/>
                              <a:gd name="T211" fmla="*/ 92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6" h="840">
                                <a:moveTo>
                                  <a:pt x="50" y="92"/>
                                </a:moveTo>
                                <a:lnTo>
                                  <a:pt x="49" y="94"/>
                                </a:lnTo>
                                <a:lnTo>
                                  <a:pt x="45" y="102"/>
                                </a:lnTo>
                                <a:lnTo>
                                  <a:pt x="40" y="112"/>
                                </a:lnTo>
                                <a:lnTo>
                                  <a:pt x="34" y="123"/>
                                </a:lnTo>
                                <a:lnTo>
                                  <a:pt x="26" y="132"/>
                                </a:lnTo>
                                <a:lnTo>
                                  <a:pt x="17" y="144"/>
                                </a:lnTo>
                                <a:lnTo>
                                  <a:pt x="10" y="157"/>
                                </a:lnTo>
                                <a:lnTo>
                                  <a:pt x="6" y="171"/>
                                </a:lnTo>
                                <a:lnTo>
                                  <a:pt x="5" y="185"/>
                                </a:lnTo>
                                <a:lnTo>
                                  <a:pt x="5" y="190"/>
                                </a:lnTo>
                                <a:lnTo>
                                  <a:pt x="5" y="191"/>
                                </a:lnTo>
                                <a:lnTo>
                                  <a:pt x="5" y="193"/>
                                </a:lnTo>
                                <a:lnTo>
                                  <a:pt x="5" y="208"/>
                                </a:lnTo>
                                <a:lnTo>
                                  <a:pt x="4" y="333"/>
                                </a:lnTo>
                                <a:lnTo>
                                  <a:pt x="1" y="348"/>
                                </a:lnTo>
                                <a:lnTo>
                                  <a:pt x="0" y="349"/>
                                </a:lnTo>
                                <a:lnTo>
                                  <a:pt x="0" y="359"/>
                                </a:lnTo>
                                <a:lnTo>
                                  <a:pt x="0" y="375"/>
                                </a:lnTo>
                                <a:lnTo>
                                  <a:pt x="1" y="388"/>
                                </a:lnTo>
                                <a:lnTo>
                                  <a:pt x="7" y="401"/>
                                </a:lnTo>
                                <a:lnTo>
                                  <a:pt x="13" y="411"/>
                                </a:lnTo>
                                <a:lnTo>
                                  <a:pt x="20" y="421"/>
                                </a:lnTo>
                                <a:lnTo>
                                  <a:pt x="30" y="431"/>
                                </a:lnTo>
                                <a:lnTo>
                                  <a:pt x="42" y="441"/>
                                </a:lnTo>
                                <a:lnTo>
                                  <a:pt x="86" y="489"/>
                                </a:lnTo>
                                <a:lnTo>
                                  <a:pt x="119" y="525"/>
                                </a:lnTo>
                                <a:lnTo>
                                  <a:pt x="164" y="574"/>
                                </a:lnTo>
                                <a:lnTo>
                                  <a:pt x="166" y="580"/>
                                </a:lnTo>
                                <a:lnTo>
                                  <a:pt x="168" y="591"/>
                                </a:lnTo>
                                <a:lnTo>
                                  <a:pt x="170" y="606"/>
                                </a:lnTo>
                                <a:lnTo>
                                  <a:pt x="171" y="627"/>
                                </a:lnTo>
                                <a:lnTo>
                                  <a:pt x="170" y="650"/>
                                </a:lnTo>
                                <a:lnTo>
                                  <a:pt x="167" y="677"/>
                                </a:lnTo>
                                <a:lnTo>
                                  <a:pt x="161" y="708"/>
                                </a:lnTo>
                                <a:lnTo>
                                  <a:pt x="152" y="743"/>
                                </a:lnTo>
                                <a:lnTo>
                                  <a:pt x="127" y="834"/>
                                </a:lnTo>
                                <a:lnTo>
                                  <a:pt x="129" y="838"/>
                                </a:lnTo>
                                <a:lnTo>
                                  <a:pt x="134" y="839"/>
                                </a:lnTo>
                                <a:lnTo>
                                  <a:pt x="138" y="839"/>
                                </a:lnTo>
                                <a:lnTo>
                                  <a:pt x="141" y="837"/>
                                </a:lnTo>
                                <a:lnTo>
                                  <a:pt x="166" y="748"/>
                                </a:lnTo>
                                <a:lnTo>
                                  <a:pt x="175" y="711"/>
                                </a:lnTo>
                                <a:lnTo>
                                  <a:pt x="182" y="679"/>
                                </a:lnTo>
                                <a:lnTo>
                                  <a:pt x="185" y="651"/>
                                </a:lnTo>
                                <a:lnTo>
                                  <a:pt x="186" y="627"/>
                                </a:lnTo>
                                <a:lnTo>
                                  <a:pt x="184" y="601"/>
                                </a:lnTo>
                                <a:lnTo>
                                  <a:pt x="182" y="583"/>
                                </a:lnTo>
                                <a:lnTo>
                                  <a:pt x="179" y="572"/>
                                </a:lnTo>
                                <a:lnTo>
                                  <a:pt x="177" y="567"/>
                                </a:lnTo>
                                <a:lnTo>
                                  <a:pt x="176" y="565"/>
                                </a:lnTo>
                                <a:lnTo>
                                  <a:pt x="131" y="514"/>
                                </a:lnTo>
                                <a:lnTo>
                                  <a:pt x="97" y="479"/>
                                </a:lnTo>
                                <a:lnTo>
                                  <a:pt x="52" y="431"/>
                                </a:lnTo>
                                <a:lnTo>
                                  <a:pt x="51" y="430"/>
                                </a:lnTo>
                                <a:lnTo>
                                  <a:pt x="40" y="421"/>
                                </a:lnTo>
                                <a:lnTo>
                                  <a:pt x="32" y="412"/>
                                </a:lnTo>
                                <a:lnTo>
                                  <a:pt x="26" y="403"/>
                                </a:lnTo>
                                <a:lnTo>
                                  <a:pt x="21" y="395"/>
                                </a:lnTo>
                                <a:lnTo>
                                  <a:pt x="16" y="384"/>
                                </a:lnTo>
                                <a:lnTo>
                                  <a:pt x="15" y="375"/>
                                </a:lnTo>
                                <a:lnTo>
                                  <a:pt x="15" y="359"/>
                                </a:lnTo>
                                <a:lnTo>
                                  <a:pt x="15" y="355"/>
                                </a:lnTo>
                                <a:lnTo>
                                  <a:pt x="15" y="351"/>
                                </a:lnTo>
                                <a:lnTo>
                                  <a:pt x="19" y="335"/>
                                </a:lnTo>
                                <a:lnTo>
                                  <a:pt x="19" y="333"/>
                                </a:lnTo>
                                <a:lnTo>
                                  <a:pt x="20" y="208"/>
                                </a:lnTo>
                                <a:lnTo>
                                  <a:pt x="20" y="191"/>
                                </a:lnTo>
                                <a:lnTo>
                                  <a:pt x="20" y="190"/>
                                </a:lnTo>
                                <a:lnTo>
                                  <a:pt x="20" y="185"/>
                                </a:lnTo>
                                <a:lnTo>
                                  <a:pt x="21" y="174"/>
                                </a:lnTo>
                                <a:lnTo>
                                  <a:pt x="24" y="163"/>
                                </a:lnTo>
                                <a:lnTo>
                                  <a:pt x="30" y="152"/>
                                </a:lnTo>
                                <a:lnTo>
                                  <a:pt x="37" y="142"/>
                                </a:lnTo>
                                <a:lnTo>
                                  <a:pt x="45" y="132"/>
                                </a:lnTo>
                                <a:lnTo>
                                  <a:pt x="52" y="121"/>
                                </a:lnTo>
                                <a:lnTo>
                                  <a:pt x="58" y="111"/>
                                </a:lnTo>
                                <a:lnTo>
                                  <a:pt x="6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0" y="99"/>
                                </a:lnTo>
                                <a:lnTo>
                                  <a:pt x="50" y="92"/>
                                </a:lnTo>
                                <a:close/>
                                <a:moveTo>
                                  <a:pt x="97" y="479"/>
                                </a:moveTo>
                                <a:lnTo>
                                  <a:pt x="97" y="479"/>
                                </a:lnTo>
                                <a:close/>
                                <a:moveTo>
                                  <a:pt x="139" y="285"/>
                                </a:moveTo>
                                <a:lnTo>
                                  <a:pt x="140" y="288"/>
                                </a:lnTo>
                                <a:lnTo>
                                  <a:pt x="140" y="292"/>
                                </a:lnTo>
                                <a:lnTo>
                                  <a:pt x="139" y="296"/>
                                </a:lnTo>
                                <a:lnTo>
                                  <a:pt x="135" y="300"/>
                                </a:lnTo>
                                <a:lnTo>
                                  <a:pt x="134" y="301"/>
                                </a:lnTo>
                                <a:lnTo>
                                  <a:pt x="133" y="302"/>
                                </a:lnTo>
                                <a:lnTo>
                                  <a:pt x="134" y="305"/>
                                </a:lnTo>
                                <a:lnTo>
                                  <a:pt x="135" y="307"/>
                                </a:lnTo>
                                <a:lnTo>
                                  <a:pt x="135" y="310"/>
                                </a:lnTo>
                                <a:lnTo>
                                  <a:pt x="135" y="312"/>
                                </a:lnTo>
                                <a:lnTo>
                                  <a:pt x="136" y="318"/>
                                </a:lnTo>
                                <a:lnTo>
                                  <a:pt x="138" y="321"/>
                                </a:lnTo>
                                <a:lnTo>
                                  <a:pt x="145" y="324"/>
                                </a:lnTo>
                                <a:lnTo>
                                  <a:pt x="147" y="325"/>
                                </a:lnTo>
                                <a:lnTo>
                                  <a:pt x="147" y="326"/>
                                </a:lnTo>
                                <a:lnTo>
                                  <a:pt x="148" y="327"/>
                                </a:lnTo>
                                <a:lnTo>
                                  <a:pt x="148" y="331"/>
                                </a:lnTo>
                                <a:lnTo>
                                  <a:pt x="151" y="334"/>
                                </a:lnTo>
                                <a:lnTo>
                                  <a:pt x="156" y="334"/>
                                </a:lnTo>
                                <a:lnTo>
                                  <a:pt x="160" y="334"/>
                                </a:lnTo>
                                <a:lnTo>
                                  <a:pt x="163" y="331"/>
                                </a:lnTo>
                                <a:lnTo>
                                  <a:pt x="163" y="325"/>
                                </a:lnTo>
                                <a:lnTo>
                                  <a:pt x="162" y="321"/>
                                </a:lnTo>
                                <a:lnTo>
                                  <a:pt x="158" y="315"/>
                                </a:lnTo>
                                <a:lnTo>
                                  <a:pt x="155" y="312"/>
                                </a:lnTo>
                                <a:lnTo>
                                  <a:pt x="150" y="310"/>
                                </a:lnTo>
                                <a:lnTo>
                                  <a:pt x="150" y="308"/>
                                </a:lnTo>
                                <a:lnTo>
                                  <a:pt x="150" y="305"/>
                                </a:lnTo>
                                <a:lnTo>
                                  <a:pt x="148" y="299"/>
                                </a:lnTo>
                                <a:lnTo>
                                  <a:pt x="147" y="295"/>
                                </a:lnTo>
                                <a:lnTo>
                                  <a:pt x="143" y="289"/>
                                </a:lnTo>
                                <a:lnTo>
                                  <a:pt x="142" y="287"/>
                                </a:lnTo>
                                <a:lnTo>
                                  <a:pt x="139" y="285"/>
                                </a:lnTo>
                                <a:close/>
                                <a:moveTo>
                                  <a:pt x="134" y="196"/>
                                </a:moveTo>
                                <a:lnTo>
                                  <a:pt x="124" y="196"/>
                                </a:lnTo>
                                <a:lnTo>
                                  <a:pt x="125" y="197"/>
                                </a:lnTo>
                                <a:lnTo>
                                  <a:pt x="130" y="200"/>
                                </a:lnTo>
                                <a:lnTo>
                                  <a:pt x="130" y="205"/>
                                </a:lnTo>
                                <a:lnTo>
                                  <a:pt x="128" y="208"/>
                                </a:lnTo>
                                <a:lnTo>
                                  <a:pt x="127" y="210"/>
                                </a:lnTo>
                                <a:lnTo>
                                  <a:pt x="124" y="212"/>
                                </a:lnTo>
                                <a:lnTo>
                                  <a:pt x="119" y="213"/>
                                </a:lnTo>
                                <a:lnTo>
                                  <a:pt x="122" y="220"/>
                                </a:lnTo>
                                <a:lnTo>
                                  <a:pt x="123" y="228"/>
                                </a:lnTo>
                                <a:lnTo>
                                  <a:pt x="123" y="236"/>
                                </a:lnTo>
                                <a:lnTo>
                                  <a:pt x="123" y="241"/>
                                </a:lnTo>
                                <a:lnTo>
                                  <a:pt x="122" y="244"/>
                                </a:lnTo>
                                <a:lnTo>
                                  <a:pt x="124" y="290"/>
                                </a:lnTo>
                                <a:lnTo>
                                  <a:pt x="125" y="290"/>
                                </a:lnTo>
                                <a:lnTo>
                                  <a:pt x="125" y="285"/>
                                </a:lnTo>
                                <a:lnTo>
                                  <a:pt x="128" y="282"/>
                                </a:lnTo>
                                <a:lnTo>
                                  <a:pt x="132" y="282"/>
                                </a:lnTo>
                                <a:lnTo>
                                  <a:pt x="139" y="282"/>
                                </a:lnTo>
                                <a:lnTo>
                                  <a:pt x="137" y="244"/>
                                </a:lnTo>
                                <a:lnTo>
                                  <a:pt x="138" y="241"/>
                                </a:lnTo>
                                <a:lnTo>
                                  <a:pt x="138" y="228"/>
                                </a:lnTo>
                                <a:lnTo>
                                  <a:pt x="137" y="214"/>
                                </a:lnTo>
                                <a:lnTo>
                                  <a:pt x="131" y="203"/>
                                </a:lnTo>
                                <a:lnTo>
                                  <a:pt x="134" y="196"/>
                                </a:lnTo>
                                <a:close/>
                                <a:moveTo>
                                  <a:pt x="139" y="284"/>
                                </a:moveTo>
                                <a:lnTo>
                                  <a:pt x="139" y="285"/>
                                </a:lnTo>
                                <a:lnTo>
                                  <a:pt x="139" y="284"/>
                                </a:lnTo>
                                <a:close/>
                                <a:moveTo>
                                  <a:pt x="139" y="282"/>
                                </a:moveTo>
                                <a:lnTo>
                                  <a:pt x="136" y="282"/>
                                </a:lnTo>
                                <a:lnTo>
                                  <a:pt x="139" y="284"/>
                                </a:lnTo>
                                <a:lnTo>
                                  <a:pt x="139" y="282"/>
                                </a:lnTo>
                                <a:close/>
                                <a:moveTo>
                                  <a:pt x="136" y="15"/>
                                </a:moveTo>
                                <a:lnTo>
                                  <a:pt x="105" y="15"/>
                                </a:lnTo>
                                <a:lnTo>
                                  <a:pt x="113" y="15"/>
                                </a:lnTo>
                                <a:lnTo>
                                  <a:pt x="119" y="19"/>
                                </a:lnTo>
                                <a:lnTo>
                                  <a:pt x="125" y="26"/>
                                </a:lnTo>
                                <a:lnTo>
                                  <a:pt x="131" y="34"/>
                                </a:lnTo>
                                <a:lnTo>
                                  <a:pt x="136" y="44"/>
                                </a:lnTo>
                                <a:lnTo>
                                  <a:pt x="140" y="55"/>
                                </a:lnTo>
                                <a:lnTo>
                                  <a:pt x="142" y="66"/>
                                </a:lnTo>
                                <a:lnTo>
                                  <a:pt x="144" y="73"/>
                                </a:lnTo>
                                <a:lnTo>
                                  <a:pt x="145" y="79"/>
                                </a:lnTo>
                                <a:lnTo>
                                  <a:pt x="146" y="86"/>
                                </a:lnTo>
                                <a:lnTo>
                                  <a:pt x="146" y="88"/>
                                </a:lnTo>
                                <a:lnTo>
                                  <a:pt x="146" y="91"/>
                                </a:lnTo>
                                <a:lnTo>
                                  <a:pt x="144" y="111"/>
                                </a:lnTo>
                                <a:lnTo>
                                  <a:pt x="140" y="131"/>
                                </a:lnTo>
                                <a:lnTo>
                                  <a:pt x="135" y="150"/>
                                </a:lnTo>
                                <a:lnTo>
                                  <a:pt x="130" y="166"/>
                                </a:lnTo>
                                <a:lnTo>
                                  <a:pt x="126" y="177"/>
                                </a:lnTo>
                                <a:lnTo>
                                  <a:pt x="122" y="185"/>
                                </a:lnTo>
                                <a:lnTo>
                                  <a:pt x="118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17" y="198"/>
                                </a:lnTo>
                                <a:lnTo>
                                  <a:pt x="118" y="197"/>
                                </a:lnTo>
                                <a:lnTo>
                                  <a:pt x="120" y="196"/>
                                </a:lnTo>
                                <a:lnTo>
                                  <a:pt x="134" y="196"/>
                                </a:lnTo>
                                <a:lnTo>
                                  <a:pt x="138" y="187"/>
                                </a:lnTo>
                                <a:lnTo>
                                  <a:pt x="147" y="161"/>
                                </a:lnTo>
                                <a:lnTo>
                                  <a:pt x="156" y="128"/>
                                </a:lnTo>
                                <a:lnTo>
                                  <a:pt x="161" y="91"/>
                                </a:lnTo>
                                <a:lnTo>
                                  <a:pt x="161" y="86"/>
                                </a:lnTo>
                                <a:lnTo>
                                  <a:pt x="160" y="76"/>
                                </a:lnTo>
                                <a:lnTo>
                                  <a:pt x="157" y="62"/>
                                </a:lnTo>
                                <a:lnTo>
                                  <a:pt x="153" y="46"/>
                                </a:lnTo>
                                <a:lnTo>
                                  <a:pt x="149" y="36"/>
                                </a:lnTo>
                                <a:lnTo>
                                  <a:pt x="144" y="25"/>
                                </a:lnTo>
                                <a:lnTo>
                                  <a:pt x="136" y="15"/>
                                </a:lnTo>
                                <a:close/>
                                <a:moveTo>
                                  <a:pt x="62" y="102"/>
                                </a:moveTo>
                                <a:lnTo>
                                  <a:pt x="58" y="102"/>
                                </a:lnTo>
                                <a:lnTo>
                                  <a:pt x="62" y="102"/>
                                </a:lnTo>
                                <a:close/>
                                <a:moveTo>
                                  <a:pt x="51" y="90"/>
                                </a:moveTo>
                                <a:lnTo>
                                  <a:pt x="50" y="91"/>
                                </a:lnTo>
                                <a:lnTo>
                                  <a:pt x="50" y="92"/>
                                </a:lnTo>
                                <a:lnTo>
                                  <a:pt x="51" y="9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01" y="0"/>
                                </a:lnTo>
                                <a:lnTo>
                                  <a:pt x="97" y="1"/>
                                </a:lnTo>
                                <a:lnTo>
                                  <a:pt x="85" y="7"/>
                                </a:lnTo>
                                <a:lnTo>
                                  <a:pt x="78" y="12"/>
                                </a:lnTo>
                                <a:lnTo>
                                  <a:pt x="72" y="23"/>
                                </a:lnTo>
                                <a:lnTo>
                                  <a:pt x="67" y="34"/>
                                </a:lnTo>
                                <a:lnTo>
                                  <a:pt x="63" y="48"/>
                                </a:lnTo>
                                <a:lnTo>
                                  <a:pt x="60" y="64"/>
                                </a:lnTo>
                                <a:lnTo>
                                  <a:pt x="55" y="84"/>
                                </a:lnTo>
                                <a:lnTo>
                                  <a:pt x="53" y="86"/>
                                </a:lnTo>
                                <a:lnTo>
                                  <a:pt x="51" y="89"/>
                                </a:lnTo>
                                <a:lnTo>
                                  <a:pt x="51" y="90"/>
                                </a:lnTo>
                                <a:lnTo>
                                  <a:pt x="53" y="88"/>
                                </a:lnTo>
                                <a:lnTo>
                                  <a:pt x="62" y="87"/>
                                </a:lnTo>
                                <a:lnTo>
                                  <a:pt x="70" y="87"/>
                                </a:lnTo>
                                <a:lnTo>
                                  <a:pt x="74" y="68"/>
                                </a:lnTo>
                                <a:lnTo>
                                  <a:pt x="78" y="52"/>
                                </a:lnTo>
                                <a:lnTo>
                                  <a:pt x="81" y="39"/>
                                </a:lnTo>
                                <a:lnTo>
                                  <a:pt x="85" y="30"/>
                                </a:lnTo>
                                <a:lnTo>
                                  <a:pt x="87" y="27"/>
                                </a:lnTo>
                                <a:lnTo>
                                  <a:pt x="88" y="25"/>
                                </a:lnTo>
                                <a:lnTo>
                                  <a:pt x="90" y="24"/>
                                </a:lnTo>
                                <a:lnTo>
                                  <a:pt x="89" y="23"/>
                                </a:lnTo>
                                <a:lnTo>
                                  <a:pt x="87" y="22"/>
                                </a:lnTo>
                                <a:lnTo>
                                  <a:pt x="83" y="20"/>
                                </a:lnTo>
                                <a:lnTo>
                                  <a:pt x="82" y="16"/>
                                </a:lnTo>
                                <a:lnTo>
                                  <a:pt x="84" y="9"/>
                                </a:lnTo>
                                <a:lnTo>
                                  <a:pt x="87" y="7"/>
                                </a:lnTo>
                                <a:lnTo>
                                  <a:pt x="107" y="7"/>
                                </a:lnTo>
                                <a:lnTo>
                                  <a:pt x="107" y="0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70" y="87"/>
                                </a:moveTo>
                                <a:lnTo>
                                  <a:pt x="62" y="87"/>
                                </a:lnTo>
                                <a:lnTo>
                                  <a:pt x="63" y="87"/>
                                </a:lnTo>
                                <a:lnTo>
                                  <a:pt x="66" y="87"/>
                                </a:lnTo>
                                <a:lnTo>
                                  <a:pt x="68" y="88"/>
                                </a:lnTo>
                                <a:lnTo>
                                  <a:pt x="70" y="89"/>
                                </a:lnTo>
                                <a:lnTo>
                                  <a:pt x="70" y="87"/>
                                </a:lnTo>
                                <a:close/>
                                <a:moveTo>
                                  <a:pt x="107" y="7"/>
                                </a:moveTo>
                                <a:lnTo>
                                  <a:pt x="91" y="7"/>
                                </a:lnTo>
                                <a:lnTo>
                                  <a:pt x="92" y="7"/>
                                </a:lnTo>
                                <a:lnTo>
                                  <a:pt x="94" y="8"/>
                                </a:lnTo>
                                <a:lnTo>
                                  <a:pt x="98" y="10"/>
                                </a:lnTo>
                                <a:lnTo>
                                  <a:pt x="103" y="16"/>
                                </a:lnTo>
                                <a:lnTo>
                                  <a:pt x="103" y="15"/>
                                </a:lnTo>
                                <a:lnTo>
                                  <a:pt x="105" y="15"/>
                                </a:lnTo>
                                <a:lnTo>
                                  <a:pt x="136" y="15"/>
                                </a:lnTo>
                                <a:lnTo>
                                  <a:pt x="113" y="15"/>
                                </a:lnTo>
                                <a:lnTo>
                                  <a:pt x="109" y="15"/>
                                </a:lnTo>
                                <a:lnTo>
                                  <a:pt x="106" y="11"/>
                                </a:lnTo>
                                <a:lnTo>
                                  <a:pt x="106" y="9"/>
                                </a:lnTo>
                                <a:lnTo>
                                  <a:pt x="107" y="7"/>
                                </a:lnTo>
                                <a:close/>
                                <a:moveTo>
                                  <a:pt x="122" y="4"/>
                                </a:moveTo>
                                <a:lnTo>
                                  <a:pt x="121" y="13"/>
                                </a:lnTo>
                                <a:lnTo>
                                  <a:pt x="118" y="15"/>
                                </a:lnTo>
                                <a:lnTo>
                                  <a:pt x="136" y="15"/>
                                </a:lnTo>
                                <a:lnTo>
                                  <a:pt x="133" y="11"/>
                                </a:lnTo>
                                <a:lnTo>
                                  <a:pt x="128" y="7"/>
                                </a:lnTo>
                                <a:lnTo>
                                  <a:pt x="1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AutoShape 1694"/>
                        <wps:cNvSpPr>
                          <a:spLocks/>
                        </wps:cNvSpPr>
                        <wps:spPr bwMode="auto">
                          <a:xfrm>
                            <a:off x="9209" y="674"/>
                            <a:ext cx="220" cy="351"/>
                          </a:xfrm>
                          <a:custGeom>
                            <a:avLst/>
                            <a:gdLst>
                              <a:gd name="T0" fmla="+- 0 9335 9209"/>
                              <a:gd name="T1" fmla="*/ T0 w 220"/>
                              <a:gd name="T2" fmla="+- 0 909 674"/>
                              <a:gd name="T3" fmla="*/ 909 h 351"/>
                              <a:gd name="T4" fmla="+- 0 9324 9209"/>
                              <a:gd name="T5" fmla="*/ T4 w 220"/>
                              <a:gd name="T6" fmla="+- 0 922 674"/>
                              <a:gd name="T7" fmla="*/ 922 h 351"/>
                              <a:gd name="T8" fmla="+- 0 9323 9209"/>
                              <a:gd name="T9" fmla="*/ T8 w 220"/>
                              <a:gd name="T10" fmla="+- 0 949 674"/>
                              <a:gd name="T11" fmla="*/ 949 h 351"/>
                              <a:gd name="T12" fmla="+- 0 9317 9209"/>
                              <a:gd name="T13" fmla="*/ T12 w 220"/>
                              <a:gd name="T14" fmla="+- 0 992 674"/>
                              <a:gd name="T15" fmla="*/ 992 h 351"/>
                              <a:gd name="T16" fmla="+- 0 9312 9209"/>
                              <a:gd name="T17" fmla="*/ T16 w 220"/>
                              <a:gd name="T18" fmla="+- 0 1010 674"/>
                              <a:gd name="T19" fmla="*/ 1010 h 351"/>
                              <a:gd name="T20" fmla="+- 0 9309 9209"/>
                              <a:gd name="T21" fmla="*/ T20 w 220"/>
                              <a:gd name="T22" fmla="+- 0 1020 674"/>
                              <a:gd name="T23" fmla="*/ 1020 h 351"/>
                              <a:gd name="T24" fmla="+- 0 9314 9209"/>
                              <a:gd name="T25" fmla="*/ T24 w 220"/>
                              <a:gd name="T26" fmla="+- 0 1024 674"/>
                              <a:gd name="T27" fmla="*/ 1024 h 351"/>
                              <a:gd name="T28" fmla="+- 0 9327 9209"/>
                              <a:gd name="T29" fmla="*/ T28 w 220"/>
                              <a:gd name="T30" fmla="+- 0 1014 674"/>
                              <a:gd name="T31" fmla="*/ 1014 h 351"/>
                              <a:gd name="T32" fmla="+- 0 9338 9209"/>
                              <a:gd name="T33" fmla="*/ T32 w 220"/>
                              <a:gd name="T34" fmla="+- 0 954 674"/>
                              <a:gd name="T35" fmla="*/ 954 h 351"/>
                              <a:gd name="T36" fmla="+- 0 9338 9209"/>
                              <a:gd name="T37" fmla="*/ T36 w 220"/>
                              <a:gd name="T38" fmla="+- 0 906 674"/>
                              <a:gd name="T39" fmla="*/ 906 h 351"/>
                              <a:gd name="T40" fmla="+- 0 9319 9209"/>
                              <a:gd name="T41" fmla="*/ T40 w 220"/>
                              <a:gd name="T42" fmla="+- 0 1024 674"/>
                              <a:gd name="T43" fmla="*/ 1024 h 351"/>
                              <a:gd name="T44" fmla="+- 0 9324 9209"/>
                              <a:gd name="T45" fmla="*/ T44 w 220"/>
                              <a:gd name="T46" fmla="+- 0 1024 674"/>
                              <a:gd name="T47" fmla="*/ 1024 h 351"/>
                              <a:gd name="T48" fmla="+- 0 9386 9209"/>
                              <a:gd name="T49" fmla="*/ T48 w 220"/>
                              <a:gd name="T50" fmla="+- 0 674 674"/>
                              <a:gd name="T51" fmla="*/ 674 h 351"/>
                              <a:gd name="T52" fmla="+- 0 9347 9209"/>
                              <a:gd name="T53" fmla="*/ T52 w 220"/>
                              <a:gd name="T54" fmla="+- 0 691 674"/>
                              <a:gd name="T55" fmla="*/ 691 h 351"/>
                              <a:gd name="T56" fmla="+- 0 9273 9209"/>
                              <a:gd name="T57" fmla="*/ T56 w 220"/>
                              <a:gd name="T58" fmla="+- 0 787 674"/>
                              <a:gd name="T59" fmla="*/ 787 h 351"/>
                              <a:gd name="T60" fmla="+- 0 9240 9209"/>
                              <a:gd name="T61" fmla="*/ T60 w 220"/>
                              <a:gd name="T62" fmla="+- 0 831 674"/>
                              <a:gd name="T63" fmla="*/ 831 h 351"/>
                              <a:gd name="T64" fmla="+- 0 9219 9209"/>
                              <a:gd name="T65" fmla="*/ T64 w 220"/>
                              <a:gd name="T66" fmla="+- 0 874 674"/>
                              <a:gd name="T67" fmla="*/ 874 h 351"/>
                              <a:gd name="T68" fmla="+- 0 9215 9209"/>
                              <a:gd name="T69" fmla="*/ T68 w 220"/>
                              <a:gd name="T70" fmla="+- 0 926 674"/>
                              <a:gd name="T71" fmla="*/ 926 h 351"/>
                              <a:gd name="T72" fmla="+- 0 9227 9209"/>
                              <a:gd name="T73" fmla="*/ T72 w 220"/>
                              <a:gd name="T74" fmla="+- 0 903 674"/>
                              <a:gd name="T75" fmla="*/ 903 h 351"/>
                              <a:gd name="T76" fmla="+- 0 9237 9209"/>
                              <a:gd name="T77" fmla="*/ T76 w 220"/>
                              <a:gd name="T78" fmla="+- 0 868 674"/>
                              <a:gd name="T79" fmla="*/ 868 h 351"/>
                              <a:gd name="T80" fmla="+- 0 9247 9209"/>
                              <a:gd name="T81" fmla="*/ T80 w 220"/>
                              <a:gd name="T82" fmla="+- 0 848 674"/>
                              <a:gd name="T83" fmla="*/ 848 h 351"/>
                              <a:gd name="T84" fmla="+- 0 9260 9209"/>
                              <a:gd name="T85" fmla="*/ T84 w 220"/>
                              <a:gd name="T86" fmla="+- 0 829 674"/>
                              <a:gd name="T87" fmla="*/ 829 h 351"/>
                              <a:gd name="T88" fmla="+- 0 9283 9209"/>
                              <a:gd name="T89" fmla="*/ T88 w 220"/>
                              <a:gd name="T90" fmla="+- 0 799 674"/>
                              <a:gd name="T91" fmla="*/ 799 h 351"/>
                              <a:gd name="T92" fmla="+- 0 9291 9209"/>
                              <a:gd name="T93" fmla="*/ T92 w 220"/>
                              <a:gd name="T94" fmla="+- 0 789 674"/>
                              <a:gd name="T95" fmla="*/ 789 h 351"/>
                              <a:gd name="T96" fmla="+- 0 9342 9209"/>
                              <a:gd name="T97" fmla="*/ T96 w 220"/>
                              <a:gd name="T98" fmla="+- 0 715 674"/>
                              <a:gd name="T99" fmla="*/ 715 h 351"/>
                              <a:gd name="T100" fmla="+- 0 9373 9209"/>
                              <a:gd name="T101" fmla="*/ T100 w 220"/>
                              <a:gd name="T102" fmla="+- 0 693 674"/>
                              <a:gd name="T103" fmla="*/ 693 h 351"/>
                              <a:gd name="T104" fmla="+- 0 9383 9209"/>
                              <a:gd name="T105" fmla="*/ T104 w 220"/>
                              <a:gd name="T106" fmla="+- 0 690 674"/>
                              <a:gd name="T107" fmla="*/ 690 h 351"/>
                              <a:gd name="T108" fmla="+- 0 9420 9209"/>
                              <a:gd name="T109" fmla="*/ T108 w 220"/>
                              <a:gd name="T110" fmla="+- 0 689 674"/>
                              <a:gd name="T111" fmla="*/ 689 h 351"/>
                              <a:gd name="T112" fmla="+- 0 9407 9209"/>
                              <a:gd name="T113" fmla="*/ T112 w 220"/>
                              <a:gd name="T114" fmla="+- 0 677 674"/>
                              <a:gd name="T115" fmla="*/ 677 h 351"/>
                              <a:gd name="T116" fmla="+- 0 9338 9209"/>
                              <a:gd name="T117" fmla="*/ T116 w 220"/>
                              <a:gd name="T118" fmla="+- 0 906 674"/>
                              <a:gd name="T119" fmla="*/ 906 h 351"/>
                              <a:gd name="T120" fmla="+- 0 9339 9209"/>
                              <a:gd name="T121" fmla="*/ T120 w 220"/>
                              <a:gd name="T122" fmla="+- 0 905 674"/>
                              <a:gd name="T123" fmla="*/ 905 h 351"/>
                              <a:gd name="T124" fmla="+- 0 9334 9209"/>
                              <a:gd name="T125" fmla="*/ T124 w 220"/>
                              <a:gd name="T126" fmla="+- 0 897 674"/>
                              <a:gd name="T127" fmla="*/ 897 h 351"/>
                              <a:gd name="T128" fmla="+- 0 9345 9209"/>
                              <a:gd name="T129" fmla="*/ T128 w 220"/>
                              <a:gd name="T130" fmla="+- 0 896 674"/>
                              <a:gd name="T131" fmla="*/ 896 h 351"/>
                              <a:gd name="T132" fmla="+- 0 9378 9209"/>
                              <a:gd name="T133" fmla="*/ T132 w 220"/>
                              <a:gd name="T134" fmla="+- 0 820 674"/>
                              <a:gd name="T135" fmla="*/ 820 h 351"/>
                              <a:gd name="T136" fmla="+- 0 9365 9209"/>
                              <a:gd name="T137" fmla="*/ T136 w 220"/>
                              <a:gd name="T138" fmla="+- 0 822 674"/>
                              <a:gd name="T139" fmla="*/ 822 h 351"/>
                              <a:gd name="T140" fmla="+- 0 9345 9209"/>
                              <a:gd name="T141" fmla="*/ T140 w 220"/>
                              <a:gd name="T142" fmla="+- 0 866 674"/>
                              <a:gd name="T143" fmla="*/ 866 h 351"/>
                              <a:gd name="T144" fmla="+- 0 9331 9209"/>
                              <a:gd name="T145" fmla="*/ T144 w 220"/>
                              <a:gd name="T146" fmla="+- 0 889 674"/>
                              <a:gd name="T147" fmla="*/ 889 h 351"/>
                              <a:gd name="T148" fmla="+- 0 9326 9209"/>
                              <a:gd name="T149" fmla="*/ T148 w 220"/>
                              <a:gd name="T150" fmla="+- 0 897 674"/>
                              <a:gd name="T151" fmla="*/ 897 h 351"/>
                              <a:gd name="T152" fmla="+- 0 9345 9209"/>
                              <a:gd name="T153" fmla="*/ T152 w 220"/>
                              <a:gd name="T154" fmla="+- 0 895 674"/>
                              <a:gd name="T155" fmla="*/ 895 h 351"/>
                              <a:gd name="T156" fmla="+- 0 9382 9209"/>
                              <a:gd name="T157" fmla="*/ T156 w 220"/>
                              <a:gd name="T158" fmla="+- 0 818 674"/>
                              <a:gd name="T159" fmla="*/ 818 h 351"/>
                              <a:gd name="T160" fmla="+- 0 9382 9209"/>
                              <a:gd name="T161" fmla="*/ T160 w 220"/>
                              <a:gd name="T162" fmla="+- 0 818 674"/>
                              <a:gd name="T163" fmla="*/ 818 h 351"/>
                              <a:gd name="T164" fmla="+- 0 9393 9209"/>
                              <a:gd name="T165" fmla="*/ T164 w 220"/>
                              <a:gd name="T166" fmla="+- 0 805 674"/>
                              <a:gd name="T167" fmla="*/ 805 h 351"/>
                              <a:gd name="T168" fmla="+- 0 9384 9209"/>
                              <a:gd name="T169" fmla="*/ T168 w 220"/>
                              <a:gd name="T170" fmla="+- 0 814 674"/>
                              <a:gd name="T171" fmla="*/ 814 h 351"/>
                              <a:gd name="T172" fmla="+- 0 9393 9209"/>
                              <a:gd name="T173" fmla="*/ T172 w 220"/>
                              <a:gd name="T174" fmla="+- 0 805 674"/>
                              <a:gd name="T175" fmla="*/ 805 h 351"/>
                              <a:gd name="T176" fmla="+- 0 9414 9209"/>
                              <a:gd name="T177" fmla="*/ T176 w 220"/>
                              <a:gd name="T178" fmla="+- 0 722 674"/>
                              <a:gd name="T179" fmla="*/ 722 h 351"/>
                              <a:gd name="T180" fmla="+- 0 9399 9209"/>
                              <a:gd name="T181" fmla="*/ T180 w 220"/>
                              <a:gd name="T182" fmla="+- 0 767 674"/>
                              <a:gd name="T183" fmla="*/ 767 h 351"/>
                              <a:gd name="T184" fmla="+- 0 9381 9209"/>
                              <a:gd name="T185" fmla="*/ T184 w 220"/>
                              <a:gd name="T186" fmla="+- 0 795 674"/>
                              <a:gd name="T187" fmla="*/ 795 h 351"/>
                              <a:gd name="T188" fmla="+- 0 9373 9209"/>
                              <a:gd name="T189" fmla="*/ T188 w 220"/>
                              <a:gd name="T190" fmla="+- 0 805 674"/>
                              <a:gd name="T191" fmla="*/ 805 h 351"/>
                              <a:gd name="T192" fmla="+- 0 9393 9209"/>
                              <a:gd name="T193" fmla="*/ T192 w 220"/>
                              <a:gd name="T194" fmla="+- 0 805 674"/>
                              <a:gd name="T195" fmla="*/ 805 h 351"/>
                              <a:gd name="T196" fmla="+- 0 9412 9209"/>
                              <a:gd name="T197" fmla="*/ T196 w 220"/>
                              <a:gd name="T198" fmla="+- 0 774 674"/>
                              <a:gd name="T199" fmla="*/ 774 h 351"/>
                              <a:gd name="T200" fmla="+- 0 9429 9209"/>
                              <a:gd name="T201" fmla="*/ T200 w 220"/>
                              <a:gd name="T202" fmla="+- 0 722 674"/>
                              <a:gd name="T203" fmla="*/ 722 h 351"/>
                              <a:gd name="T204" fmla="+- 0 9429 9209"/>
                              <a:gd name="T205" fmla="*/ T204 w 220"/>
                              <a:gd name="T206" fmla="+- 0 714 674"/>
                              <a:gd name="T207" fmla="*/ 714 h 351"/>
                              <a:gd name="T208" fmla="+- 0 9413 9209"/>
                              <a:gd name="T209" fmla="*/ T208 w 220"/>
                              <a:gd name="T210" fmla="+- 0 711 674"/>
                              <a:gd name="T211" fmla="*/ 711 h 351"/>
                              <a:gd name="T212" fmla="+- 0 9427 9209"/>
                              <a:gd name="T213" fmla="*/ T212 w 220"/>
                              <a:gd name="T214" fmla="+- 0 710 674"/>
                              <a:gd name="T215" fmla="*/ 710 h 351"/>
                              <a:gd name="T216" fmla="+- 0 9429 9209"/>
                              <a:gd name="T217" fmla="*/ T216 w 220"/>
                              <a:gd name="T218" fmla="+- 0 714 674"/>
                              <a:gd name="T219" fmla="*/ 714 h 351"/>
                              <a:gd name="T220" fmla="+- 0 9412 9209"/>
                              <a:gd name="T221" fmla="*/ T220 w 220"/>
                              <a:gd name="T222" fmla="+- 0 706 674"/>
                              <a:gd name="T223" fmla="*/ 706 h 351"/>
                              <a:gd name="T224" fmla="+- 0 9412 9209"/>
                              <a:gd name="T225" fmla="*/ T224 w 220"/>
                              <a:gd name="T226" fmla="+- 0 705 674"/>
                              <a:gd name="T227" fmla="*/ 705 h 351"/>
                              <a:gd name="T228" fmla="+- 0 9397 9209"/>
                              <a:gd name="T229" fmla="*/ T228 w 220"/>
                              <a:gd name="T230" fmla="+- 0 689 674"/>
                              <a:gd name="T231" fmla="*/ 689 h 351"/>
                              <a:gd name="T232" fmla="+- 0 9411 9209"/>
                              <a:gd name="T233" fmla="*/ T232 w 220"/>
                              <a:gd name="T234" fmla="+- 0 704 674"/>
                              <a:gd name="T235" fmla="*/ 704 h 351"/>
                              <a:gd name="T236" fmla="+- 0 9421 9209"/>
                              <a:gd name="T237" fmla="*/ T236 w 220"/>
                              <a:gd name="T238" fmla="+- 0 690 674"/>
                              <a:gd name="T239" fmla="*/ 690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" h="351">
                                <a:moveTo>
                                  <a:pt x="129" y="232"/>
                                </a:moveTo>
                                <a:lnTo>
                                  <a:pt x="127" y="234"/>
                                </a:lnTo>
                                <a:lnTo>
                                  <a:pt x="126" y="235"/>
                                </a:lnTo>
                                <a:lnTo>
                                  <a:pt x="122" y="239"/>
                                </a:lnTo>
                                <a:lnTo>
                                  <a:pt x="114" y="241"/>
                                </a:lnTo>
                                <a:lnTo>
                                  <a:pt x="115" y="248"/>
                                </a:lnTo>
                                <a:lnTo>
                                  <a:pt x="115" y="267"/>
                                </a:lnTo>
                                <a:lnTo>
                                  <a:pt x="114" y="273"/>
                                </a:lnTo>
                                <a:lnTo>
                                  <a:pt x="114" y="275"/>
                                </a:lnTo>
                                <a:lnTo>
                                  <a:pt x="112" y="295"/>
                                </a:lnTo>
                                <a:lnTo>
                                  <a:pt x="111" y="308"/>
                                </a:lnTo>
                                <a:lnTo>
                                  <a:pt x="108" y="318"/>
                                </a:lnTo>
                                <a:lnTo>
                                  <a:pt x="106" y="327"/>
                                </a:lnTo>
                                <a:lnTo>
                                  <a:pt x="105" y="332"/>
                                </a:lnTo>
                                <a:lnTo>
                                  <a:pt x="103" y="336"/>
                                </a:lnTo>
                                <a:lnTo>
                                  <a:pt x="102" y="339"/>
                                </a:lnTo>
                                <a:lnTo>
                                  <a:pt x="101" y="342"/>
                                </a:lnTo>
                                <a:lnTo>
                                  <a:pt x="100" y="346"/>
                                </a:lnTo>
                                <a:lnTo>
                                  <a:pt x="100" y="351"/>
                                </a:lnTo>
                                <a:lnTo>
                                  <a:pt x="103" y="350"/>
                                </a:lnTo>
                                <a:lnTo>
                                  <a:pt x="105" y="350"/>
                                </a:lnTo>
                                <a:lnTo>
                                  <a:pt x="115" y="350"/>
                                </a:lnTo>
                                <a:lnTo>
                                  <a:pt x="115" y="347"/>
                                </a:lnTo>
                                <a:lnTo>
                                  <a:pt x="118" y="340"/>
                                </a:lnTo>
                                <a:lnTo>
                                  <a:pt x="122" y="326"/>
                                </a:lnTo>
                                <a:lnTo>
                                  <a:pt x="126" y="307"/>
                                </a:lnTo>
                                <a:lnTo>
                                  <a:pt x="129" y="280"/>
                                </a:lnTo>
                                <a:lnTo>
                                  <a:pt x="130" y="273"/>
                                </a:lnTo>
                                <a:lnTo>
                                  <a:pt x="129" y="243"/>
                                </a:lnTo>
                                <a:lnTo>
                                  <a:pt x="129" y="232"/>
                                </a:lnTo>
                                <a:close/>
                                <a:moveTo>
                                  <a:pt x="115" y="350"/>
                                </a:moveTo>
                                <a:lnTo>
                                  <a:pt x="105" y="350"/>
                                </a:lnTo>
                                <a:lnTo>
                                  <a:pt x="110" y="350"/>
                                </a:lnTo>
                                <a:lnTo>
                                  <a:pt x="113" y="350"/>
                                </a:lnTo>
                                <a:lnTo>
                                  <a:pt x="115" y="351"/>
                                </a:lnTo>
                                <a:lnTo>
                                  <a:pt x="115" y="35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79" y="0"/>
                                </a:lnTo>
                                <a:lnTo>
                                  <a:pt x="177" y="0"/>
                                </a:lnTo>
                                <a:lnTo>
                                  <a:pt x="175" y="1"/>
                                </a:lnTo>
                                <a:lnTo>
                                  <a:pt x="163" y="3"/>
                                </a:lnTo>
                                <a:lnTo>
                                  <a:pt x="138" y="17"/>
                                </a:lnTo>
                                <a:lnTo>
                                  <a:pt x="105" y="49"/>
                                </a:lnTo>
                                <a:lnTo>
                                  <a:pt x="69" y="108"/>
                                </a:lnTo>
                                <a:lnTo>
                                  <a:pt x="64" y="113"/>
                                </a:lnTo>
                                <a:lnTo>
                                  <a:pt x="56" y="123"/>
                                </a:lnTo>
                                <a:lnTo>
                                  <a:pt x="45" y="138"/>
                                </a:lnTo>
                                <a:lnTo>
                                  <a:pt x="31" y="157"/>
                                </a:lnTo>
                                <a:lnTo>
                                  <a:pt x="27" y="163"/>
                                </a:lnTo>
                                <a:lnTo>
                                  <a:pt x="19" y="178"/>
                                </a:lnTo>
                                <a:lnTo>
                                  <a:pt x="10" y="200"/>
                                </a:lnTo>
                                <a:lnTo>
                                  <a:pt x="4" y="227"/>
                                </a:lnTo>
                                <a:lnTo>
                                  <a:pt x="0" y="251"/>
                                </a:lnTo>
                                <a:lnTo>
                                  <a:pt x="6" y="252"/>
                                </a:lnTo>
                                <a:lnTo>
                                  <a:pt x="11" y="253"/>
                                </a:lnTo>
                                <a:lnTo>
                                  <a:pt x="15" y="255"/>
                                </a:lnTo>
                                <a:lnTo>
                                  <a:pt x="18" y="229"/>
                                </a:lnTo>
                                <a:lnTo>
                                  <a:pt x="21" y="216"/>
                                </a:lnTo>
                                <a:lnTo>
                                  <a:pt x="24" y="205"/>
                                </a:lnTo>
                                <a:lnTo>
                                  <a:pt x="28" y="194"/>
                                </a:lnTo>
                                <a:lnTo>
                                  <a:pt x="33" y="184"/>
                                </a:lnTo>
                                <a:lnTo>
                                  <a:pt x="35" y="179"/>
                                </a:lnTo>
                                <a:lnTo>
                                  <a:pt x="38" y="174"/>
                                </a:lnTo>
                                <a:lnTo>
                                  <a:pt x="40" y="171"/>
                                </a:lnTo>
                                <a:lnTo>
                                  <a:pt x="42" y="167"/>
                                </a:lnTo>
                                <a:lnTo>
                                  <a:pt x="51" y="155"/>
                                </a:lnTo>
                                <a:lnTo>
                                  <a:pt x="59" y="144"/>
                                </a:lnTo>
                                <a:lnTo>
                                  <a:pt x="65" y="136"/>
                                </a:lnTo>
                                <a:lnTo>
                                  <a:pt x="74" y="125"/>
                                </a:lnTo>
                                <a:lnTo>
                                  <a:pt x="80" y="118"/>
                                </a:lnTo>
                                <a:lnTo>
                                  <a:pt x="81" y="117"/>
                                </a:lnTo>
                                <a:lnTo>
                                  <a:pt x="82" y="115"/>
                                </a:lnTo>
                                <a:lnTo>
                                  <a:pt x="99" y="83"/>
                                </a:lnTo>
                                <a:lnTo>
                                  <a:pt x="116" y="59"/>
                                </a:lnTo>
                                <a:lnTo>
                                  <a:pt x="133" y="41"/>
                                </a:lnTo>
                                <a:lnTo>
                                  <a:pt x="147" y="29"/>
                                </a:lnTo>
                                <a:lnTo>
                                  <a:pt x="156" y="22"/>
                                </a:lnTo>
                                <a:lnTo>
                                  <a:pt x="164" y="19"/>
                                </a:lnTo>
                                <a:lnTo>
                                  <a:pt x="171" y="17"/>
                                </a:lnTo>
                                <a:lnTo>
                                  <a:pt x="173" y="16"/>
                                </a:lnTo>
                                <a:lnTo>
                                  <a:pt x="174" y="16"/>
                                </a:lnTo>
                                <a:lnTo>
                                  <a:pt x="176" y="16"/>
                                </a:lnTo>
                                <a:lnTo>
                                  <a:pt x="181" y="15"/>
                                </a:lnTo>
                                <a:lnTo>
                                  <a:pt x="211" y="15"/>
                                </a:lnTo>
                                <a:lnTo>
                                  <a:pt x="210" y="13"/>
                                </a:lnTo>
                                <a:lnTo>
                                  <a:pt x="207" y="10"/>
                                </a:lnTo>
                                <a:lnTo>
                                  <a:pt x="198" y="3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130" y="231"/>
                                </a:moveTo>
                                <a:lnTo>
                                  <a:pt x="129" y="232"/>
                                </a:lnTo>
                                <a:lnTo>
                                  <a:pt x="130" y="231"/>
                                </a:lnTo>
                                <a:close/>
                                <a:moveTo>
                                  <a:pt x="136" y="222"/>
                                </a:moveTo>
                                <a:lnTo>
                                  <a:pt x="123" y="222"/>
                                </a:lnTo>
                                <a:lnTo>
                                  <a:pt x="125" y="223"/>
                                </a:lnTo>
                                <a:lnTo>
                                  <a:pt x="129" y="227"/>
                                </a:lnTo>
                                <a:lnTo>
                                  <a:pt x="130" y="231"/>
                                </a:lnTo>
                                <a:lnTo>
                                  <a:pt x="136" y="222"/>
                                </a:lnTo>
                                <a:close/>
                                <a:moveTo>
                                  <a:pt x="173" y="144"/>
                                </a:moveTo>
                                <a:lnTo>
                                  <a:pt x="169" y="146"/>
                                </a:lnTo>
                                <a:lnTo>
                                  <a:pt x="163" y="147"/>
                                </a:lnTo>
                                <a:lnTo>
                                  <a:pt x="156" y="148"/>
                                </a:lnTo>
                                <a:lnTo>
                                  <a:pt x="149" y="164"/>
                                </a:lnTo>
                                <a:lnTo>
                                  <a:pt x="143" y="179"/>
                                </a:lnTo>
                                <a:lnTo>
                                  <a:pt x="136" y="192"/>
                                </a:lnTo>
                                <a:lnTo>
                                  <a:pt x="130" y="202"/>
                                </a:lnTo>
                                <a:lnTo>
                                  <a:pt x="126" y="210"/>
                                </a:lnTo>
                                <a:lnTo>
                                  <a:pt x="122" y="215"/>
                                </a:lnTo>
                                <a:lnTo>
                                  <a:pt x="118" y="221"/>
                                </a:lnTo>
                                <a:lnTo>
                                  <a:pt x="116" y="224"/>
                                </a:lnTo>
                                <a:lnTo>
                                  <a:pt x="117" y="223"/>
                                </a:lnTo>
                                <a:lnTo>
                                  <a:pt x="119" y="222"/>
                                </a:lnTo>
                                <a:lnTo>
                                  <a:pt x="136" y="222"/>
                                </a:lnTo>
                                <a:lnTo>
                                  <a:pt x="136" y="221"/>
                                </a:lnTo>
                                <a:lnTo>
                                  <a:pt x="147" y="203"/>
                                </a:lnTo>
                                <a:lnTo>
                                  <a:pt x="160" y="176"/>
                                </a:lnTo>
                                <a:lnTo>
                                  <a:pt x="173" y="144"/>
                                </a:lnTo>
                                <a:close/>
                                <a:moveTo>
                                  <a:pt x="175" y="141"/>
                                </a:moveTo>
                                <a:lnTo>
                                  <a:pt x="173" y="142"/>
                                </a:lnTo>
                                <a:lnTo>
                                  <a:pt x="173" y="144"/>
                                </a:lnTo>
                                <a:lnTo>
                                  <a:pt x="175" y="141"/>
                                </a:lnTo>
                                <a:close/>
                                <a:moveTo>
                                  <a:pt x="184" y="131"/>
                                </a:moveTo>
                                <a:lnTo>
                                  <a:pt x="170" y="131"/>
                                </a:lnTo>
                                <a:lnTo>
                                  <a:pt x="173" y="133"/>
                                </a:lnTo>
                                <a:lnTo>
                                  <a:pt x="175" y="140"/>
                                </a:lnTo>
                                <a:lnTo>
                                  <a:pt x="175" y="141"/>
                                </a:lnTo>
                                <a:lnTo>
                                  <a:pt x="177" y="139"/>
                                </a:lnTo>
                                <a:lnTo>
                                  <a:pt x="184" y="131"/>
                                </a:lnTo>
                                <a:close/>
                                <a:moveTo>
                                  <a:pt x="204" y="37"/>
                                </a:moveTo>
                                <a:lnTo>
                                  <a:pt x="205" y="41"/>
                                </a:lnTo>
                                <a:lnTo>
                                  <a:pt x="205" y="48"/>
                                </a:lnTo>
                                <a:lnTo>
                                  <a:pt x="203" y="63"/>
                                </a:lnTo>
                                <a:lnTo>
                                  <a:pt x="197" y="79"/>
                                </a:lnTo>
                                <a:lnTo>
                                  <a:pt x="190" y="93"/>
                                </a:lnTo>
                                <a:lnTo>
                                  <a:pt x="182" y="106"/>
                                </a:lnTo>
                                <a:lnTo>
                                  <a:pt x="177" y="115"/>
                                </a:lnTo>
                                <a:lnTo>
                                  <a:pt x="172" y="121"/>
                                </a:lnTo>
                                <a:lnTo>
                                  <a:pt x="166" y="128"/>
                                </a:lnTo>
                                <a:lnTo>
                                  <a:pt x="163" y="132"/>
                                </a:lnTo>
                                <a:lnTo>
                                  <a:pt x="164" y="131"/>
                                </a:lnTo>
                                <a:lnTo>
                                  <a:pt x="165" y="131"/>
                                </a:lnTo>
                                <a:lnTo>
                                  <a:pt x="166" y="131"/>
                                </a:lnTo>
                                <a:lnTo>
                                  <a:pt x="184" y="131"/>
                                </a:lnTo>
                                <a:lnTo>
                                  <a:pt x="185" y="129"/>
                                </a:lnTo>
                                <a:lnTo>
                                  <a:pt x="195" y="115"/>
                                </a:lnTo>
                                <a:lnTo>
                                  <a:pt x="203" y="100"/>
                                </a:lnTo>
                                <a:lnTo>
                                  <a:pt x="211" y="84"/>
                                </a:lnTo>
                                <a:lnTo>
                                  <a:pt x="217" y="67"/>
                                </a:lnTo>
                                <a:lnTo>
                                  <a:pt x="220" y="48"/>
                                </a:lnTo>
                                <a:lnTo>
                                  <a:pt x="220" y="47"/>
                                </a:lnTo>
                                <a:lnTo>
                                  <a:pt x="220" y="41"/>
                                </a:lnTo>
                                <a:lnTo>
                                  <a:pt x="220" y="40"/>
                                </a:lnTo>
                                <a:lnTo>
                                  <a:pt x="210" y="40"/>
                                </a:lnTo>
                                <a:lnTo>
                                  <a:pt x="209" y="39"/>
                                </a:lnTo>
                                <a:lnTo>
                                  <a:pt x="204" y="37"/>
                                </a:lnTo>
                                <a:close/>
                                <a:moveTo>
                                  <a:pt x="219" y="34"/>
                                </a:moveTo>
                                <a:lnTo>
                                  <a:pt x="218" y="36"/>
                                </a:lnTo>
                                <a:lnTo>
                                  <a:pt x="216" y="38"/>
                                </a:lnTo>
                                <a:lnTo>
                                  <a:pt x="214" y="40"/>
                                </a:lnTo>
                                <a:lnTo>
                                  <a:pt x="220" y="40"/>
                                </a:lnTo>
                                <a:lnTo>
                                  <a:pt x="219" y="34"/>
                                </a:lnTo>
                                <a:close/>
                                <a:moveTo>
                                  <a:pt x="203" y="31"/>
                                </a:moveTo>
                                <a:lnTo>
                                  <a:pt x="203" y="32"/>
                                </a:lnTo>
                                <a:lnTo>
                                  <a:pt x="204" y="36"/>
                                </a:lnTo>
                                <a:lnTo>
                                  <a:pt x="204" y="37"/>
                                </a:lnTo>
                                <a:lnTo>
                                  <a:pt x="203" y="31"/>
                                </a:lnTo>
                                <a:close/>
                                <a:moveTo>
                                  <a:pt x="211" y="15"/>
                                </a:moveTo>
                                <a:lnTo>
                                  <a:pt x="181" y="15"/>
                                </a:lnTo>
                                <a:lnTo>
                                  <a:pt x="188" y="15"/>
                                </a:lnTo>
                                <a:lnTo>
                                  <a:pt x="191" y="17"/>
                                </a:lnTo>
                                <a:lnTo>
                                  <a:pt x="199" y="23"/>
                                </a:lnTo>
                                <a:lnTo>
                                  <a:pt x="202" y="30"/>
                                </a:lnTo>
                                <a:lnTo>
                                  <a:pt x="203" y="31"/>
                                </a:lnTo>
                                <a:lnTo>
                                  <a:pt x="212" y="17"/>
                                </a:lnTo>
                                <a:lnTo>
                                  <a:pt x="212" y="16"/>
                                </a:lnTo>
                                <a:lnTo>
                                  <a:pt x="2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Freeform 1695"/>
                        <wps:cNvSpPr>
                          <a:spLocks/>
                        </wps:cNvSpPr>
                        <wps:spPr bwMode="auto">
                          <a:xfrm>
                            <a:off x="9208" y="925"/>
                            <a:ext cx="16" cy="15"/>
                          </a:xfrm>
                          <a:custGeom>
                            <a:avLst/>
                            <a:gdLst>
                              <a:gd name="T0" fmla="+- 0 9209 9208"/>
                              <a:gd name="T1" fmla="*/ T0 w 16"/>
                              <a:gd name="T2" fmla="+- 0 925 925"/>
                              <a:gd name="T3" fmla="*/ 925 h 15"/>
                              <a:gd name="T4" fmla="+- 0 9208 9208"/>
                              <a:gd name="T5" fmla="*/ T4 w 16"/>
                              <a:gd name="T6" fmla="+- 0 936 925"/>
                              <a:gd name="T7" fmla="*/ 936 h 15"/>
                              <a:gd name="T8" fmla="+- 0 9211 9208"/>
                              <a:gd name="T9" fmla="*/ T8 w 16"/>
                              <a:gd name="T10" fmla="+- 0 940 925"/>
                              <a:gd name="T11" fmla="*/ 940 h 15"/>
                              <a:gd name="T12" fmla="+- 0 9215 9208"/>
                              <a:gd name="T13" fmla="*/ T12 w 16"/>
                              <a:gd name="T14" fmla="+- 0 940 925"/>
                              <a:gd name="T15" fmla="*/ 940 h 15"/>
                              <a:gd name="T16" fmla="+- 0 9216 9208"/>
                              <a:gd name="T17" fmla="*/ T16 w 16"/>
                              <a:gd name="T18" fmla="+- 0 940 925"/>
                              <a:gd name="T19" fmla="*/ 940 h 15"/>
                              <a:gd name="T20" fmla="+- 0 9220 9208"/>
                              <a:gd name="T21" fmla="*/ T20 w 16"/>
                              <a:gd name="T22" fmla="+- 0 940 925"/>
                              <a:gd name="T23" fmla="*/ 940 h 15"/>
                              <a:gd name="T24" fmla="+- 0 9223 9208"/>
                              <a:gd name="T25" fmla="*/ T24 w 16"/>
                              <a:gd name="T26" fmla="+- 0 938 925"/>
                              <a:gd name="T27" fmla="*/ 938 h 15"/>
                              <a:gd name="T28" fmla="+- 0 9224 9208"/>
                              <a:gd name="T29" fmla="*/ T28 w 16"/>
                              <a:gd name="T30" fmla="+- 0 929 925"/>
                              <a:gd name="T31" fmla="*/ 929 h 15"/>
                              <a:gd name="T32" fmla="+- 0 9220 9208"/>
                              <a:gd name="T33" fmla="*/ T32 w 16"/>
                              <a:gd name="T34" fmla="+- 0 927 925"/>
                              <a:gd name="T35" fmla="*/ 927 h 15"/>
                              <a:gd name="T36" fmla="+- 0 9215 9208"/>
                              <a:gd name="T37" fmla="*/ T36 w 16"/>
                              <a:gd name="T38" fmla="+- 0 926 925"/>
                              <a:gd name="T39" fmla="*/ 926 h 15"/>
                              <a:gd name="T40" fmla="+- 0 9209 9208"/>
                              <a:gd name="T41" fmla="*/ T40 w 16"/>
                              <a:gd name="T42" fmla="+- 0 925 925"/>
                              <a:gd name="T43" fmla="*/ 9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" y="0"/>
                                </a:move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3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7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AutoShape 1696"/>
                        <wps:cNvSpPr>
                          <a:spLocks/>
                        </wps:cNvSpPr>
                        <wps:spPr bwMode="auto">
                          <a:xfrm>
                            <a:off x="9420" y="626"/>
                            <a:ext cx="114" cy="407"/>
                          </a:xfrm>
                          <a:custGeom>
                            <a:avLst/>
                            <a:gdLst>
                              <a:gd name="T0" fmla="+- 0 9432 9421"/>
                              <a:gd name="T1" fmla="*/ T0 w 114"/>
                              <a:gd name="T2" fmla="+- 0 954 627"/>
                              <a:gd name="T3" fmla="*/ 954 h 407"/>
                              <a:gd name="T4" fmla="+- 0 9426 9421"/>
                              <a:gd name="T5" fmla="*/ T4 w 114"/>
                              <a:gd name="T6" fmla="+- 0 1006 627"/>
                              <a:gd name="T7" fmla="*/ 1006 h 407"/>
                              <a:gd name="T8" fmla="+- 0 9429 9421"/>
                              <a:gd name="T9" fmla="*/ T8 w 114"/>
                              <a:gd name="T10" fmla="+- 0 1032 627"/>
                              <a:gd name="T11" fmla="*/ 1032 h 407"/>
                              <a:gd name="T12" fmla="+- 0 9440 9421"/>
                              <a:gd name="T13" fmla="*/ T12 w 114"/>
                              <a:gd name="T14" fmla="+- 0 1016 627"/>
                              <a:gd name="T15" fmla="*/ 1016 h 407"/>
                              <a:gd name="T16" fmla="+- 0 9449 9421"/>
                              <a:gd name="T17" fmla="*/ T16 w 114"/>
                              <a:gd name="T18" fmla="+- 0 933 627"/>
                              <a:gd name="T19" fmla="*/ 933 h 407"/>
                              <a:gd name="T20" fmla="+- 0 9434 9421"/>
                              <a:gd name="T21" fmla="*/ T20 w 114"/>
                              <a:gd name="T22" fmla="+- 0 929 627"/>
                              <a:gd name="T23" fmla="*/ 929 h 407"/>
                              <a:gd name="T24" fmla="+- 0 9447 9421"/>
                              <a:gd name="T25" fmla="*/ T24 w 114"/>
                              <a:gd name="T26" fmla="+- 0 931 627"/>
                              <a:gd name="T27" fmla="*/ 931 h 407"/>
                              <a:gd name="T28" fmla="+- 0 9449 9421"/>
                              <a:gd name="T29" fmla="*/ T28 w 114"/>
                              <a:gd name="T30" fmla="+- 0 928 627"/>
                              <a:gd name="T31" fmla="*/ 928 h 407"/>
                              <a:gd name="T32" fmla="+- 0 9434 9421"/>
                              <a:gd name="T33" fmla="*/ T32 w 114"/>
                              <a:gd name="T34" fmla="+- 0 927 627"/>
                              <a:gd name="T35" fmla="*/ 927 h 407"/>
                              <a:gd name="T36" fmla="+- 0 9445 9421"/>
                              <a:gd name="T37" fmla="*/ T36 w 114"/>
                              <a:gd name="T38" fmla="+- 0 906 627"/>
                              <a:gd name="T39" fmla="*/ 906 h 407"/>
                              <a:gd name="T40" fmla="+- 0 9439 9421"/>
                              <a:gd name="T41" fmla="*/ T40 w 114"/>
                              <a:gd name="T42" fmla="+- 0 908 627"/>
                              <a:gd name="T43" fmla="*/ 908 h 407"/>
                              <a:gd name="T44" fmla="+- 0 9446 9421"/>
                              <a:gd name="T45" fmla="*/ T44 w 114"/>
                              <a:gd name="T46" fmla="+- 0 905 627"/>
                              <a:gd name="T47" fmla="*/ 905 h 407"/>
                              <a:gd name="T48" fmla="+- 0 9445 9421"/>
                              <a:gd name="T49" fmla="*/ T48 w 114"/>
                              <a:gd name="T50" fmla="+- 0 890 627"/>
                              <a:gd name="T51" fmla="*/ 890 h 407"/>
                              <a:gd name="T52" fmla="+- 0 9450 9421"/>
                              <a:gd name="T53" fmla="*/ T52 w 114"/>
                              <a:gd name="T54" fmla="+- 0 897 627"/>
                              <a:gd name="T55" fmla="*/ 897 h 407"/>
                              <a:gd name="T56" fmla="+- 0 9469 9421"/>
                              <a:gd name="T57" fmla="*/ T56 w 114"/>
                              <a:gd name="T58" fmla="+- 0 810 627"/>
                              <a:gd name="T59" fmla="*/ 810 h 407"/>
                              <a:gd name="T60" fmla="+- 0 9450 9421"/>
                              <a:gd name="T61" fmla="*/ T60 w 114"/>
                              <a:gd name="T62" fmla="+- 0 863 627"/>
                              <a:gd name="T63" fmla="*/ 863 h 407"/>
                              <a:gd name="T64" fmla="+- 0 9439 9421"/>
                              <a:gd name="T65" fmla="*/ T64 w 114"/>
                              <a:gd name="T66" fmla="+- 0 889 627"/>
                              <a:gd name="T67" fmla="*/ 889 h 407"/>
                              <a:gd name="T68" fmla="+- 0 9439 9421"/>
                              <a:gd name="T69" fmla="*/ T68 w 114"/>
                              <a:gd name="T70" fmla="+- 0 891 627"/>
                              <a:gd name="T71" fmla="*/ 891 h 407"/>
                              <a:gd name="T72" fmla="+- 0 9461 9421"/>
                              <a:gd name="T73" fmla="*/ T72 w 114"/>
                              <a:gd name="T74" fmla="+- 0 875 627"/>
                              <a:gd name="T75" fmla="*/ 875 h 407"/>
                              <a:gd name="T76" fmla="+- 0 9485 9421"/>
                              <a:gd name="T77" fmla="*/ T76 w 114"/>
                              <a:gd name="T78" fmla="+- 0 811 627"/>
                              <a:gd name="T79" fmla="*/ 811 h 407"/>
                              <a:gd name="T80" fmla="+- 0 9479 9421"/>
                              <a:gd name="T81" fmla="*/ T80 w 114"/>
                              <a:gd name="T82" fmla="+- 0 788 627"/>
                              <a:gd name="T83" fmla="*/ 788 h 407"/>
                              <a:gd name="T84" fmla="+- 0 9491 9421"/>
                              <a:gd name="T85" fmla="*/ T84 w 114"/>
                              <a:gd name="T86" fmla="+- 0 787 627"/>
                              <a:gd name="T87" fmla="*/ 787 h 407"/>
                              <a:gd name="T88" fmla="+- 0 9492 9421"/>
                              <a:gd name="T89" fmla="*/ T88 w 114"/>
                              <a:gd name="T90" fmla="+- 0 788 627"/>
                              <a:gd name="T91" fmla="*/ 788 h 407"/>
                              <a:gd name="T92" fmla="+- 0 9493 9421"/>
                              <a:gd name="T93" fmla="*/ T92 w 114"/>
                              <a:gd name="T94" fmla="+- 0 783 627"/>
                              <a:gd name="T95" fmla="*/ 783 h 407"/>
                              <a:gd name="T96" fmla="+- 0 9494 9421"/>
                              <a:gd name="T97" fmla="*/ T96 w 114"/>
                              <a:gd name="T98" fmla="+- 0 781 627"/>
                              <a:gd name="T99" fmla="*/ 781 h 407"/>
                              <a:gd name="T100" fmla="+- 0 9493 9421"/>
                              <a:gd name="T101" fmla="*/ T100 w 114"/>
                              <a:gd name="T102" fmla="+- 0 775 627"/>
                              <a:gd name="T103" fmla="*/ 775 h 407"/>
                              <a:gd name="T104" fmla="+- 0 9498 9421"/>
                              <a:gd name="T105" fmla="*/ T104 w 114"/>
                              <a:gd name="T106" fmla="+- 0 772 627"/>
                              <a:gd name="T107" fmla="*/ 772 h 407"/>
                              <a:gd name="T108" fmla="+- 0 9490 9421"/>
                              <a:gd name="T109" fmla="*/ T108 w 114"/>
                              <a:gd name="T110" fmla="+- 0 642 627"/>
                              <a:gd name="T111" fmla="*/ 642 h 407"/>
                              <a:gd name="T112" fmla="+- 0 9516 9421"/>
                              <a:gd name="T113" fmla="*/ T112 w 114"/>
                              <a:gd name="T114" fmla="+- 0 656 627"/>
                              <a:gd name="T115" fmla="*/ 656 h 407"/>
                              <a:gd name="T116" fmla="+- 0 9520 9421"/>
                              <a:gd name="T117" fmla="*/ T116 w 114"/>
                              <a:gd name="T118" fmla="+- 0 671 627"/>
                              <a:gd name="T119" fmla="*/ 671 h 407"/>
                              <a:gd name="T120" fmla="+- 0 9506 9421"/>
                              <a:gd name="T121" fmla="*/ T120 w 114"/>
                              <a:gd name="T122" fmla="+- 0 719 627"/>
                              <a:gd name="T123" fmla="*/ 719 h 407"/>
                              <a:gd name="T124" fmla="+- 0 9489 9421"/>
                              <a:gd name="T125" fmla="*/ T124 w 114"/>
                              <a:gd name="T126" fmla="+- 0 758 627"/>
                              <a:gd name="T127" fmla="*/ 758 h 407"/>
                              <a:gd name="T128" fmla="+- 0 9482 9421"/>
                              <a:gd name="T129" fmla="*/ T128 w 114"/>
                              <a:gd name="T130" fmla="+- 0 773 627"/>
                              <a:gd name="T131" fmla="*/ 773 h 407"/>
                              <a:gd name="T132" fmla="+- 0 9498 9421"/>
                              <a:gd name="T133" fmla="*/ T132 w 114"/>
                              <a:gd name="T134" fmla="+- 0 772 627"/>
                              <a:gd name="T135" fmla="*/ 772 h 407"/>
                              <a:gd name="T136" fmla="+- 0 9512 9421"/>
                              <a:gd name="T137" fmla="*/ T136 w 114"/>
                              <a:gd name="T138" fmla="+- 0 743 627"/>
                              <a:gd name="T139" fmla="*/ 743 h 407"/>
                              <a:gd name="T140" fmla="+- 0 9532 9421"/>
                              <a:gd name="T141" fmla="*/ T140 w 114"/>
                              <a:gd name="T142" fmla="+- 0 688 627"/>
                              <a:gd name="T143" fmla="*/ 688 h 407"/>
                              <a:gd name="T144" fmla="+- 0 9534 9421"/>
                              <a:gd name="T145" fmla="*/ T144 w 114"/>
                              <a:gd name="T146" fmla="+- 0 657 627"/>
                              <a:gd name="T147" fmla="*/ 657 h 407"/>
                              <a:gd name="T148" fmla="+- 0 9489 9421"/>
                              <a:gd name="T149" fmla="*/ T148 w 114"/>
                              <a:gd name="T150" fmla="+- 0 627 627"/>
                              <a:gd name="T151" fmla="*/ 627 h 407"/>
                              <a:gd name="T152" fmla="+- 0 9465 9421"/>
                              <a:gd name="T153" fmla="*/ T152 w 114"/>
                              <a:gd name="T154" fmla="+- 0 635 627"/>
                              <a:gd name="T155" fmla="*/ 635 h 407"/>
                              <a:gd name="T156" fmla="+- 0 9421 9421"/>
                              <a:gd name="T157" fmla="*/ T156 w 114"/>
                              <a:gd name="T158" fmla="+- 0 690 627"/>
                              <a:gd name="T159" fmla="*/ 690 h 407"/>
                              <a:gd name="T160" fmla="+- 0 9426 9421"/>
                              <a:gd name="T161" fmla="*/ T160 w 114"/>
                              <a:gd name="T162" fmla="+- 0 701 627"/>
                              <a:gd name="T163" fmla="*/ 701 h 407"/>
                              <a:gd name="T164" fmla="+- 0 9445 9421"/>
                              <a:gd name="T165" fmla="*/ T164 w 114"/>
                              <a:gd name="T166" fmla="+- 0 679 627"/>
                              <a:gd name="T167" fmla="*/ 679 h 407"/>
                              <a:gd name="T168" fmla="+- 0 9483 9421"/>
                              <a:gd name="T169" fmla="*/ T168 w 114"/>
                              <a:gd name="T170" fmla="+- 0 643 627"/>
                              <a:gd name="T171" fmla="*/ 643 h 407"/>
                              <a:gd name="T172" fmla="+- 0 9523 9421"/>
                              <a:gd name="T173" fmla="*/ T172 w 114"/>
                              <a:gd name="T174" fmla="+- 0 641 627"/>
                              <a:gd name="T175" fmla="*/ 641 h 407"/>
                              <a:gd name="T176" fmla="+- 0 9492 9421"/>
                              <a:gd name="T177" fmla="*/ T176 w 114"/>
                              <a:gd name="T178" fmla="+- 0 627 627"/>
                              <a:gd name="T179" fmla="*/ 627 h 407"/>
                              <a:gd name="T180" fmla="+- 0 9535 9421"/>
                              <a:gd name="T181" fmla="*/ T180 w 114"/>
                              <a:gd name="T182" fmla="+- 0 671 627"/>
                              <a:gd name="T183" fmla="*/ 67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4" h="407">
                                <a:moveTo>
                                  <a:pt x="13" y="300"/>
                                </a:moveTo>
                                <a:lnTo>
                                  <a:pt x="13" y="304"/>
                                </a:lnTo>
                                <a:lnTo>
                                  <a:pt x="11" y="327"/>
                                </a:lnTo>
                                <a:lnTo>
                                  <a:pt x="9" y="347"/>
                                </a:lnTo>
                                <a:lnTo>
                                  <a:pt x="7" y="366"/>
                                </a:lnTo>
                                <a:lnTo>
                                  <a:pt x="5" y="379"/>
                                </a:lnTo>
                                <a:lnTo>
                                  <a:pt x="3" y="390"/>
                                </a:lnTo>
                                <a:lnTo>
                                  <a:pt x="1" y="405"/>
                                </a:lnTo>
                                <a:lnTo>
                                  <a:pt x="8" y="405"/>
                                </a:lnTo>
                                <a:lnTo>
                                  <a:pt x="13" y="405"/>
                                </a:lnTo>
                                <a:lnTo>
                                  <a:pt x="16" y="406"/>
                                </a:lnTo>
                                <a:lnTo>
                                  <a:pt x="19" y="389"/>
                                </a:lnTo>
                                <a:lnTo>
                                  <a:pt x="22" y="365"/>
                                </a:lnTo>
                                <a:lnTo>
                                  <a:pt x="25" y="335"/>
                                </a:lnTo>
                                <a:lnTo>
                                  <a:pt x="28" y="306"/>
                                </a:lnTo>
                                <a:lnTo>
                                  <a:pt x="19" y="306"/>
                                </a:lnTo>
                                <a:lnTo>
                                  <a:pt x="18" y="305"/>
                                </a:lnTo>
                                <a:lnTo>
                                  <a:pt x="13" y="302"/>
                                </a:lnTo>
                                <a:lnTo>
                                  <a:pt x="13" y="300"/>
                                </a:lnTo>
                                <a:close/>
                                <a:moveTo>
                                  <a:pt x="28" y="301"/>
                                </a:moveTo>
                                <a:lnTo>
                                  <a:pt x="26" y="304"/>
                                </a:lnTo>
                                <a:lnTo>
                                  <a:pt x="23" y="306"/>
                                </a:lnTo>
                                <a:lnTo>
                                  <a:pt x="28" y="306"/>
                                </a:lnTo>
                                <a:lnTo>
                                  <a:pt x="28" y="301"/>
                                </a:lnTo>
                                <a:close/>
                                <a:moveTo>
                                  <a:pt x="13" y="296"/>
                                </a:moveTo>
                                <a:lnTo>
                                  <a:pt x="12" y="298"/>
                                </a:lnTo>
                                <a:lnTo>
                                  <a:pt x="13" y="300"/>
                                </a:lnTo>
                                <a:lnTo>
                                  <a:pt x="13" y="296"/>
                                </a:lnTo>
                                <a:close/>
                                <a:moveTo>
                                  <a:pt x="25" y="278"/>
                                </a:moveTo>
                                <a:lnTo>
                                  <a:pt x="24" y="279"/>
                                </a:lnTo>
                                <a:lnTo>
                                  <a:pt x="23" y="279"/>
                                </a:lnTo>
                                <a:lnTo>
                                  <a:pt x="20" y="280"/>
                                </a:lnTo>
                                <a:lnTo>
                                  <a:pt x="18" y="281"/>
                                </a:lnTo>
                                <a:lnTo>
                                  <a:pt x="14" y="281"/>
                                </a:lnTo>
                                <a:lnTo>
                                  <a:pt x="13" y="296"/>
                                </a:lnTo>
                                <a:lnTo>
                                  <a:pt x="25" y="278"/>
                                </a:lnTo>
                                <a:close/>
                                <a:moveTo>
                                  <a:pt x="33" y="263"/>
                                </a:moveTo>
                                <a:lnTo>
                                  <a:pt x="23" y="263"/>
                                </a:lnTo>
                                <a:lnTo>
                                  <a:pt x="24" y="263"/>
                                </a:lnTo>
                                <a:lnTo>
                                  <a:pt x="27" y="265"/>
                                </a:lnTo>
                                <a:lnTo>
                                  <a:pt x="29" y="268"/>
                                </a:lnTo>
                                <a:lnTo>
                                  <a:pt x="29" y="270"/>
                                </a:lnTo>
                                <a:lnTo>
                                  <a:pt x="33" y="263"/>
                                </a:lnTo>
                                <a:close/>
                                <a:moveTo>
                                  <a:pt x="55" y="160"/>
                                </a:moveTo>
                                <a:lnTo>
                                  <a:pt x="48" y="183"/>
                                </a:lnTo>
                                <a:lnTo>
                                  <a:pt x="42" y="203"/>
                                </a:lnTo>
                                <a:lnTo>
                                  <a:pt x="35" y="221"/>
                                </a:lnTo>
                                <a:lnTo>
                                  <a:pt x="29" y="236"/>
                                </a:lnTo>
                                <a:lnTo>
                                  <a:pt x="25" y="246"/>
                                </a:lnTo>
                                <a:lnTo>
                                  <a:pt x="21" y="254"/>
                                </a:lnTo>
                                <a:lnTo>
                                  <a:pt x="18" y="262"/>
                                </a:lnTo>
                                <a:lnTo>
                                  <a:pt x="16" y="266"/>
                                </a:lnTo>
                                <a:lnTo>
                                  <a:pt x="18" y="264"/>
                                </a:lnTo>
                                <a:lnTo>
                                  <a:pt x="20" y="263"/>
                                </a:lnTo>
                                <a:lnTo>
                                  <a:pt x="33" y="263"/>
                                </a:lnTo>
                                <a:lnTo>
                                  <a:pt x="40" y="248"/>
                                </a:lnTo>
                                <a:lnTo>
                                  <a:pt x="47" y="231"/>
                                </a:lnTo>
                                <a:lnTo>
                                  <a:pt x="55" y="209"/>
                                </a:lnTo>
                                <a:lnTo>
                                  <a:pt x="64" y="184"/>
                                </a:lnTo>
                                <a:lnTo>
                                  <a:pt x="71" y="161"/>
                                </a:lnTo>
                                <a:lnTo>
                                  <a:pt x="60" y="161"/>
                                </a:lnTo>
                                <a:lnTo>
                                  <a:pt x="58" y="161"/>
                                </a:lnTo>
                                <a:lnTo>
                                  <a:pt x="55" y="160"/>
                                </a:lnTo>
                                <a:close/>
                                <a:moveTo>
                                  <a:pt x="71" y="158"/>
                                </a:moveTo>
                                <a:lnTo>
                                  <a:pt x="70" y="160"/>
                                </a:lnTo>
                                <a:lnTo>
                                  <a:pt x="66" y="160"/>
                                </a:lnTo>
                                <a:lnTo>
                                  <a:pt x="64" y="161"/>
                                </a:lnTo>
                                <a:lnTo>
                                  <a:pt x="71" y="161"/>
                                </a:lnTo>
                                <a:lnTo>
                                  <a:pt x="71" y="158"/>
                                </a:lnTo>
                                <a:close/>
                                <a:moveTo>
                                  <a:pt x="73" y="154"/>
                                </a:moveTo>
                                <a:lnTo>
                                  <a:pt x="72" y="156"/>
                                </a:lnTo>
                                <a:lnTo>
                                  <a:pt x="71" y="158"/>
                                </a:lnTo>
                                <a:lnTo>
                                  <a:pt x="73" y="156"/>
                                </a:lnTo>
                                <a:lnTo>
                                  <a:pt x="73" y="154"/>
                                </a:lnTo>
                                <a:close/>
                                <a:moveTo>
                                  <a:pt x="77" y="145"/>
                                </a:moveTo>
                                <a:lnTo>
                                  <a:pt x="69" y="145"/>
                                </a:lnTo>
                                <a:lnTo>
                                  <a:pt x="72" y="148"/>
                                </a:lnTo>
                                <a:lnTo>
                                  <a:pt x="73" y="154"/>
                                </a:lnTo>
                                <a:lnTo>
                                  <a:pt x="75" y="151"/>
                                </a:lnTo>
                                <a:lnTo>
                                  <a:pt x="77" y="145"/>
                                </a:lnTo>
                                <a:close/>
                                <a:moveTo>
                                  <a:pt x="103" y="15"/>
                                </a:moveTo>
                                <a:lnTo>
                                  <a:pt x="68" y="15"/>
                                </a:lnTo>
                                <a:lnTo>
                                  <a:pt x="69" y="15"/>
                                </a:lnTo>
                                <a:lnTo>
                                  <a:pt x="85" y="17"/>
                                </a:lnTo>
                                <a:lnTo>
                                  <a:pt x="91" y="23"/>
                                </a:lnTo>
                                <a:lnTo>
                                  <a:pt x="95" y="29"/>
                                </a:lnTo>
                                <a:lnTo>
                                  <a:pt x="98" y="34"/>
                                </a:lnTo>
                                <a:lnTo>
                                  <a:pt x="99" y="39"/>
                                </a:lnTo>
                                <a:lnTo>
                                  <a:pt x="99" y="44"/>
                                </a:lnTo>
                                <a:lnTo>
                                  <a:pt x="96" y="57"/>
                                </a:lnTo>
                                <a:lnTo>
                                  <a:pt x="92" y="74"/>
                                </a:lnTo>
                                <a:lnTo>
                                  <a:pt x="85" y="92"/>
                                </a:lnTo>
                                <a:lnTo>
                                  <a:pt x="78" y="110"/>
                                </a:lnTo>
                                <a:lnTo>
                                  <a:pt x="73" y="121"/>
                                </a:lnTo>
                                <a:lnTo>
                                  <a:pt x="68" y="131"/>
                                </a:lnTo>
                                <a:lnTo>
                                  <a:pt x="63" y="141"/>
                                </a:lnTo>
                                <a:lnTo>
                                  <a:pt x="60" y="146"/>
                                </a:lnTo>
                                <a:lnTo>
                                  <a:pt x="61" y="146"/>
                                </a:lnTo>
                                <a:lnTo>
                                  <a:pt x="64" y="146"/>
                                </a:lnTo>
                                <a:lnTo>
                                  <a:pt x="65" y="145"/>
                                </a:lnTo>
                                <a:lnTo>
                                  <a:pt x="77" y="145"/>
                                </a:lnTo>
                                <a:lnTo>
                                  <a:pt x="79" y="142"/>
                                </a:lnTo>
                                <a:lnTo>
                                  <a:pt x="85" y="130"/>
                                </a:lnTo>
                                <a:lnTo>
                                  <a:pt x="91" y="116"/>
                                </a:lnTo>
                                <a:lnTo>
                                  <a:pt x="99" y="98"/>
                                </a:lnTo>
                                <a:lnTo>
                                  <a:pt x="106" y="79"/>
                                </a:lnTo>
                                <a:lnTo>
                                  <a:pt x="111" y="61"/>
                                </a:lnTo>
                                <a:lnTo>
                                  <a:pt x="114" y="44"/>
                                </a:lnTo>
                                <a:lnTo>
                                  <a:pt x="114" y="39"/>
                                </a:lnTo>
                                <a:lnTo>
                                  <a:pt x="113" y="30"/>
                                </a:lnTo>
                                <a:lnTo>
                                  <a:pt x="107" y="21"/>
                                </a:lnTo>
                                <a:lnTo>
                                  <a:pt x="103" y="15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0"/>
                                </a:lnTo>
                                <a:lnTo>
                                  <a:pt x="58" y="1"/>
                                </a:lnTo>
                                <a:lnTo>
                                  <a:pt x="44" y="8"/>
                                </a:lnTo>
                                <a:lnTo>
                                  <a:pt x="28" y="21"/>
                                </a:lnTo>
                                <a:lnTo>
                                  <a:pt x="11" y="44"/>
                                </a:lnTo>
                                <a:lnTo>
                                  <a:pt x="0" y="63"/>
                                </a:lnTo>
                                <a:lnTo>
                                  <a:pt x="1" y="66"/>
                                </a:lnTo>
                                <a:lnTo>
                                  <a:pt x="3" y="68"/>
                                </a:lnTo>
                                <a:lnTo>
                                  <a:pt x="5" y="74"/>
                                </a:lnTo>
                                <a:lnTo>
                                  <a:pt x="6" y="78"/>
                                </a:lnTo>
                                <a:lnTo>
                                  <a:pt x="7" y="81"/>
                                </a:lnTo>
                                <a:lnTo>
                                  <a:pt x="24" y="52"/>
                                </a:lnTo>
                                <a:lnTo>
                                  <a:pt x="39" y="31"/>
                                </a:lnTo>
                                <a:lnTo>
                                  <a:pt x="52" y="20"/>
                                </a:lnTo>
                                <a:lnTo>
                                  <a:pt x="62" y="16"/>
                                </a:lnTo>
                                <a:lnTo>
                                  <a:pt x="68" y="15"/>
                                </a:lnTo>
                                <a:lnTo>
                                  <a:pt x="103" y="15"/>
                                </a:lnTo>
                                <a:lnTo>
                                  <a:pt x="102" y="14"/>
                                </a:lnTo>
                                <a:lnTo>
                                  <a:pt x="94" y="8"/>
                                </a:lnTo>
                                <a:lnTo>
                                  <a:pt x="84" y="3"/>
                                </a:lnTo>
                                <a:lnTo>
                                  <a:pt x="71" y="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14" y="44"/>
                                </a:moveTo>
                                <a:lnTo>
                                  <a:pt x="11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Freeform 1697"/>
                        <wps:cNvSpPr>
                          <a:spLocks/>
                        </wps:cNvSpPr>
                        <wps:spPr bwMode="auto">
                          <a:xfrm>
                            <a:off x="9411" y="690"/>
                            <a:ext cx="17" cy="24"/>
                          </a:xfrm>
                          <a:custGeom>
                            <a:avLst/>
                            <a:gdLst>
                              <a:gd name="T0" fmla="+- 0 9421 9412"/>
                              <a:gd name="T1" fmla="*/ T0 w 17"/>
                              <a:gd name="T2" fmla="+- 0 690 690"/>
                              <a:gd name="T3" fmla="*/ 690 h 24"/>
                              <a:gd name="T4" fmla="+- 0 9412 9412"/>
                              <a:gd name="T5" fmla="*/ T4 w 17"/>
                              <a:gd name="T6" fmla="+- 0 706 690"/>
                              <a:gd name="T7" fmla="*/ 706 h 24"/>
                              <a:gd name="T8" fmla="+- 0 9413 9412"/>
                              <a:gd name="T9" fmla="*/ T8 w 17"/>
                              <a:gd name="T10" fmla="+- 0 710 690"/>
                              <a:gd name="T11" fmla="*/ 710 h 24"/>
                              <a:gd name="T12" fmla="+- 0 9418 9412"/>
                              <a:gd name="T13" fmla="*/ T12 w 17"/>
                              <a:gd name="T14" fmla="+- 0 713 690"/>
                              <a:gd name="T15" fmla="*/ 713 h 24"/>
                              <a:gd name="T16" fmla="+- 0 9419 9412"/>
                              <a:gd name="T17" fmla="*/ T16 w 17"/>
                              <a:gd name="T18" fmla="+- 0 714 690"/>
                              <a:gd name="T19" fmla="*/ 714 h 24"/>
                              <a:gd name="T20" fmla="+- 0 9423 9412"/>
                              <a:gd name="T21" fmla="*/ T20 w 17"/>
                              <a:gd name="T22" fmla="+- 0 714 690"/>
                              <a:gd name="T23" fmla="*/ 714 h 24"/>
                              <a:gd name="T24" fmla="+- 0 9425 9412"/>
                              <a:gd name="T25" fmla="*/ T24 w 17"/>
                              <a:gd name="T26" fmla="+- 0 712 690"/>
                              <a:gd name="T27" fmla="*/ 712 h 24"/>
                              <a:gd name="T28" fmla="+- 0 9428 9412"/>
                              <a:gd name="T29" fmla="*/ T28 w 17"/>
                              <a:gd name="T30" fmla="+- 0 708 690"/>
                              <a:gd name="T31" fmla="*/ 708 h 24"/>
                              <a:gd name="T32" fmla="+- 0 9427 9412"/>
                              <a:gd name="T33" fmla="*/ T32 w 17"/>
                              <a:gd name="T34" fmla="+- 0 705 690"/>
                              <a:gd name="T35" fmla="*/ 705 h 24"/>
                              <a:gd name="T36" fmla="+- 0 9421 9412"/>
                              <a:gd name="T37" fmla="*/ T36 w 17"/>
                              <a:gd name="T38" fmla="+- 0 690 690"/>
                              <a:gd name="T39" fmla="*/ 69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9" y="0"/>
                                </a:moveTo>
                                <a:lnTo>
                                  <a:pt x="0" y="16"/>
                                </a:lnTo>
                                <a:lnTo>
                                  <a:pt x="1" y="20"/>
                                </a:lnTo>
                                <a:lnTo>
                                  <a:pt x="6" y="23"/>
                                </a:lnTo>
                                <a:lnTo>
                                  <a:pt x="7" y="24"/>
                                </a:lnTo>
                                <a:lnTo>
                                  <a:pt x="11" y="24"/>
                                </a:lnTo>
                                <a:lnTo>
                                  <a:pt x="13" y="22"/>
                                </a:lnTo>
                                <a:lnTo>
                                  <a:pt x="16" y="18"/>
                                </a:lnTo>
                                <a:lnTo>
                                  <a:pt x="15" y="1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AutoShape 1698"/>
                        <wps:cNvSpPr>
                          <a:spLocks/>
                        </wps:cNvSpPr>
                        <wps:spPr bwMode="auto">
                          <a:xfrm>
                            <a:off x="9448" y="718"/>
                            <a:ext cx="236" cy="1050"/>
                          </a:xfrm>
                          <a:custGeom>
                            <a:avLst/>
                            <a:gdLst>
                              <a:gd name="T0" fmla="+- 0 9637 9449"/>
                              <a:gd name="T1" fmla="*/ T0 w 236"/>
                              <a:gd name="T2" fmla="+- 0 1166 718"/>
                              <a:gd name="T3" fmla="*/ 1166 h 1050"/>
                              <a:gd name="T4" fmla="+- 0 9646 9449"/>
                              <a:gd name="T5" fmla="*/ T4 w 236"/>
                              <a:gd name="T6" fmla="+- 0 1246 718"/>
                              <a:gd name="T7" fmla="*/ 1246 h 1050"/>
                              <a:gd name="T8" fmla="+- 0 9655 9449"/>
                              <a:gd name="T9" fmla="*/ T8 w 236"/>
                              <a:gd name="T10" fmla="+- 0 1420 718"/>
                              <a:gd name="T11" fmla="*/ 1420 h 1050"/>
                              <a:gd name="T12" fmla="+- 0 9635 9449"/>
                              <a:gd name="T13" fmla="*/ T12 w 236"/>
                              <a:gd name="T14" fmla="+- 0 1542 718"/>
                              <a:gd name="T15" fmla="*/ 1542 h 1050"/>
                              <a:gd name="T16" fmla="+- 0 9609 9449"/>
                              <a:gd name="T17" fmla="*/ T16 w 236"/>
                              <a:gd name="T18" fmla="+- 0 1590 718"/>
                              <a:gd name="T19" fmla="*/ 1590 h 1050"/>
                              <a:gd name="T20" fmla="+- 0 9574 9449"/>
                              <a:gd name="T21" fmla="*/ T20 w 236"/>
                              <a:gd name="T22" fmla="+- 0 1758 718"/>
                              <a:gd name="T23" fmla="*/ 1758 h 1050"/>
                              <a:gd name="T24" fmla="+- 0 9589 9449"/>
                              <a:gd name="T25" fmla="*/ T24 w 236"/>
                              <a:gd name="T26" fmla="+- 0 1760 718"/>
                              <a:gd name="T27" fmla="*/ 1760 h 1050"/>
                              <a:gd name="T28" fmla="+- 0 9615 9449"/>
                              <a:gd name="T29" fmla="*/ T28 w 236"/>
                              <a:gd name="T30" fmla="+- 0 1616 718"/>
                              <a:gd name="T31" fmla="*/ 1616 h 1050"/>
                              <a:gd name="T32" fmla="+- 0 9653 9449"/>
                              <a:gd name="T33" fmla="*/ T32 w 236"/>
                              <a:gd name="T34" fmla="+- 0 1534 718"/>
                              <a:gd name="T35" fmla="*/ 1534 h 1050"/>
                              <a:gd name="T36" fmla="+- 0 9669 9449"/>
                              <a:gd name="T37" fmla="*/ T36 w 236"/>
                              <a:gd name="T38" fmla="+- 0 1306 718"/>
                              <a:gd name="T39" fmla="*/ 1306 h 1050"/>
                              <a:gd name="T40" fmla="+- 0 9657 9449"/>
                              <a:gd name="T41" fmla="*/ T40 w 236"/>
                              <a:gd name="T42" fmla="+- 0 1194 718"/>
                              <a:gd name="T43" fmla="*/ 1194 h 1050"/>
                              <a:gd name="T44" fmla="+- 0 9656 9449"/>
                              <a:gd name="T45" fmla="*/ T44 w 236"/>
                              <a:gd name="T46" fmla="+- 0 1072 718"/>
                              <a:gd name="T47" fmla="*/ 1072 h 1050"/>
                              <a:gd name="T48" fmla="+- 0 9547 9449"/>
                              <a:gd name="T49" fmla="*/ T48 w 236"/>
                              <a:gd name="T50" fmla="+- 0 966 718"/>
                              <a:gd name="T51" fmla="*/ 966 h 1050"/>
                              <a:gd name="T52" fmla="+- 0 9529 9449"/>
                              <a:gd name="T53" fmla="*/ T52 w 236"/>
                              <a:gd name="T54" fmla="+- 0 1010 718"/>
                              <a:gd name="T55" fmla="*/ 1010 h 1050"/>
                              <a:gd name="T56" fmla="+- 0 9534 9449"/>
                              <a:gd name="T57" fmla="*/ T56 w 236"/>
                              <a:gd name="T58" fmla="+- 0 1070 718"/>
                              <a:gd name="T59" fmla="*/ 1070 h 1050"/>
                              <a:gd name="T60" fmla="+- 0 9549 9449"/>
                              <a:gd name="T61" fmla="*/ T60 w 236"/>
                              <a:gd name="T62" fmla="+- 0 1098 718"/>
                              <a:gd name="T63" fmla="*/ 1098 h 1050"/>
                              <a:gd name="T64" fmla="+- 0 9565 9449"/>
                              <a:gd name="T65" fmla="*/ T64 w 236"/>
                              <a:gd name="T66" fmla="+- 0 1080 718"/>
                              <a:gd name="T67" fmla="*/ 1080 h 1050"/>
                              <a:gd name="T68" fmla="+- 0 9545 9449"/>
                              <a:gd name="T69" fmla="*/ T68 w 236"/>
                              <a:gd name="T70" fmla="+- 0 1002 718"/>
                              <a:gd name="T71" fmla="*/ 1002 h 1050"/>
                              <a:gd name="T72" fmla="+- 0 9563 9449"/>
                              <a:gd name="T73" fmla="*/ T72 w 236"/>
                              <a:gd name="T74" fmla="+- 0 1088 718"/>
                              <a:gd name="T75" fmla="*/ 1088 h 1050"/>
                              <a:gd name="T76" fmla="+- 0 9630 9449"/>
                              <a:gd name="T77" fmla="*/ T76 w 236"/>
                              <a:gd name="T78" fmla="+- 0 852 718"/>
                              <a:gd name="T79" fmla="*/ 852 h 1050"/>
                              <a:gd name="T80" fmla="+- 0 9591 9449"/>
                              <a:gd name="T81" fmla="*/ T80 w 236"/>
                              <a:gd name="T82" fmla="+- 0 912 718"/>
                              <a:gd name="T83" fmla="*/ 912 h 1050"/>
                              <a:gd name="T84" fmla="+- 0 9575 9449"/>
                              <a:gd name="T85" fmla="*/ T84 w 236"/>
                              <a:gd name="T86" fmla="+- 0 990 718"/>
                              <a:gd name="T87" fmla="*/ 990 h 1050"/>
                              <a:gd name="T88" fmla="+- 0 9552 9449"/>
                              <a:gd name="T89" fmla="*/ T88 w 236"/>
                              <a:gd name="T90" fmla="+- 0 1066 718"/>
                              <a:gd name="T91" fmla="*/ 1066 h 1050"/>
                              <a:gd name="T92" fmla="+- 0 9572 9449"/>
                              <a:gd name="T93" fmla="*/ T92 w 236"/>
                              <a:gd name="T94" fmla="+- 0 1046 718"/>
                              <a:gd name="T95" fmla="*/ 1046 h 1050"/>
                              <a:gd name="T96" fmla="+- 0 9591 9449"/>
                              <a:gd name="T97" fmla="*/ T96 w 236"/>
                              <a:gd name="T98" fmla="+- 0 992 718"/>
                              <a:gd name="T99" fmla="*/ 992 h 1050"/>
                              <a:gd name="T100" fmla="+- 0 9601 9449"/>
                              <a:gd name="T101" fmla="*/ T100 w 236"/>
                              <a:gd name="T102" fmla="+- 0 970 718"/>
                              <a:gd name="T103" fmla="*/ 970 h 1050"/>
                              <a:gd name="T104" fmla="+- 0 9606 9449"/>
                              <a:gd name="T105" fmla="*/ T104 w 236"/>
                              <a:gd name="T106" fmla="+- 0 916 718"/>
                              <a:gd name="T107" fmla="*/ 916 h 1050"/>
                              <a:gd name="T108" fmla="+- 0 9627 9449"/>
                              <a:gd name="T109" fmla="*/ T108 w 236"/>
                              <a:gd name="T110" fmla="+- 0 872 718"/>
                              <a:gd name="T111" fmla="*/ 872 h 1050"/>
                              <a:gd name="T112" fmla="+- 0 9670 9449"/>
                              <a:gd name="T113" fmla="*/ T112 w 236"/>
                              <a:gd name="T114" fmla="+- 0 864 718"/>
                              <a:gd name="T115" fmla="*/ 864 h 1050"/>
                              <a:gd name="T116" fmla="+- 0 9652 9449"/>
                              <a:gd name="T117" fmla="*/ T116 w 236"/>
                              <a:gd name="T118" fmla="+- 0 1072 718"/>
                              <a:gd name="T119" fmla="*/ 1072 h 1050"/>
                              <a:gd name="T120" fmla="+- 0 9656 9449"/>
                              <a:gd name="T121" fmla="*/ T120 w 236"/>
                              <a:gd name="T122" fmla="+- 0 1069 718"/>
                              <a:gd name="T123" fmla="*/ 1069 h 1050"/>
                              <a:gd name="T124" fmla="+- 0 9666 9449"/>
                              <a:gd name="T125" fmla="*/ T124 w 236"/>
                              <a:gd name="T126" fmla="+- 0 992 718"/>
                              <a:gd name="T127" fmla="*/ 992 h 1050"/>
                              <a:gd name="T128" fmla="+- 0 9648 9449"/>
                              <a:gd name="T129" fmla="*/ T128 w 236"/>
                              <a:gd name="T130" fmla="+- 0 1040 718"/>
                              <a:gd name="T131" fmla="*/ 1040 h 1050"/>
                              <a:gd name="T132" fmla="+- 0 9654 9449"/>
                              <a:gd name="T133" fmla="*/ T132 w 236"/>
                              <a:gd name="T134" fmla="+- 0 1058 718"/>
                              <a:gd name="T135" fmla="*/ 1058 h 1050"/>
                              <a:gd name="T136" fmla="+- 0 9674 9449"/>
                              <a:gd name="T137" fmla="*/ T136 w 236"/>
                              <a:gd name="T138" fmla="+- 0 988 718"/>
                              <a:gd name="T139" fmla="*/ 988 h 1050"/>
                              <a:gd name="T140" fmla="+- 0 9671 9449"/>
                              <a:gd name="T141" fmla="*/ T140 w 236"/>
                              <a:gd name="T142" fmla="+- 0 866 718"/>
                              <a:gd name="T143" fmla="*/ 866 h 1050"/>
                              <a:gd name="T144" fmla="+- 0 9667 9449"/>
                              <a:gd name="T145" fmla="*/ T144 w 236"/>
                              <a:gd name="T146" fmla="+- 0 892 718"/>
                              <a:gd name="T147" fmla="*/ 892 h 1050"/>
                              <a:gd name="T148" fmla="+- 0 9670 9449"/>
                              <a:gd name="T149" fmla="*/ T148 w 236"/>
                              <a:gd name="T150" fmla="+- 0 920 718"/>
                              <a:gd name="T151" fmla="*/ 920 h 1050"/>
                              <a:gd name="T152" fmla="+- 0 9663 9449"/>
                              <a:gd name="T153" fmla="*/ T152 w 236"/>
                              <a:gd name="T154" fmla="+- 0 972 718"/>
                              <a:gd name="T155" fmla="*/ 972 h 1050"/>
                              <a:gd name="T156" fmla="+- 0 9675 9449"/>
                              <a:gd name="T157" fmla="*/ T156 w 236"/>
                              <a:gd name="T158" fmla="+- 0 984 718"/>
                              <a:gd name="T159" fmla="*/ 984 h 1050"/>
                              <a:gd name="T160" fmla="+- 0 9685 9449"/>
                              <a:gd name="T161" fmla="*/ T160 w 236"/>
                              <a:gd name="T162" fmla="+- 0 904 718"/>
                              <a:gd name="T163" fmla="*/ 904 h 1050"/>
                              <a:gd name="T164" fmla="+- 0 9674 9449"/>
                              <a:gd name="T165" fmla="*/ T164 w 236"/>
                              <a:gd name="T166" fmla="+- 0 870 718"/>
                              <a:gd name="T167" fmla="*/ 870 h 1050"/>
                              <a:gd name="T168" fmla="+- 0 9548 9449"/>
                              <a:gd name="T169" fmla="*/ T168 w 236"/>
                              <a:gd name="T170" fmla="+- 0 964 718"/>
                              <a:gd name="T171" fmla="*/ 964 h 1050"/>
                              <a:gd name="T172" fmla="+- 0 9562 9449"/>
                              <a:gd name="T173" fmla="*/ T172 w 236"/>
                              <a:gd name="T174" fmla="+- 0 866 718"/>
                              <a:gd name="T175" fmla="*/ 866 h 1050"/>
                              <a:gd name="T176" fmla="+- 0 9540 9449"/>
                              <a:gd name="T177" fmla="*/ T176 w 236"/>
                              <a:gd name="T178" fmla="+- 0 940 718"/>
                              <a:gd name="T179" fmla="*/ 940 h 1050"/>
                              <a:gd name="T180" fmla="+- 0 9547 9449"/>
                              <a:gd name="T181" fmla="*/ T180 w 236"/>
                              <a:gd name="T182" fmla="+- 0 963 718"/>
                              <a:gd name="T183" fmla="*/ 963 h 1050"/>
                              <a:gd name="T184" fmla="+- 0 9570 9449"/>
                              <a:gd name="T185" fmla="*/ T184 w 236"/>
                              <a:gd name="T186" fmla="+- 0 718 718"/>
                              <a:gd name="T187" fmla="*/ 718 h 1050"/>
                              <a:gd name="T188" fmla="+- 0 9502 9449"/>
                              <a:gd name="T189" fmla="*/ T188 w 236"/>
                              <a:gd name="T190" fmla="+- 0 772 718"/>
                              <a:gd name="T191" fmla="*/ 772 h 1050"/>
                              <a:gd name="T192" fmla="+- 0 9452 9449"/>
                              <a:gd name="T193" fmla="*/ T192 w 236"/>
                              <a:gd name="T194" fmla="+- 0 898 718"/>
                              <a:gd name="T195" fmla="*/ 898 h 1050"/>
                              <a:gd name="T196" fmla="+- 0 9462 9449"/>
                              <a:gd name="T197" fmla="*/ T196 w 236"/>
                              <a:gd name="T198" fmla="+- 0 908 718"/>
                              <a:gd name="T199" fmla="*/ 908 h 1050"/>
                              <a:gd name="T200" fmla="+- 0 9515 9449"/>
                              <a:gd name="T201" fmla="*/ T200 w 236"/>
                              <a:gd name="T202" fmla="+- 0 778 718"/>
                              <a:gd name="T203" fmla="*/ 778 h 1050"/>
                              <a:gd name="T204" fmla="+- 0 9549 9449"/>
                              <a:gd name="T205" fmla="*/ T204 w 236"/>
                              <a:gd name="T206" fmla="+- 0 734 718"/>
                              <a:gd name="T207" fmla="*/ 734 h 1050"/>
                              <a:gd name="T208" fmla="+- 0 9570 9449"/>
                              <a:gd name="T209" fmla="*/ T208 w 236"/>
                              <a:gd name="T210" fmla="+- 0 718 718"/>
                              <a:gd name="T211" fmla="*/ 718 h 1050"/>
                              <a:gd name="T212" fmla="+- 0 9579 9449"/>
                              <a:gd name="T213" fmla="*/ T212 w 236"/>
                              <a:gd name="T214" fmla="+- 0 859 718"/>
                              <a:gd name="T215" fmla="*/ 859 h 1050"/>
                              <a:gd name="T216" fmla="+- 0 9584 9449"/>
                              <a:gd name="T217" fmla="*/ T216 w 236"/>
                              <a:gd name="T218" fmla="+- 0 744 718"/>
                              <a:gd name="T219" fmla="*/ 744 h 1050"/>
                              <a:gd name="T220" fmla="+- 0 9580 9449"/>
                              <a:gd name="T221" fmla="*/ T220 w 236"/>
                              <a:gd name="T222" fmla="+- 0 808 718"/>
                              <a:gd name="T223" fmla="*/ 808 h 1050"/>
                              <a:gd name="T224" fmla="+- 0 9575 9449"/>
                              <a:gd name="T225" fmla="*/ T224 w 236"/>
                              <a:gd name="T226" fmla="+- 0 850 718"/>
                              <a:gd name="T227" fmla="*/ 850 h 1050"/>
                              <a:gd name="T228" fmla="+- 0 9590 9449"/>
                              <a:gd name="T229" fmla="*/ T228 w 236"/>
                              <a:gd name="T230" fmla="+- 0 826 718"/>
                              <a:gd name="T231" fmla="*/ 826 h 1050"/>
                              <a:gd name="T232" fmla="+- 0 9603 9449"/>
                              <a:gd name="T233" fmla="*/ T232 w 236"/>
                              <a:gd name="T234" fmla="+- 0 756 718"/>
                              <a:gd name="T235" fmla="*/ 756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6" h="1050">
                                <a:moveTo>
                                  <a:pt x="192" y="348"/>
                                </a:moveTo>
                                <a:lnTo>
                                  <a:pt x="191" y="386"/>
                                </a:lnTo>
                                <a:lnTo>
                                  <a:pt x="188" y="436"/>
                                </a:lnTo>
                                <a:lnTo>
                                  <a:pt x="188" y="446"/>
                                </a:lnTo>
                                <a:lnTo>
                                  <a:pt x="188" y="448"/>
                                </a:lnTo>
                                <a:lnTo>
                                  <a:pt x="193" y="478"/>
                                </a:lnTo>
                                <a:lnTo>
                                  <a:pt x="196" y="500"/>
                                </a:lnTo>
                                <a:lnTo>
                                  <a:pt x="197" y="516"/>
                                </a:lnTo>
                                <a:lnTo>
                                  <a:pt x="197" y="526"/>
                                </a:lnTo>
                                <a:lnTo>
                                  <a:pt x="197" y="528"/>
                                </a:lnTo>
                                <a:lnTo>
                                  <a:pt x="202" y="560"/>
                                </a:lnTo>
                                <a:lnTo>
                                  <a:pt x="205" y="588"/>
                                </a:lnTo>
                                <a:lnTo>
                                  <a:pt x="206" y="612"/>
                                </a:lnTo>
                                <a:lnTo>
                                  <a:pt x="206" y="636"/>
                                </a:lnTo>
                                <a:lnTo>
                                  <a:pt x="206" y="702"/>
                                </a:lnTo>
                                <a:lnTo>
                                  <a:pt x="204" y="736"/>
                                </a:lnTo>
                                <a:lnTo>
                                  <a:pt x="200" y="764"/>
                                </a:lnTo>
                                <a:lnTo>
                                  <a:pt x="195" y="790"/>
                                </a:lnTo>
                                <a:lnTo>
                                  <a:pt x="189" y="810"/>
                                </a:lnTo>
                                <a:lnTo>
                                  <a:pt x="186" y="824"/>
                                </a:lnTo>
                                <a:lnTo>
                                  <a:pt x="182" y="832"/>
                                </a:lnTo>
                                <a:lnTo>
                                  <a:pt x="178" y="842"/>
                                </a:lnTo>
                                <a:lnTo>
                                  <a:pt x="176" y="846"/>
                                </a:lnTo>
                                <a:lnTo>
                                  <a:pt x="175" y="848"/>
                                </a:lnTo>
                                <a:lnTo>
                                  <a:pt x="160" y="872"/>
                                </a:lnTo>
                                <a:lnTo>
                                  <a:pt x="151" y="896"/>
                                </a:lnTo>
                                <a:lnTo>
                                  <a:pt x="146" y="916"/>
                                </a:lnTo>
                                <a:lnTo>
                                  <a:pt x="144" y="926"/>
                                </a:lnTo>
                                <a:lnTo>
                                  <a:pt x="134" y="978"/>
                                </a:lnTo>
                                <a:lnTo>
                                  <a:pt x="125" y="1040"/>
                                </a:lnTo>
                                <a:lnTo>
                                  <a:pt x="124" y="1046"/>
                                </a:lnTo>
                                <a:lnTo>
                                  <a:pt x="126" y="1050"/>
                                </a:lnTo>
                                <a:lnTo>
                                  <a:pt x="135" y="1050"/>
                                </a:lnTo>
                                <a:lnTo>
                                  <a:pt x="138" y="1048"/>
                                </a:lnTo>
                                <a:lnTo>
                                  <a:pt x="140" y="1042"/>
                                </a:lnTo>
                                <a:lnTo>
                                  <a:pt x="149" y="980"/>
                                </a:lnTo>
                                <a:lnTo>
                                  <a:pt x="159" y="928"/>
                                </a:lnTo>
                                <a:lnTo>
                                  <a:pt x="159" y="926"/>
                                </a:lnTo>
                                <a:lnTo>
                                  <a:pt x="162" y="916"/>
                                </a:lnTo>
                                <a:lnTo>
                                  <a:pt x="166" y="898"/>
                                </a:lnTo>
                                <a:lnTo>
                                  <a:pt x="175" y="876"/>
                                </a:lnTo>
                                <a:lnTo>
                                  <a:pt x="187" y="856"/>
                                </a:lnTo>
                                <a:lnTo>
                                  <a:pt x="188" y="856"/>
                                </a:lnTo>
                                <a:lnTo>
                                  <a:pt x="193" y="844"/>
                                </a:lnTo>
                                <a:lnTo>
                                  <a:pt x="204" y="816"/>
                                </a:lnTo>
                                <a:lnTo>
                                  <a:pt x="215" y="768"/>
                                </a:lnTo>
                                <a:lnTo>
                                  <a:pt x="221" y="704"/>
                                </a:lnTo>
                                <a:lnTo>
                                  <a:pt x="221" y="630"/>
                                </a:lnTo>
                                <a:lnTo>
                                  <a:pt x="221" y="612"/>
                                </a:lnTo>
                                <a:lnTo>
                                  <a:pt x="220" y="588"/>
                                </a:lnTo>
                                <a:lnTo>
                                  <a:pt x="217" y="558"/>
                                </a:lnTo>
                                <a:lnTo>
                                  <a:pt x="212" y="526"/>
                                </a:lnTo>
                                <a:lnTo>
                                  <a:pt x="212" y="516"/>
                                </a:lnTo>
                                <a:lnTo>
                                  <a:pt x="211" y="500"/>
                                </a:lnTo>
                                <a:lnTo>
                                  <a:pt x="208" y="476"/>
                                </a:lnTo>
                                <a:lnTo>
                                  <a:pt x="203" y="446"/>
                                </a:lnTo>
                                <a:lnTo>
                                  <a:pt x="203" y="436"/>
                                </a:lnTo>
                                <a:lnTo>
                                  <a:pt x="205" y="414"/>
                                </a:lnTo>
                                <a:lnTo>
                                  <a:pt x="206" y="380"/>
                                </a:lnTo>
                                <a:lnTo>
                                  <a:pt x="207" y="354"/>
                                </a:lnTo>
                                <a:lnTo>
                                  <a:pt x="194" y="354"/>
                                </a:lnTo>
                                <a:lnTo>
                                  <a:pt x="193" y="350"/>
                                </a:lnTo>
                                <a:lnTo>
                                  <a:pt x="192" y="348"/>
                                </a:lnTo>
                                <a:close/>
                                <a:moveTo>
                                  <a:pt x="98" y="248"/>
                                </a:moveTo>
                                <a:lnTo>
                                  <a:pt x="96" y="250"/>
                                </a:lnTo>
                                <a:lnTo>
                                  <a:pt x="89" y="252"/>
                                </a:lnTo>
                                <a:lnTo>
                                  <a:pt x="83" y="252"/>
                                </a:lnTo>
                                <a:lnTo>
                                  <a:pt x="81" y="274"/>
                                </a:lnTo>
                                <a:lnTo>
                                  <a:pt x="80" y="292"/>
                                </a:lnTo>
                                <a:lnTo>
                                  <a:pt x="79" y="310"/>
                                </a:lnTo>
                                <a:lnTo>
                                  <a:pt x="77" y="326"/>
                                </a:lnTo>
                                <a:lnTo>
                                  <a:pt x="76" y="336"/>
                                </a:lnTo>
                                <a:lnTo>
                                  <a:pt x="75" y="352"/>
                                </a:lnTo>
                                <a:lnTo>
                                  <a:pt x="85" y="352"/>
                                </a:lnTo>
                                <a:lnTo>
                                  <a:pt x="88" y="354"/>
                                </a:lnTo>
                                <a:lnTo>
                                  <a:pt x="89" y="362"/>
                                </a:lnTo>
                                <a:lnTo>
                                  <a:pt x="87" y="366"/>
                                </a:lnTo>
                                <a:lnTo>
                                  <a:pt x="80" y="366"/>
                                </a:lnTo>
                                <a:lnTo>
                                  <a:pt x="100" y="380"/>
                                </a:lnTo>
                                <a:lnTo>
                                  <a:pt x="99" y="376"/>
                                </a:lnTo>
                                <a:lnTo>
                                  <a:pt x="102" y="370"/>
                                </a:lnTo>
                                <a:lnTo>
                                  <a:pt x="105" y="368"/>
                                </a:lnTo>
                                <a:lnTo>
                                  <a:pt x="116" y="368"/>
                                </a:lnTo>
                                <a:lnTo>
                                  <a:pt x="116" y="362"/>
                                </a:lnTo>
                                <a:lnTo>
                                  <a:pt x="101" y="362"/>
                                </a:lnTo>
                                <a:lnTo>
                                  <a:pt x="89" y="354"/>
                                </a:lnTo>
                                <a:lnTo>
                                  <a:pt x="91" y="340"/>
                                </a:lnTo>
                                <a:lnTo>
                                  <a:pt x="93" y="316"/>
                                </a:lnTo>
                                <a:lnTo>
                                  <a:pt x="96" y="284"/>
                                </a:lnTo>
                                <a:lnTo>
                                  <a:pt x="98" y="248"/>
                                </a:lnTo>
                                <a:close/>
                                <a:moveTo>
                                  <a:pt x="116" y="368"/>
                                </a:moveTo>
                                <a:lnTo>
                                  <a:pt x="110" y="368"/>
                                </a:lnTo>
                                <a:lnTo>
                                  <a:pt x="112" y="370"/>
                                </a:lnTo>
                                <a:lnTo>
                                  <a:pt x="114" y="370"/>
                                </a:lnTo>
                                <a:lnTo>
                                  <a:pt x="115" y="372"/>
                                </a:lnTo>
                                <a:lnTo>
                                  <a:pt x="116" y="368"/>
                                </a:lnTo>
                                <a:close/>
                                <a:moveTo>
                                  <a:pt x="203" y="132"/>
                                </a:moveTo>
                                <a:lnTo>
                                  <a:pt x="188" y="132"/>
                                </a:lnTo>
                                <a:lnTo>
                                  <a:pt x="181" y="134"/>
                                </a:lnTo>
                                <a:lnTo>
                                  <a:pt x="174" y="138"/>
                                </a:lnTo>
                                <a:lnTo>
                                  <a:pt x="173" y="138"/>
                                </a:lnTo>
                                <a:lnTo>
                                  <a:pt x="166" y="144"/>
                                </a:lnTo>
                                <a:lnTo>
                                  <a:pt x="154" y="162"/>
                                </a:lnTo>
                                <a:lnTo>
                                  <a:pt x="142" y="194"/>
                                </a:lnTo>
                                <a:lnTo>
                                  <a:pt x="137" y="240"/>
                                </a:lnTo>
                                <a:lnTo>
                                  <a:pt x="137" y="245"/>
                                </a:lnTo>
                                <a:lnTo>
                                  <a:pt x="137" y="250"/>
                                </a:lnTo>
                                <a:lnTo>
                                  <a:pt x="132" y="258"/>
                                </a:lnTo>
                                <a:lnTo>
                                  <a:pt x="126" y="272"/>
                                </a:lnTo>
                                <a:lnTo>
                                  <a:pt x="118" y="290"/>
                                </a:lnTo>
                                <a:lnTo>
                                  <a:pt x="112" y="310"/>
                                </a:lnTo>
                                <a:lnTo>
                                  <a:pt x="109" y="322"/>
                                </a:lnTo>
                                <a:lnTo>
                                  <a:pt x="106" y="336"/>
                                </a:lnTo>
                                <a:lnTo>
                                  <a:pt x="103" y="348"/>
                                </a:lnTo>
                                <a:lnTo>
                                  <a:pt x="101" y="362"/>
                                </a:lnTo>
                                <a:lnTo>
                                  <a:pt x="116" y="362"/>
                                </a:lnTo>
                                <a:lnTo>
                                  <a:pt x="117" y="356"/>
                                </a:lnTo>
                                <a:lnTo>
                                  <a:pt x="120" y="342"/>
                                </a:lnTo>
                                <a:lnTo>
                                  <a:pt x="123" y="328"/>
                                </a:lnTo>
                                <a:lnTo>
                                  <a:pt x="126" y="314"/>
                                </a:lnTo>
                                <a:lnTo>
                                  <a:pt x="130" y="304"/>
                                </a:lnTo>
                                <a:lnTo>
                                  <a:pt x="134" y="292"/>
                                </a:lnTo>
                                <a:lnTo>
                                  <a:pt x="138" y="282"/>
                                </a:lnTo>
                                <a:lnTo>
                                  <a:pt x="142" y="274"/>
                                </a:lnTo>
                                <a:lnTo>
                                  <a:pt x="144" y="268"/>
                                </a:lnTo>
                                <a:lnTo>
                                  <a:pt x="147" y="264"/>
                                </a:lnTo>
                                <a:lnTo>
                                  <a:pt x="150" y="258"/>
                                </a:lnTo>
                                <a:lnTo>
                                  <a:pt x="151" y="256"/>
                                </a:lnTo>
                                <a:lnTo>
                                  <a:pt x="152" y="252"/>
                                </a:lnTo>
                                <a:lnTo>
                                  <a:pt x="152" y="250"/>
                                </a:lnTo>
                                <a:lnTo>
                                  <a:pt x="152" y="245"/>
                                </a:lnTo>
                                <a:lnTo>
                                  <a:pt x="152" y="238"/>
                                </a:lnTo>
                                <a:lnTo>
                                  <a:pt x="153" y="216"/>
                                </a:lnTo>
                                <a:lnTo>
                                  <a:pt x="157" y="198"/>
                                </a:lnTo>
                                <a:lnTo>
                                  <a:pt x="162" y="182"/>
                                </a:lnTo>
                                <a:lnTo>
                                  <a:pt x="167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5" y="158"/>
                                </a:lnTo>
                                <a:lnTo>
                                  <a:pt x="178" y="154"/>
                                </a:lnTo>
                                <a:lnTo>
                                  <a:pt x="181" y="152"/>
                                </a:lnTo>
                                <a:lnTo>
                                  <a:pt x="181" y="150"/>
                                </a:lnTo>
                                <a:lnTo>
                                  <a:pt x="186" y="148"/>
                                </a:lnTo>
                                <a:lnTo>
                                  <a:pt x="222" y="148"/>
                                </a:lnTo>
                                <a:lnTo>
                                  <a:pt x="221" y="146"/>
                                </a:lnTo>
                                <a:lnTo>
                                  <a:pt x="210" y="136"/>
                                </a:lnTo>
                                <a:lnTo>
                                  <a:pt x="203" y="132"/>
                                </a:lnTo>
                                <a:close/>
                                <a:moveTo>
                                  <a:pt x="207" y="351"/>
                                </a:moveTo>
                                <a:lnTo>
                                  <a:pt x="207" y="352"/>
                                </a:lnTo>
                                <a:lnTo>
                                  <a:pt x="203" y="354"/>
                                </a:lnTo>
                                <a:lnTo>
                                  <a:pt x="207" y="354"/>
                                </a:lnTo>
                                <a:lnTo>
                                  <a:pt x="207" y="351"/>
                                </a:lnTo>
                                <a:close/>
                                <a:moveTo>
                                  <a:pt x="208" y="347"/>
                                </a:moveTo>
                                <a:lnTo>
                                  <a:pt x="207" y="348"/>
                                </a:lnTo>
                                <a:lnTo>
                                  <a:pt x="207" y="351"/>
                                </a:lnTo>
                                <a:lnTo>
                                  <a:pt x="209" y="348"/>
                                </a:lnTo>
                                <a:lnTo>
                                  <a:pt x="208" y="347"/>
                                </a:lnTo>
                                <a:close/>
                                <a:moveTo>
                                  <a:pt x="225" y="270"/>
                                </a:moveTo>
                                <a:lnTo>
                                  <a:pt x="224" y="272"/>
                                </a:lnTo>
                                <a:lnTo>
                                  <a:pt x="217" y="274"/>
                                </a:lnTo>
                                <a:lnTo>
                                  <a:pt x="210" y="274"/>
                                </a:lnTo>
                                <a:lnTo>
                                  <a:pt x="206" y="296"/>
                                </a:lnTo>
                                <a:lnTo>
                                  <a:pt x="203" y="308"/>
                                </a:lnTo>
                                <a:lnTo>
                                  <a:pt x="200" y="318"/>
                                </a:lnTo>
                                <a:lnTo>
                                  <a:pt x="199" y="322"/>
                                </a:lnTo>
                                <a:lnTo>
                                  <a:pt x="198" y="328"/>
                                </a:lnTo>
                                <a:lnTo>
                                  <a:pt x="197" y="332"/>
                                </a:lnTo>
                                <a:lnTo>
                                  <a:pt x="199" y="334"/>
                                </a:lnTo>
                                <a:lnTo>
                                  <a:pt x="201" y="334"/>
                                </a:lnTo>
                                <a:lnTo>
                                  <a:pt x="205" y="340"/>
                                </a:lnTo>
                                <a:lnTo>
                                  <a:pt x="208" y="347"/>
                                </a:lnTo>
                                <a:lnTo>
                                  <a:pt x="211" y="338"/>
                                </a:lnTo>
                                <a:lnTo>
                                  <a:pt x="216" y="318"/>
                                </a:lnTo>
                                <a:lnTo>
                                  <a:pt x="222" y="292"/>
                                </a:lnTo>
                                <a:lnTo>
                                  <a:pt x="225" y="270"/>
                                </a:lnTo>
                                <a:close/>
                                <a:moveTo>
                                  <a:pt x="226" y="267"/>
                                </a:moveTo>
                                <a:lnTo>
                                  <a:pt x="225" y="270"/>
                                </a:lnTo>
                                <a:lnTo>
                                  <a:pt x="226" y="268"/>
                                </a:lnTo>
                                <a:lnTo>
                                  <a:pt x="226" y="267"/>
                                </a:lnTo>
                                <a:close/>
                                <a:moveTo>
                                  <a:pt x="222" y="148"/>
                                </a:moveTo>
                                <a:lnTo>
                                  <a:pt x="199" y="148"/>
                                </a:lnTo>
                                <a:lnTo>
                                  <a:pt x="202" y="150"/>
                                </a:lnTo>
                                <a:lnTo>
                                  <a:pt x="211" y="156"/>
                                </a:lnTo>
                                <a:lnTo>
                                  <a:pt x="215" y="164"/>
                                </a:lnTo>
                                <a:lnTo>
                                  <a:pt x="218" y="174"/>
                                </a:lnTo>
                                <a:lnTo>
                                  <a:pt x="219" y="176"/>
                                </a:lnTo>
                                <a:lnTo>
                                  <a:pt x="220" y="178"/>
                                </a:lnTo>
                                <a:lnTo>
                                  <a:pt x="220" y="182"/>
                                </a:lnTo>
                                <a:lnTo>
                                  <a:pt x="221" y="186"/>
                                </a:lnTo>
                                <a:lnTo>
                                  <a:pt x="221" y="202"/>
                                </a:lnTo>
                                <a:lnTo>
                                  <a:pt x="220" y="210"/>
                                </a:lnTo>
                                <a:lnTo>
                                  <a:pt x="219" y="222"/>
                                </a:lnTo>
                                <a:lnTo>
                                  <a:pt x="218" y="232"/>
                                </a:lnTo>
                                <a:lnTo>
                                  <a:pt x="216" y="242"/>
                                </a:lnTo>
                                <a:lnTo>
                                  <a:pt x="214" y="254"/>
                                </a:lnTo>
                                <a:lnTo>
                                  <a:pt x="212" y="258"/>
                                </a:lnTo>
                                <a:lnTo>
                                  <a:pt x="221" y="258"/>
                                </a:lnTo>
                                <a:lnTo>
                                  <a:pt x="225" y="260"/>
                                </a:lnTo>
                                <a:lnTo>
                                  <a:pt x="226" y="267"/>
                                </a:lnTo>
                                <a:lnTo>
                                  <a:pt x="226" y="266"/>
                                </a:lnTo>
                                <a:lnTo>
                                  <a:pt x="228" y="258"/>
                                </a:lnTo>
                                <a:lnTo>
                                  <a:pt x="231" y="242"/>
                                </a:lnTo>
                                <a:lnTo>
                                  <a:pt x="234" y="222"/>
                                </a:lnTo>
                                <a:lnTo>
                                  <a:pt x="236" y="198"/>
                                </a:lnTo>
                                <a:lnTo>
                                  <a:pt x="236" y="186"/>
                                </a:lnTo>
                                <a:lnTo>
                                  <a:pt x="235" y="180"/>
                                </a:lnTo>
                                <a:lnTo>
                                  <a:pt x="233" y="168"/>
                                </a:lnTo>
                                <a:lnTo>
                                  <a:pt x="228" y="158"/>
                                </a:lnTo>
                                <a:lnTo>
                                  <a:pt x="225" y="152"/>
                                </a:lnTo>
                                <a:lnTo>
                                  <a:pt x="222" y="148"/>
                                </a:lnTo>
                                <a:close/>
                                <a:moveTo>
                                  <a:pt x="98" y="245"/>
                                </a:moveTo>
                                <a:lnTo>
                                  <a:pt x="98" y="246"/>
                                </a:lnTo>
                                <a:lnTo>
                                  <a:pt x="98" y="248"/>
                                </a:lnTo>
                                <a:lnTo>
                                  <a:pt x="99" y="246"/>
                                </a:lnTo>
                                <a:lnTo>
                                  <a:pt x="98" y="245"/>
                                </a:lnTo>
                                <a:close/>
                                <a:moveTo>
                                  <a:pt x="129" y="144"/>
                                </a:moveTo>
                                <a:lnTo>
                                  <a:pt x="128" y="146"/>
                                </a:lnTo>
                                <a:lnTo>
                                  <a:pt x="120" y="148"/>
                                </a:lnTo>
                                <a:lnTo>
                                  <a:pt x="113" y="148"/>
                                </a:lnTo>
                                <a:lnTo>
                                  <a:pt x="108" y="168"/>
                                </a:lnTo>
                                <a:lnTo>
                                  <a:pt x="104" y="186"/>
                                </a:lnTo>
                                <a:lnTo>
                                  <a:pt x="99" y="202"/>
                                </a:lnTo>
                                <a:lnTo>
                                  <a:pt x="95" y="214"/>
                                </a:lnTo>
                                <a:lnTo>
                                  <a:pt x="91" y="222"/>
                                </a:lnTo>
                                <a:lnTo>
                                  <a:pt x="89" y="230"/>
                                </a:lnTo>
                                <a:lnTo>
                                  <a:pt x="86" y="236"/>
                                </a:lnTo>
                                <a:lnTo>
                                  <a:pt x="94" y="236"/>
                                </a:lnTo>
                                <a:lnTo>
                                  <a:pt x="97" y="238"/>
                                </a:lnTo>
                                <a:lnTo>
                                  <a:pt x="98" y="245"/>
                                </a:lnTo>
                                <a:lnTo>
                                  <a:pt x="103" y="234"/>
                                </a:lnTo>
                                <a:lnTo>
                                  <a:pt x="111" y="214"/>
                                </a:lnTo>
                                <a:lnTo>
                                  <a:pt x="120" y="182"/>
                                </a:lnTo>
                                <a:lnTo>
                                  <a:pt x="129" y="144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01" y="0"/>
                                </a:lnTo>
                                <a:lnTo>
                                  <a:pt x="89" y="2"/>
                                </a:lnTo>
                                <a:lnTo>
                                  <a:pt x="75" y="18"/>
                                </a:lnTo>
                                <a:lnTo>
                                  <a:pt x="64" y="32"/>
                                </a:lnTo>
                                <a:lnTo>
                                  <a:pt x="53" y="54"/>
                                </a:lnTo>
                                <a:lnTo>
                                  <a:pt x="42" y="82"/>
                                </a:lnTo>
                                <a:lnTo>
                                  <a:pt x="32" y="120"/>
                                </a:lnTo>
                                <a:lnTo>
                                  <a:pt x="12" y="158"/>
                                </a:lnTo>
                                <a:lnTo>
                                  <a:pt x="7" y="170"/>
                                </a:lnTo>
                                <a:lnTo>
                                  <a:pt x="3" y="180"/>
                                </a:lnTo>
                                <a:lnTo>
                                  <a:pt x="1" y="182"/>
                                </a:lnTo>
                                <a:lnTo>
                                  <a:pt x="1" y="190"/>
                                </a:lnTo>
                                <a:lnTo>
                                  <a:pt x="0" y="202"/>
                                </a:lnTo>
                                <a:lnTo>
                                  <a:pt x="0" y="210"/>
                                </a:lnTo>
                                <a:lnTo>
                                  <a:pt x="13" y="190"/>
                                </a:lnTo>
                                <a:lnTo>
                                  <a:pt x="46" y="124"/>
                                </a:lnTo>
                                <a:lnTo>
                                  <a:pt x="47" y="124"/>
                                </a:lnTo>
                                <a:lnTo>
                                  <a:pt x="56" y="88"/>
                                </a:lnTo>
                                <a:lnTo>
                                  <a:pt x="66" y="60"/>
                                </a:lnTo>
                                <a:lnTo>
                                  <a:pt x="76" y="40"/>
                                </a:lnTo>
                                <a:lnTo>
                                  <a:pt x="86" y="28"/>
                                </a:lnTo>
                                <a:lnTo>
                                  <a:pt x="92" y="22"/>
                                </a:lnTo>
                                <a:lnTo>
                                  <a:pt x="97" y="18"/>
                                </a:lnTo>
                                <a:lnTo>
                                  <a:pt x="100" y="16"/>
                                </a:lnTo>
                                <a:lnTo>
                                  <a:pt x="104" y="14"/>
                                </a:lnTo>
                                <a:lnTo>
                                  <a:pt x="145" y="14"/>
                                </a:lnTo>
                                <a:lnTo>
                                  <a:pt x="141" y="10"/>
                                </a:lnTo>
                                <a:lnTo>
                                  <a:pt x="129" y="2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30" y="141"/>
                                </a:moveTo>
                                <a:lnTo>
                                  <a:pt x="129" y="142"/>
                                </a:lnTo>
                                <a:lnTo>
                                  <a:pt x="129" y="144"/>
                                </a:lnTo>
                                <a:lnTo>
                                  <a:pt x="130" y="142"/>
                                </a:lnTo>
                                <a:lnTo>
                                  <a:pt x="130" y="141"/>
                                </a:lnTo>
                                <a:close/>
                                <a:moveTo>
                                  <a:pt x="145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23" y="16"/>
                                </a:lnTo>
                                <a:lnTo>
                                  <a:pt x="132" y="22"/>
                                </a:lnTo>
                                <a:lnTo>
                                  <a:pt x="135" y="26"/>
                                </a:lnTo>
                                <a:lnTo>
                                  <a:pt x="139" y="38"/>
                                </a:lnTo>
                                <a:lnTo>
                                  <a:pt x="139" y="44"/>
                                </a:lnTo>
                                <a:lnTo>
                                  <a:pt x="138" y="58"/>
                                </a:lnTo>
                                <a:lnTo>
                                  <a:pt x="135" y="74"/>
                                </a:lnTo>
                                <a:lnTo>
                                  <a:pt x="131" y="90"/>
                                </a:lnTo>
                                <a:lnTo>
                                  <a:pt x="127" y="104"/>
                                </a:lnTo>
                                <a:lnTo>
                                  <a:pt x="124" y="114"/>
                                </a:lnTo>
                                <a:lnTo>
                                  <a:pt x="121" y="122"/>
                                </a:lnTo>
                                <a:lnTo>
                                  <a:pt x="117" y="132"/>
                                </a:lnTo>
                                <a:lnTo>
                                  <a:pt x="126" y="132"/>
                                </a:lnTo>
                                <a:lnTo>
                                  <a:pt x="129" y="134"/>
                                </a:lnTo>
                                <a:lnTo>
                                  <a:pt x="130" y="141"/>
                                </a:lnTo>
                                <a:lnTo>
                                  <a:pt x="131" y="138"/>
                                </a:lnTo>
                                <a:lnTo>
                                  <a:pt x="136" y="126"/>
                                </a:lnTo>
                                <a:lnTo>
                                  <a:pt x="141" y="108"/>
                                </a:lnTo>
                                <a:lnTo>
                                  <a:pt x="146" y="94"/>
                                </a:lnTo>
                                <a:lnTo>
                                  <a:pt x="150" y="76"/>
                                </a:lnTo>
                                <a:lnTo>
                                  <a:pt x="153" y="60"/>
                                </a:lnTo>
                                <a:lnTo>
                                  <a:pt x="154" y="44"/>
                                </a:lnTo>
                                <a:lnTo>
                                  <a:pt x="154" y="38"/>
                                </a:lnTo>
                                <a:lnTo>
                                  <a:pt x="154" y="30"/>
                                </a:lnTo>
                                <a:lnTo>
                                  <a:pt x="148" y="20"/>
                                </a:lnTo>
                                <a:lnTo>
                                  <a:pt x="14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Freeform 1699"/>
                        <wps:cNvSpPr>
                          <a:spLocks/>
                        </wps:cNvSpPr>
                        <wps:spPr bwMode="auto">
                          <a:xfrm>
                            <a:off x="9433" y="875"/>
                            <a:ext cx="29" cy="58"/>
                          </a:xfrm>
                          <a:custGeom>
                            <a:avLst/>
                            <a:gdLst>
                              <a:gd name="T0" fmla="+- 0 9461 9433"/>
                              <a:gd name="T1" fmla="*/ T0 w 29"/>
                              <a:gd name="T2" fmla="+- 0 875 875"/>
                              <a:gd name="T3" fmla="*/ 875 h 58"/>
                              <a:gd name="T4" fmla="+- 0 9450 9433"/>
                              <a:gd name="T5" fmla="*/ T4 w 29"/>
                              <a:gd name="T6" fmla="+- 0 897 875"/>
                              <a:gd name="T7" fmla="*/ 897 h 58"/>
                              <a:gd name="T8" fmla="+- 0 9450 9433"/>
                              <a:gd name="T9" fmla="*/ T8 w 29"/>
                              <a:gd name="T10" fmla="+- 0 900 875"/>
                              <a:gd name="T11" fmla="*/ 900 h 58"/>
                              <a:gd name="T12" fmla="+- 0 9449 9433"/>
                              <a:gd name="T13" fmla="*/ T12 w 29"/>
                              <a:gd name="T14" fmla="+- 0 902 875"/>
                              <a:gd name="T15" fmla="*/ 902 h 58"/>
                              <a:gd name="T16" fmla="+- 0 9448 9433"/>
                              <a:gd name="T17" fmla="*/ T16 w 29"/>
                              <a:gd name="T18" fmla="+- 0 904 875"/>
                              <a:gd name="T19" fmla="*/ 904 h 58"/>
                              <a:gd name="T20" fmla="+- 0 9446 9433"/>
                              <a:gd name="T21" fmla="*/ T20 w 29"/>
                              <a:gd name="T22" fmla="+- 0 905 875"/>
                              <a:gd name="T23" fmla="*/ 905 h 58"/>
                              <a:gd name="T24" fmla="+- 0 9433 9433"/>
                              <a:gd name="T25" fmla="*/ T24 w 29"/>
                              <a:gd name="T26" fmla="+- 0 925 875"/>
                              <a:gd name="T27" fmla="*/ 925 h 58"/>
                              <a:gd name="T28" fmla="+- 0 9434 9433"/>
                              <a:gd name="T29" fmla="*/ T28 w 29"/>
                              <a:gd name="T30" fmla="+- 0 929 875"/>
                              <a:gd name="T31" fmla="*/ 929 h 58"/>
                              <a:gd name="T32" fmla="+- 0 9439 9433"/>
                              <a:gd name="T33" fmla="*/ T32 w 29"/>
                              <a:gd name="T34" fmla="+- 0 932 875"/>
                              <a:gd name="T35" fmla="*/ 932 h 58"/>
                              <a:gd name="T36" fmla="+- 0 9440 9433"/>
                              <a:gd name="T37" fmla="*/ T36 w 29"/>
                              <a:gd name="T38" fmla="+- 0 933 875"/>
                              <a:gd name="T39" fmla="*/ 933 h 58"/>
                              <a:gd name="T40" fmla="+- 0 9444 9433"/>
                              <a:gd name="T41" fmla="*/ T40 w 29"/>
                              <a:gd name="T42" fmla="+- 0 933 875"/>
                              <a:gd name="T43" fmla="*/ 933 h 58"/>
                              <a:gd name="T44" fmla="+- 0 9450 9433"/>
                              <a:gd name="T45" fmla="*/ T44 w 29"/>
                              <a:gd name="T46" fmla="+- 0 900 875"/>
                              <a:gd name="T47" fmla="*/ 900 h 58"/>
                              <a:gd name="T48" fmla="+- 0 9452 9433"/>
                              <a:gd name="T49" fmla="*/ T48 w 29"/>
                              <a:gd name="T50" fmla="+- 0 896 875"/>
                              <a:gd name="T51" fmla="*/ 896 h 58"/>
                              <a:gd name="T52" fmla="+- 0 9456 9433"/>
                              <a:gd name="T53" fmla="*/ T52 w 29"/>
                              <a:gd name="T54" fmla="+- 0 888 875"/>
                              <a:gd name="T55" fmla="*/ 888 h 58"/>
                              <a:gd name="T56" fmla="+- 0 9461 9433"/>
                              <a:gd name="T57" fmla="*/ T56 w 29"/>
                              <a:gd name="T58" fmla="+- 0 875 875"/>
                              <a:gd name="T59" fmla="*/ 87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58">
                                <a:moveTo>
                                  <a:pt x="28" y="0"/>
                                </a:moveTo>
                                <a:lnTo>
                                  <a:pt x="17" y="22"/>
                                </a:lnTo>
                                <a:lnTo>
                                  <a:pt x="17" y="25"/>
                                </a:lnTo>
                                <a:lnTo>
                                  <a:pt x="16" y="27"/>
                                </a:lnTo>
                                <a:lnTo>
                                  <a:pt x="15" y="29"/>
                                </a:lnTo>
                                <a:lnTo>
                                  <a:pt x="13" y="30"/>
                                </a:ln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6" y="57"/>
                                </a:lnTo>
                                <a:lnTo>
                                  <a:pt x="7" y="58"/>
                                </a:lnTo>
                                <a:lnTo>
                                  <a:pt x="11" y="58"/>
                                </a:lnTo>
                                <a:lnTo>
                                  <a:pt x="17" y="25"/>
                                </a:lnTo>
                                <a:lnTo>
                                  <a:pt x="19" y="21"/>
                                </a:lnTo>
                                <a:lnTo>
                                  <a:pt x="23" y="1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AutoShape 1700"/>
                        <wps:cNvSpPr>
                          <a:spLocks/>
                        </wps:cNvSpPr>
                        <wps:spPr bwMode="auto">
                          <a:xfrm>
                            <a:off x="9163" y="940"/>
                            <a:ext cx="55" cy="100"/>
                          </a:xfrm>
                          <a:custGeom>
                            <a:avLst/>
                            <a:gdLst>
                              <a:gd name="T0" fmla="+- 0 9172 9164"/>
                              <a:gd name="T1" fmla="*/ T0 w 55"/>
                              <a:gd name="T2" fmla="+- 0 1014 941"/>
                              <a:gd name="T3" fmla="*/ 1014 h 100"/>
                              <a:gd name="T4" fmla="+- 0 9171 9164"/>
                              <a:gd name="T5" fmla="*/ T4 w 55"/>
                              <a:gd name="T6" fmla="+- 0 1015 941"/>
                              <a:gd name="T7" fmla="*/ 1015 h 100"/>
                              <a:gd name="T8" fmla="+- 0 9169 9164"/>
                              <a:gd name="T9" fmla="*/ T8 w 55"/>
                              <a:gd name="T10" fmla="+- 0 1019 941"/>
                              <a:gd name="T11" fmla="*/ 1019 h 100"/>
                              <a:gd name="T12" fmla="+- 0 9166 9164"/>
                              <a:gd name="T13" fmla="*/ T12 w 55"/>
                              <a:gd name="T14" fmla="+- 0 1021 941"/>
                              <a:gd name="T15" fmla="*/ 1021 h 100"/>
                              <a:gd name="T16" fmla="+- 0 9165 9164"/>
                              <a:gd name="T17" fmla="*/ T16 w 55"/>
                              <a:gd name="T18" fmla="+- 0 1025 941"/>
                              <a:gd name="T19" fmla="*/ 1025 h 100"/>
                              <a:gd name="T20" fmla="+- 0 9164 9164"/>
                              <a:gd name="T21" fmla="*/ T20 w 55"/>
                              <a:gd name="T22" fmla="+- 0 1027 941"/>
                              <a:gd name="T23" fmla="*/ 1027 h 100"/>
                              <a:gd name="T24" fmla="+- 0 9164 9164"/>
                              <a:gd name="T25" fmla="*/ T24 w 55"/>
                              <a:gd name="T26" fmla="+- 0 1027 941"/>
                              <a:gd name="T27" fmla="*/ 1027 h 100"/>
                              <a:gd name="T28" fmla="+- 0 9166 9164"/>
                              <a:gd name="T29" fmla="*/ T28 w 55"/>
                              <a:gd name="T30" fmla="+- 0 1027 941"/>
                              <a:gd name="T31" fmla="*/ 1027 h 100"/>
                              <a:gd name="T32" fmla="+- 0 9168 9164"/>
                              <a:gd name="T33" fmla="*/ T32 w 55"/>
                              <a:gd name="T34" fmla="+- 0 1029 941"/>
                              <a:gd name="T35" fmla="*/ 1029 h 100"/>
                              <a:gd name="T36" fmla="+- 0 9170 9164"/>
                              <a:gd name="T37" fmla="*/ T36 w 55"/>
                              <a:gd name="T38" fmla="+- 0 1031 941"/>
                              <a:gd name="T39" fmla="*/ 1031 h 100"/>
                              <a:gd name="T40" fmla="+- 0 9173 9164"/>
                              <a:gd name="T41" fmla="*/ T40 w 55"/>
                              <a:gd name="T42" fmla="+- 0 1034 941"/>
                              <a:gd name="T43" fmla="*/ 1034 h 100"/>
                              <a:gd name="T44" fmla="+- 0 9174 9164"/>
                              <a:gd name="T45" fmla="*/ T44 w 55"/>
                              <a:gd name="T46" fmla="+- 0 1035 941"/>
                              <a:gd name="T47" fmla="*/ 1035 h 100"/>
                              <a:gd name="T48" fmla="+- 0 9175 9164"/>
                              <a:gd name="T49" fmla="*/ T48 w 55"/>
                              <a:gd name="T50" fmla="+- 0 1036 941"/>
                              <a:gd name="T51" fmla="*/ 1036 h 100"/>
                              <a:gd name="T52" fmla="+- 0 9178 9164"/>
                              <a:gd name="T53" fmla="*/ T52 w 55"/>
                              <a:gd name="T54" fmla="+- 0 1039 941"/>
                              <a:gd name="T55" fmla="*/ 1039 h 100"/>
                              <a:gd name="T56" fmla="+- 0 9181 9164"/>
                              <a:gd name="T57" fmla="*/ T56 w 55"/>
                              <a:gd name="T58" fmla="+- 0 1040 941"/>
                              <a:gd name="T59" fmla="*/ 1040 h 100"/>
                              <a:gd name="T60" fmla="+- 0 9185 9164"/>
                              <a:gd name="T61" fmla="*/ T60 w 55"/>
                              <a:gd name="T62" fmla="+- 0 1040 941"/>
                              <a:gd name="T63" fmla="*/ 1040 h 100"/>
                              <a:gd name="T64" fmla="+- 0 9190 9164"/>
                              <a:gd name="T65" fmla="*/ T64 w 55"/>
                              <a:gd name="T66" fmla="+- 0 1040 941"/>
                              <a:gd name="T67" fmla="*/ 1040 h 100"/>
                              <a:gd name="T68" fmla="+- 0 9195 9164"/>
                              <a:gd name="T69" fmla="*/ T68 w 55"/>
                              <a:gd name="T70" fmla="+- 0 1036 941"/>
                              <a:gd name="T71" fmla="*/ 1036 h 100"/>
                              <a:gd name="T72" fmla="+- 0 9206 9164"/>
                              <a:gd name="T73" fmla="*/ T72 w 55"/>
                              <a:gd name="T74" fmla="+- 0 1028 941"/>
                              <a:gd name="T75" fmla="*/ 1028 h 100"/>
                              <a:gd name="T76" fmla="+- 0 9208 9164"/>
                              <a:gd name="T77" fmla="*/ T76 w 55"/>
                              <a:gd name="T78" fmla="+- 0 1025 941"/>
                              <a:gd name="T79" fmla="*/ 1025 h 100"/>
                              <a:gd name="T80" fmla="+- 0 9185 9164"/>
                              <a:gd name="T81" fmla="*/ T80 w 55"/>
                              <a:gd name="T82" fmla="+- 0 1025 941"/>
                              <a:gd name="T83" fmla="*/ 1025 h 100"/>
                              <a:gd name="T84" fmla="+- 0 9184 9164"/>
                              <a:gd name="T85" fmla="*/ T84 w 55"/>
                              <a:gd name="T86" fmla="+- 0 1024 941"/>
                              <a:gd name="T87" fmla="*/ 1024 h 100"/>
                              <a:gd name="T88" fmla="+- 0 9183 9164"/>
                              <a:gd name="T89" fmla="*/ T88 w 55"/>
                              <a:gd name="T90" fmla="+- 0 1022 941"/>
                              <a:gd name="T91" fmla="*/ 1022 h 100"/>
                              <a:gd name="T92" fmla="+- 0 9180 9164"/>
                              <a:gd name="T93" fmla="*/ T92 w 55"/>
                              <a:gd name="T94" fmla="+- 0 1020 941"/>
                              <a:gd name="T95" fmla="*/ 1020 h 100"/>
                              <a:gd name="T96" fmla="+- 0 9178 9164"/>
                              <a:gd name="T97" fmla="*/ T96 w 55"/>
                              <a:gd name="T98" fmla="+- 0 1018 941"/>
                              <a:gd name="T99" fmla="*/ 1018 h 100"/>
                              <a:gd name="T100" fmla="+- 0 9175 9164"/>
                              <a:gd name="T101" fmla="*/ T100 w 55"/>
                              <a:gd name="T102" fmla="+- 0 1015 941"/>
                              <a:gd name="T103" fmla="*/ 1015 h 100"/>
                              <a:gd name="T104" fmla="+- 0 9172 9164"/>
                              <a:gd name="T105" fmla="*/ T104 w 55"/>
                              <a:gd name="T106" fmla="+- 0 1014 941"/>
                              <a:gd name="T107" fmla="*/ 1014 h 100"/>
                              <a:gd name="T108" fmla="+- 0 9204 9164"/>
                              <a:gd name="T109" fmla="*/ T108 w 55"/>
                              <a:gd name="T110" fmla="+- 0 941 941"/>
                              <a:gd name="T111" fmla="*/ 941 h 100"/>
                              <a:gd name="T112" fmla="+- 0 9204 9164"/>
                              <a:gd name="T113" fmla="*/ T112 w 55"/>
                              <a:gd name="T114" fmla="+- 0 941 941"/>
                              <a:gd name="T115" fmla="*/ 941 h 100"/>
                              <a:gd name="T116" fmla="+- 0 9200 9164"/>
                              <a:gd name="T117" fmla="*/ T116 w 55"/>
                              <a:gd name="T118" fmla="+- 0 942 941"/>
                              <a:gd name="T119" fmla="*/ 942 h 100"/>
                              <a:gd name="T120" fmla="+- 0 9197 9164"/>
                              <a:gd name="T121" fmla="*/ T120 w 55"/>
                              <a:gd name="T122" fmla="+- 0 943 941"/>
                              <a:gd name="T123" fmla="*/ 943 h 100"/>
                              <a:gd name="T124" fmla="+- 0 9195 9164"/>
                              <a:gd name="T125" fmla="*/ T124 w 55"/>
                              <a:gd name="T126" fmla="+- 0 945 941"/>
                              <a:gd name="T127" fmla="*/ 945 h 100"/>
                              <a:gd name="T128" fmla="+- 0 9192 9164"/>
                              <a:gd name="T129" fmla="*/ T128 w 55"/>
                              <a:gd name="T130" fmla="+- 0 949 941"/>
                              <a:gd name="T131" fmla="*/ 949 h 100"/>
                              <a:gd name="T132" fmla="+- 0 9195 9164"/>
                              <a:gd name="T133" fmla="*/ T132 w 55"/>
                              <a:gd name="T134" fmla="+- 0 952 941"/>
                              <a:gd name="T135" fmla="*/ 952 h 100"/>
                              <a:gd name="T136" fmla="+- 0 9202 9164"/>
                              <a:gd name="T137" fmla="*/ T136 w 55"/>
                              <a:gd name="T138" fmla="+- 0 961 941"/>
                              <a:gd name="T139" fmla="*/ 961 h 100"/>
                              <a:gd name="T140" fmla="+- 0 9204 9164"/>
                              <a:gd name="T141" fmla="*/ T140 w 55"/>
                              <a:gd name="T142" fmla="+- 0 984 941"/>
                              <a:gd name="T143" fmla="*/ 984 h 100"/>
                              <a:gd name="T144" fmla="+- 0 9204 9164"/>
                              <a:gd name="T145" fmla="*/ T144 w 55"/>
                              <a:gd name="T146" fmla="+- 0 988 941"/>
                              <a:gd name="T147" fmla="*/ 988 h 100"/>
                              <a:gd name="T148" fmla="+- 0 9204 9164"/>
                              <a:gd name="T149" fmla="*/ T148 w 55"/>
                              <a:gd name="T150" fmla="+- 0 994 941"/>
                              <a:gd name="T151" fmla="*/ 994 h 100"/>
                              <a:gd name="T152" fmla="+- 0 9199 9164"/>
                              <a:gd name="T153" fmla="*/ T152 w 55"/>
                              <a:gd name="T154" fmla="+- 0 1010 941"/>
                              <a:gd name="T155" fmla="*/ 1010 h 100"/>
                              <a:gd name="T156" fmla="+- 0 9194 9164"/>
                              <a:gd name="T157" fmla="*/ T156 w 55"/>
                              <a:gd name="T158" fmla="+- 0 1018 941"/>
                              <a:gd name="T159" fmla="*/ 1018 h 100"/>
                              <a:gd name="T160" fmla="+- 0 9186 9164"/>
                              <a:gd name="T161" fmla="*/ T160 w 55"/>
                              <a:gd name="T162" fmla="+- 0 1024 941"/>
                              <a:gd name="T163" fmla="*/ 1024 h 100"/>
                              <a:gd name="T164" fmla="+- 0 9186 9164"/>
                              <a:gd name="T165" fmla="*/ T164 w 55"/>
                              <a:gd name="T166" fmla="+- 0 1025 941"/>
                              <a:gd name="T167" fmla="*/ 1025 h 100"/>
                              <a:gd name="T168" fmla="+- 0 9185 9164"/>
                              <a:gd name="T169" fmla="*/ T168 w 55"/>
                              <a:gd name="T170" fmla="+- 0 1025 941"/>
                              <a:gd name="T171" fmla="*/ 1025 h 100"/>
                              <a:gd name="T172" fmla="+- 0 9208 9164"/>
                              <a:gd name="T173" fmla="*/ T172 w 55"/>
                              <a:gd name="T174" fmla="+- 0 1025 941"/>
                              <a:gd name="T175" fmla="*/ 1025 h 100"/>
                              <a:gd name="T176" fmla="+- 0 9212 9164"/>
                              <a:gd name="T177" fmla="*/ T176 w 55"/>
                              <a:gd name="T178" fmla="+- 0 1016 941"/>
                              <a:gd name="T179" fmla="*/ 1016 h 100"/>
                              <a:gd name="T180" fmla="+- 0 9219 9164"/>
                              <a:gd name="T181" fmla="*/ T180 w 55"/>
                              <a:gd name="T182" fmla="+- 0 997 941"/>
                              <a:gd name="T183" fmla="*/ 997 h 100"/>
                              <a:gd name="T184" fmla="+- 0 9219 9164"/>
                              <a:gd name="T185" fmla="*/ T184 w 55"/>
                              <a:gd name="T186" fmla="+- 0 988 941"/>
                              <a:gd name="T187" fmla="*/ 988 h 100"/>
                              <a:gd name="T188" fmla="+- 0 9219 9164"/>
                              <a:gd name="T189" fmla="*/ T188 w 55"/>
                              <a:gd name="T190" fmla="+- 0 984 941"/>
                              <a:gd name="T191" fmla="*/ 984 h 100"/>
                              <a:gd name="T192" fmla="+- 0 9217 9164"/>
                              <a:gd name="T193" fmla="*/ T192 w 55"/>
                              <a:gd name="T194" fmla="+- 0 970 941"/>
                              <a:gd name="T195" fmla="*/ 970 h 100"/>
                              <a:gd name="T196" fmla="+- 0 9214 9164"/>
                              <a:gd name="T197" fmla="*/ T196 w 55"/>
                              <a:gd name="T198" fmla="+- 0 959 941"/>
                              <a:gd name="T199" fmla="*/ 959 h 100"/>
                              <a:gd name="T200" fmla="+- 0 9211 9164"/>
                              <a:gd name="T201" fmla="*/ T200 w 55"/>
                              <a:gd name="T202" fmla="+- 0 950 941"/>
                              <a:gd name="T203" fmla="*/ 950 h 100"/>
                              <a:gd name="T204" fmla="+- 0 9207 9164"/>
                              <a:gd name="T205" fmla="*/ T204 w 55"/>
                              <a:gd name="T206" fmla="+- 0 943 941"/>
                              <a:gd name="T207" fmla="*/ 943 h 100"/>
                              <a:gd name="T208" fmla="+- 0 9206 9164"/>
                              <a:gd name="T209" fmla="*/ T208 w 55"/>
                              <a:gd name="T210" fmla="+- 0 942 941"/>
                              <a:gd name="T211" fmla="*/ 942 h 100"/>
                              <a:gd name="T212" fmla="+- 0 9205 9164"/>
                              <a:gd name="T213" fmla="*/ T212 w 55"/>
                              <a:gd name="T214" fmla="+- 0 941 941"/>
                              <a:gd name="T215" fmla="*/ 941 h 100"/>
                              <a:gd name="T216" fmla="+- 0 9204 9164"/>
                              <a:gd name="T217" fmla="*/ T216 w 55"/>
                              <a:gd name="T218" fmla="+- 0 941 941"/>
                              <a:gd name="T219" fmla="*/ 94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5" h="100">
                                <a:moveTo>
                                  <a:pt x="8" y="73"/>
                                </a:moveTo>
                                <a:lnTo>
                                  <a:pt x="7" y="74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1" y="84"/>
                                </a:lnTo>
                                <a:lnTo>
                                  <a:pt x="0" y="86"/>
                                </a:lnTo>
                                <a:lnTo>
                                  <a:pt x="2" y="86"/>
                                </a:lnTo>
                                <a:lnTo>
                                  <a:pt x="4" y="88"/>
                                </a:lnTo>
                                <a:lnTo>
                                  <a:pt x="6" y="90"/>
                                </a:lnTo>
                                <a:lnTo>
                                  <a:pt x="9" y="93"/>
                                </a:lnTo>
                                <a:lnTo>
                                  <a:pt x="10" y="94"/>
                                </a:lnTo>
                                <a:lnTo>
                                  <a:pt x="11" y="95"/>
                                </a:lnTo>
                                <a:lnTo>
                                  <a:pt x="14" y="98"/>
                                </a:lnTo>
                                <a:lnTo>
                                  <a:pt x="17" y="99"/>
                                </a:lnTo>
                                <a:lnTo>
                                  <a:pt x="21" y="99"/>
                                </a:lnTo>
                                <a:lnTo>
                                  <a:pt x="26" y="99"/>
                                </a:lnTo>
                                <a:lnTo>
                                  <a:pt x="31" y="95"/>
                                </a:lnTo>
                                <a:lnTo>
                                  <a:pt x="42" y="87"/>
                                </a:lnTo>
                                <a:lnTo>
                                  <a:pt x="44" y="84"/>
                                </a:lnTo>
                                <a:lnTo>
                                  <a:pt x="21" y="84"/>
                                </a:lnTo>
                                <a:lnTo>
                                  <a:pt x="20" y="83"/>
                                </a:lnTo>
                                <a:lnTo>
                                  <a:pt x="19" y="81"/>
                                </a:lnTo>
                                <a:lnTo>
                                  <a:pt x="16" y="79"/>
                                </a:lnTo>
                                <a:lnTo>
                                  <a:pt x="14" y="77"/>
                                </a:lnTo>
                                <a:lnTo>
                                  <a:pt x="11" y="74"/>
                                </a:lnTo>
                                <a:lnTo>
                                  <a:pt x="8" y="73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0" y="0"/>
                                </a:lnTo>
                                <a:lnTo>
                                  <a:pt x="36" y="1"/>
                                </a:lnTo>
                                <a:lnTo>
                                  <a:pt x="33" y="2"/>
                                </a:lnTo>
                                <a:lnTo>
                                  <a:pt x="31" y="4"/>
                                </a:lnTo>
                                <a:lnTo>
                                  <a:pt x="28" y="8"/>
                                </a:lnTo>
                                <a:lnTo>
                                  <a:pt x="31" y="11"/>
                                </a:lnTo>
                                <a:lnTo>
                                  <a:pt x="38" y="20"/>
                                </a:lnTo>
                                <a:lnTo>
                                  <a:pt x="40" y="43"/>
                                </a:lnTo>
                                <a:lnTo>
                                  <a:pt x="40" y="47"/>
                                </a:lnTo>
                                <a:lnTo>
                                  <a:pt x="40" y="53"/>
                                </a:lnTo>
                                <a:lnTo>
                                  <a:pt x="35" y="69"/>
                                </a:lnTo>
                                <a:lnTo>
                                  <a:pt x="30" y="77"/>
                                </a:lnTo>
                                <a:lnTo>
                                  <a:pt x="22" y="83"/>
                                </a:lnTo>
                                <a:lnTo>
                                  <a:pt x="22" y="84"/>
                                </a:lnTo>
                                <a:lnTo>
                                  <a:pt x="21" y="84"/>
                                </a:lnTo>
                                <a:lnTo>
                                  <a:pt x="44" y="84"/>
                                </a:lnTo>
                                <a:lnTo>
                                  <a:pt x="48" y="75"/>
                                </a:lnTo>
                                <a:lnTo>
                                  <a:pt x="55" y="56"/>
                                </a:lnTo>
                                <a:lnTo>
                                  <a:pt x="55" y="47"/>
                                </a:lnTo>
                                <a:lnTo>
                                  <a:pt x="55" y="43"/>
                                </a:lnTo>
                                <a:lnTo>
                                  <a:pt x="53" y="29"/>
                                </a:lnTo>
                                <a:lnTo>
                                  <a:pt x="50" y="18"/>
                                </a:lnTo>
                                <a:lnTo>
                                  <a:pt x="47" y="9"/>
                                </a:lnTo>
                                <a:lnTo>
                                  <a:pt x="43" y="2"/>
                                </a:lnTo>
                                <a:lnTo>
                                  <a:pt x="42" y="1"/>
                                </a:lnTo>
                                <a:lnTo>
                                  <a:pt x="41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AutoShape 1701"/>
                        <wps:cNvSpPr>
                          <a:spLocks/>
                        </wps:cNvSpPr>
                        <wps:spPr bwMode="auto">
                          <a:xfrm>
                            <a:off x="9151" y="932"/>
                            <a:ext cx="53" cy="95"/>
                          </a:xfrm>
                          <a:custGeom>
                            <a:avLst/>
                            <a:gdLst>
                              <a:gd name="T0" fmla="+- 0 9164 9152"/>
                              <a:gd name="T1" fmla="*/ T0 w 53"/>
                              <a:gd name="T2" fmla="+- 0 1012 932"/>
                              <a:gd name="T3" fmla="*/ 1012 h 95"/>
                              <a:gd name="T4" fmla="+- 0 9155 9152"/>
                              <a:gd name="T5" fmla="*/ T4 w 53"/>
                              <a:gd name="T6" fmla="+- 0 1013 932"/>
                              <a:gd name="T7" fmla="*/ 1013 h 95"/>
                              <a:gd name="T8" fmla="+- 0 9152 9152"/>
                              <a:gd name="T9" fmla="*/ T8 w 53"/>
                              <a:gd name="T10" fmla="+- 0 1016 932"/>
                              <a:gd name="T11" fmla="*/ 1016 h 95"/>
                              <a:gd name="T12" fmla="+- 0 9152 9152"/>
                              <a:gd name="T13" fmla="*/ T12 w 53"/>
                              <a:gd name="T14" fmla="+- 0 1024 932"/>
                              <a:gd name="T15" fmla="*/ 1024 h 95"/>
                              <a:gd name="T16" fmla="+- 0 9156 9152"/>
                              <a:gd name="T17" fmla="*/ T16 w 53"/>
                              <a:gd name="T18" fmla="+- 0 1027 932"/>
                              <a:gd name="T19" fmla="*/ 1027 h 95"/>
                              <a:gd name="T20" fmla="+- 0 9160 9152"/>
                              <a:gd name="T21" fmla="*/ T20 w 53"/>
                              <a:gd name="T22" fmla="+- 0 1027 932"/>
                              <a:gd name="T23" fmla="*/ 1027 h 95"/>
                              <a:gd name="T24" fmla="+- 0 9164 9152"/>
                              <a:gd name="T25" fmla="*/ T24 w 53"/>
                              <a:gd name="T26" fmla="+- 0 1027 932"/>
                              <a:gd name="T27" fmla="*/ 1027 h 95"/>
                              <a:gd name="T28" fmla="+- 0 9165 9152"/>
                              <a:gd name="T29" fmla="*/ T28 w 53"/>
                              <a:gd name="T30" fmla="+- 0 1024 932"/>
                              <a:gd name="T31" fmla="*/ 1024 h 95"/>
                              <a:gd name="T32" fmla="+- 0 9166 9152"/>
                              <a:gd name="T33" fmla="*/ T32 w 53"/>
                              <a:gd name="T34" fmla="+- 0 1021 932"/>
                              <a:gd name="T35" fmla="*/ 1021 h 95"/>
                              <a:gd name="T36" fmla="+- 0 9169 9152"/>
                              <a:gd name="T37" fmla="*/ T36 w 53"/>
                              <a:gd name="T38" fmla="+- 0 1019 932"/>
                              <a:gd name="T39" fmla="*/ 1019 h 95"/>
                              <a:gd name="T40" fmla="+- 0 9171 9152"/>
                              <a:gd name="T41" fmla="*/ T40 w 53"/>
                              <a:gd name="T42" fmla="+- 0 1015 932"/>
                              <a:gd name="T43" fmla="*/ 1015 h 95"/>
                              <a:gd name="T44" fmla="+- 0 9172 9152"/>
                              <a:gd name="T45" fmla="*/ T44 w 53"/>
                              <a:gd name="T46" fmla="+- 0 1014 932"/>
                              <a:gd name="T47" fmla="*/ 1014 h 95"/>
                              <a:gd name="T48" fmla="+- 0 9170 9152"/>
                              <a:gd name="T49" fmla="*/ T48 w 53"/>
                              <a:gd name="T50" fmla="+- 0 1013 932"/>
                              <a:gd name="T51" fmla="*/ 1013 h 95"/>
                              <a:gd name="T52" fmla="+- 0 9168 9152"/>
                              <a:gd name="T53" fmla="*/ T52 w 53"/>
                              <a:gd name="T54" fmla="+- 0 1012 932"/>
                              <a:gd name="T55" fmla="*/ 1012 h 95"/>
                              <a:gd name="T56" fmla="+- 0 9165 9152"/>
                              <a:gd name="T57" fmla="*/ T56 w 53"/>
                              <a:gd name="T58" fmla="+- 0 1012 932"/>
                              <a:gd name="T59" fmla="*/ 1012 h 95"/>
                              <a:gd name="T60" fmla="+- 0 9164 9152"/>
                              <a:gd name="T61" fmla="*/ T60 w 53"/>
                              <a:gd name="T62" fmla="+- 0 1012 932"/>
                              <a:gd name="T63" fmla="*/ 1012 h 95"/>
                              <a:gd name="T64" fmla="+- 0 9193 9152"/>
                              <a:gd name="T65" fmla="*/ T64 w 53"/>
                              <a:gd name="T66" fmla="+- 0 932 932"/>
                              <a:gd name="T67" fmla="*/ 932 h 95"/>
                              <a:gd name="T68" fmla="+- 0 9189 9152"/>
                              <a:gd name="T69" fmla="*/ T68 w 53"/>
                              <a:gd name="T70" fmla="+- 0 932 932"/>
                              <a:gd name="T71" fmla="*/ 932 h 95"/>
                              <a:gd name="T72" fmla="+- 0 9186 9152"/>
                              <a:gd name="T73" fmla="*/ T72 w 53"/>
                              <a:gd name="T74" fmla="+- 0 934 932"/>
                              <a:gd name="T75" fmla="*/ 934 h 95"/>
                              <a:gd name="T76" fmla="+- 0 9184 9152"/>
                              <a:gd name="T77" fmla="*/ T76 w 53"/>
                              <a:gd name="T78" fmla="+- 0 941 932"/>
                              <a:gd name="T79" fmla="*/ 941 h 95"/>
                              <a:gd name="T80" fmla="+- 0 9185 9152"/>
                              <a:gd name="T81" fmla="*/ T80 w 53"/>
                              <a:gd name="T82" fmla="+- 0 945 932"/>
                              <a:gd name="T83" fmla="*/ 945 h 95"/>
                              <a:gd name="T84" fmla="+- 0 9189 9152"/>
                              <a:gd name="T85" fmla="*/ T84 w 53"/>
                              <a:gd name="T86" fmla="+- 0 947 932"/>
                              <a:gd name="T87" fmla="*/ 947 h 95"/>
                              <a:gd name="T88" fmla="+- 0 9191 9152"/>
                              <a:gd name="T89" fmla="*/ T88 w 53"/>
                              <a:gd name="T90" fmla="+- 0 948 932"/>
                              <a:gd name="T91" fmla="*/ 948 h 95"/>
                              <a:gd name="T92" fmla="+- 0 9192 9152"/>
                              <a:gd name="T93" fmla="*/ T92 w 53"/>
                              <a:gd name="T94" fmla="+- 0 949 932"/>
                              <a:gd name="T95" fmla="*/ 949 h 95"/>
                              <a:gd name="T96" fmla="+- 0 9195 9152"/>
                              <a:gd name="T97" fmla="*/ T96 w 53"/>
                              <a:gd name="T98" fmla="+- 0 945 932"/>
                              <a:gd name="T99" fmla="*/ 945 h 95"/>
                              <a:gd name="T100" fmla="+- 0 9197 9152"/>
                              <a:gd name="T101" fmla="*/ T100 w 53"/>
                              <a:gd name="T102" fmla="+- 0 943 932"/>
                              <a:gd name="T103" fmla="*/ 943 h 95"/>
                              <a:gd name="T104" fmla="+- 0 9200 9152"/>
                              <a:gd name="T105" fmla="*/ T104 w 53"/>
                              <a:gd name="T106" fmla="+- 0 942 932"/>
                              <a:gd name="T107" fmla="*/ 942 h 95"/>
                              <a:gd name="T108" fmla="+- 0 9204 9152"/>
                              <a:gd name="T109" fmla="*/ T108 w 53"/>
                              <a:gd name="T110" fmla="+- 0 941 932"/>
                              <a:gd name="T111" fmla="*/ 941 h 95"/>
                              <a:gd name="T112" fmla="+- 0 9204 9152"/>
                              <a:gd name="T113" fmla="*/ T112 w 53"/>
                              <a:gd name="T114" fmla="+- 0 941 932"/>
                              <a:gd name="T115" fmla="*/ 941 h 95"/>
                              <a:gd name="T116" fmla="+- 0 9200 9152"/>
                              <a:gd name="T117" fmla="*/ T116 w 53"/>
                              <a:gd name="T118" fmla="+- 0 935 932"/>
                              <a:gd name="T119" fmla="*/ 935 h 95"/>
                              <a:gd name="T120" fmla="+- 0 9196 9152"/>
                              <a:gd name="T121" fmla="*/ T120 w 53"/>
                              <a:gd name="T122" fmla="+- 0 933 932"/>
                              <a:gd name="T123" fmla="*/ 933 h 95"/>
                              <a:gd name="T124" fmla="+- 0 9194 9152"/>
                              <a:gd name="T125" fmla="*/ T124 w 53"/>
                              <a:gd name="T126" fmla="+- 0 932 932"/>
                              <a:gd name="T127" fmla="*/ 932 h 95"/>
                              <a:gd name="T128" fmla="+- 0 9193 9152"/>
                              <a:gd name="T129" fmla="*/ T128 w 53"/>
                              <a:gd name="T130" fmla="+- 0 932 932"/>
                              <a:gd name="T131" fmla="*/ 93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3" h="95">
                                <a:moveTo>
                                  <a:pt x="12" y="80"/>
                                </a:moveTo>
                                <a:lnTo>
                                  <a:pt x="3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92"/>
                                </a:lnTo>
                                <a:lnTo>
                                  <a:pt x="4" y="95"/>
                                </a:lnTo>
                                <a:lnTo>
                                  <a:pt x="8" y="95"/>
                                </a:lnTo>
                                <a:lnTo>
                                  <a:pt x="12" y="95"/>
                                </a:lnTo>
                                <a:lnTo>
                                  <a:pt x="13" y="92"/>
                                </a:lnTo>
                                <a:lnTo>
                                  <a:pt x="14" y="89"/>
                                </a:lnTo>
                                <a:lnTo>
                                  <a:pt x="17" y="87"/>
                                </a:lnTo>
                                <a:lnTo>
                                  <a:pt x="19" y="83"/>
                                </a:lnTo>
                                <a:lnTo>
                                  <a:pt x="20" y="82"/>
                                </a:lnTo>
                                <a:lnTo>
                                  <a:pt x="18" y="81"/>
                                </a:lnTo>
                                <a:lnTo>
                                  <a:pt x="16" y="80"/>
                                </a:lnTo>
                                <a:lnTo>
                                  <a:pt x="13" y="80"/>
                                </a:lnTo>
                                <a:lnTo>
                                  <a:pt x="12" y="8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2"/>
                                </a:lnTo>
                                <a:lnTo>
                                  <a:pt x="32" y="9"/>
                                </a:lnTo>
                                <a:lnTo>
                                  <a:pt x="33" y="13"/>
                                </a:lnTo>
                                <a:lnTo>
                                  <a:pt x="37" y="15"/>
                                </a:lnTo>
                                <a:lnTo>
                                  <a:pt x="39" y="16"/>
                                </a:lnTo>
                                <a:lnTo>
                                  <a:pt x="40" y="17"/>
                                </a:lnTo>
                                <a:lnTo>
                                  <a:pt x="43" y="13"/>
                                </a:lnTo>
                                <a:lnTo>
                                  <a:pt x="45" y="11"/>
                                </a:lnTo>
                                <a:lnTo>
                                  <a:pt x="48" y="10"/>
                                </a:lnTo>
                                <a:lnTo>
                                  <a:pt x="52" y="9"/>
                                </a:lnTo>
                                <a:lnTo>
                                  <a:pt x="48" y="3"/>
                                </a:lnTo>
                                <a:lnTo>
                                  <a:pt x="44" y="1"/>
                                </a:lnTo>
                                <a:lnTo>
                                  <a:pt x="42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6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1" y="704"/>
                            <a:ext cx="654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7" name="AutoShape 1703"/>
                        <wps:cNvSpPr>
                          <a:spLocks/>
                        </wps:cNvSpPr>
                        <wps:spPr bwMode="auto">
                          <a:xfrm>
                            <a:off x="9284" y="898"/>
                            <a:ext cx="41" cy="20"/>
                          </a:xfrm>
                          <a:custGeom>
                            <a:avLst/>
                            <a:gdLst>
                              <a:gd name="T0" fmla="+- 0 9293 9285"/>
                              <a:gd name="T1" fmla="*/ T0 w 41"/>
                              <a:gd name="T2" fmla="+- 0 901 898"/>
                              <a:gd name="T3" fmla="*/ 901 h 20"/>
                              <a:gd name="T4" fmla="+- 0 9289 9285"/>
                              <a:gd name="T5" fmla="*/ T4 w 41"/>
                              <a:gd name="T6" fmla="+- 0 901 898"/>
                              <a:gd name="T7" fmla="*/ 901 h 20"/>
                              <a:gd name="T8" fmla="+- 0 9286 9285"/>
                              <a:gd name="T9" fmla="*/ T8 w 41"/>
                              <a:gd name="T10" fmla="+- 0 903 898"/>
                              <a:gd name="T11" fmla="*/ 903 h 20"/>
                              <a:gd name="T12" fmla="+- 0 9285 9285"/>
                              <a:gd name="T13" fmla="*/ T12 w 41"/>
                              <a:gd name="T14" fmla="+- 0 911 898"/>
                              <a:gd name="T15" fmla="*/ 911 h 20"/>
                              <a:gd name="T16" fmla="+- 0 9287 9285"/>
                              <a:gd name="T17" fmla="*/ T16 w 41"/>
                              <a:gd name="T18" fmla="+- 0 915 898"/>
                              <a:gd name="T19" fmla="*/ 915 h 20"/>
                              <a:gd name="T20" fmla="+- 0 9297 9285"/>
                              <a:gd name="T21" fmla="*/ T20 w 41"/>
                              <a:gd name="T22" fmla="+- 0 917 898"/>
                              <a:gd name="T23" fmla="*/ 917 h 20"/>
                              <a:gd name="T24" fmla="+- 0 9303 9285"/>
                              <a:gd name="T25" fmla="*/ T24 w 41"/>
                              <a:gd name="T26" fmla="+- 0 917 898"/>
                              <a:gd name="T27" fmla="*/ 917 h 20"/>
                              <a:gd name="T28" fmla="+- 0 9314 9285"/>
                              <a:gd name="T29" fmla="*/ T28 w 41"/>
                              <a:gd name="T30" fmla="+- 0 917 898"/>
                              <a:gd name="T31" fmla="*/ 917 h 20"/>
                              <a:gd name="T32" fmla="+- 0 9319 9285"/>
                              <a:gd name="T33" fmla="*/ T32 w 41"/>
                              <a:gd name="T34" fmla="+- 0 917 898"/>
                              <a:gd name="T35" fmla="*/ 917 h 20"/>
                              <a:gd name="T36" fmla="+- 0 9323 9285"/>
                              <a:gd name="T37" fmla="*/ T36 w 41"/>
                              <a:gd name="T38" fmla="+- 0 915 898"/>
                              <a:gd name="T39" fmla="*/ 915 h 20"/>
                              <a:gd name="T40" fmla="+- 0 9323 9285"/>
                              <a:gd name="T41" fmla="*/ T40 w 41"/>
                              <a:gd name="T42" fmla="+- 0 908 898"/>
                              <a:gd name="T43" fmla="*/ 908 h 20"/>
                              <a:gd name="T44" fmla="+- 0 9323 9285"/>
                              <a:gd name="T45" fmla="*/ T44 w 41"/>
                              <a:gd name="T46" fmla="+- 0 902 898"/>
                              <a:gd name="T47" fmla="*/ 902 h 20"/>
                              <a:gd name="T48" fmla="+- 0 9304 9285"/>
                              <a:gd name="T49" fmla="*/ T48 w 41"/>
                              <a:gd name="T50" fmla="+- 0 902 898"/>
                              <a:gd name="T51" fmla="*/ 902 h 20"/>
                              <a:gd name="T52" fmla="+- 0 9299 9285"/>
                              <a:gd name="T53" fmla="*/ T52 w 41"/>
                              <a:gd name="T54" fmla="+- 0 902 898"/>
                              <a:gd name="T55" fmla="*/ 902 h 20"/>
                              <a:gd name="T56" fmla="+- 0 9294 9285"/>
                              <a:gd name="T57" fmla="*/ T56 w 41"/>
                              <a:gd name="T58" fmla="+- 0 901 898"/>
                              <a:gd name="T59" fmla="*/ 901 h 20"/>
                              <a:gd name="T60" fmla="+- 0 9293 9285"/>
                              <a:gd name="T61" fmla="*/ T60 w 41"/>
                              <a:gd name="T62" fmla="+- 0 901 898"/>
                              <a:gd name="T63" fmla="*/ 901 h 20"/>
                              <a:gd name="T64" fmla="+- 0 9325 9285"/>
                              <a:gd name="T65" fmla="*/ T64 w 41"/>
                              <a:gd name="T66" fmla="+- 0 898 898"/>
                              <a:gd name="T67" fmla="*/ 898 h 20"/>
                              <a:gd name="T68" fmla="+- 0 9320 9285"/>
                              <a:gd name="T69" fmla="*/ T68 w 41"/>
                              <a:gd name="T70" fmla="+- 0 902 898"/>
                              <a:gd name="T71" fmla="*/ 902 h 20"/>
                              <a:gd name="T72" fmla="+- 0 9308 9285"/>
                              <a:gd name="T73" fmla="*/ T72 w 41"/>
                              <a:gd name="T74" fmla="+- 0 902 898"/>
                              <a:gd name="T75" fmla="*/ 902 h 20"/>
                              <a:gd name="T76" fmla="+- 0 9323 9285"/>
                              <a:gd name="T77" fmla="*/ T76 w 41"/>
                              <a:gd name="T78" fmla="+- 0 902 898"/>
                              <a:gd name="T79" fmla="*/ 902 h 20"/>
                              <a:gd name="T80" fmla="+- 0 9323 9285"/>
                              <a:gd name="T81" fmla="*/ T80 w 41"/>
                              <a:gd name="T82" fmla="+- 0 902 898"/>
                              <a:gd name="T83" fmla="*/ 902 h 20"/>
                              <a:gd name="T84" fmla="+- 0 9323 9285"/>
                              <a:gd name="T85" fmla="*/ T84 w 41"/>
                              <a:gd name="T86" fmla="+- 0 900 898"/>
                              <a:gd name="T87" fmla="*/ 900 h 20"/>
                              <a:gd name="T88" fmla="+- 0 9325 9285"/>
                              <a:gd name="T89" fmla="*/ T88 w 41"/>
                              <a:gd name="T90" fmla="+- 0 898 898"/>
                              <a:gd name="T91" fmla="*/ 89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8" y="3"/>
                                </a:moveTo>
                                <a:lnTo>
                                  <a:pt x="4" y="3"/>
                                </a:lnTo>
                                <a:lnTo>
                                  <a:pt x="1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7"/>
                                </a:lnTo>
                                <a:lnTo>
                                  <a:pt x="12" y="19"/>
                                </a:lnTo>
                                <a:lnTo>
                                  <a:pt x="18" y="19"/>
                                </a:lnTo>
                                <a:lnTo>
                                  <a:pt x="29" y="19"/>
                                </a:lnTo>
                                <a:lnTo>
                                  <a:pt x="34" y="19"/>
                                </a:lnTo>
                                <a:lnTo>
                                  <a:pt x="38" y="17"/>
                                </a:lnTo>
                                <a:lnTo>
                                  <a:pt x="38" y="10"/>
                                </a:lnTo>
                                <a:lnTo>
                                  <a:pt x="38" y="4"/>
                                </a:lnTo>
                                <a:lnTo>
                                  <a:pt x="19" y="4"/>
                                </a:lnTo>
                                <a:lnTo>
                                  <a:pt x="14" y="4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35" y="4"/>
                                </a:lnTo>
                                <a:lnTo>
                                  <a:pt x="23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Freeform 1704"/>
                        <wps:cNvSpPr>
                          <a:spLocks/>
                        </wps:cNvSpPr>
                        <wps:spPr bwMode="auto">
                          <a:xfrm>
                            <a:off x="9322" y="895"/>
                            <a:ext cx="16" cy="20"/>
                          </a:xfrm>
                          <a:custGeom>
                            <a:avLst/>
                            <a:gdLst>
                              <a:gd name="T0" fmla="+- 0 9332 9323"/>
                              <a:gd name="T1" fmla="*/ T0 w 16"/>
                              <a:gd name="T2" fmla="+- 0 896 896"/>
                              <a:gd name="T3" fmla="*/ 896 h 20"/>
                              <a:gd name="T4" fmla="+- 0 9328 9323"/>
                              <a:gd name="T5" fmla="*/ T4 w 16"/>
                              <a:gd name="T6" fmla="+- 0 896 896"/>
                              <a:gd name="T7" fmla="*/ 896 h 20"/>
                              <a:gd name="T8" fmla="+- 0 9326 9323"/>
                              <a:gd name="T9" fmla="*/ T8 w 16"/>
                              <a:gd name="T10" fmla="+- 0 897 896"/>
                              <a:gd name="T11" fmla="*/ 897 h 20"/>
                              <a:gd name="T12" fmla="+- 0 9325 9323"/>
                              <a:gd name="T13" fmla="*/ T12 w 16"/>
                              <a:gd name="T14" fmla="+- 0 898 896"/>
                              <a:gd name="T15" fmla="*/ 898 h 20"/>
                              <a:gd name="T16" fmla="+- 0 9323 9323"/>
                              <a:gd name="T17" fmla="*/ T16 w 16"/>
                              <a:gd name="T18" fmla="+- 0 900 896"/>
                              <a:gd name="T19" fmla="*/ 900 h 20"/>
                              <a:gd name="T20" fmla="+- 0 9323 9323"/>
                              <a:gd name="T21" fmla="*/ T20 w 16"/>
                              <a:gd name="T22" fmla="+- 0 902 896"/>
                              <a:gd name="T23" fmla="*/ 902 h 20"/>
                              <a:gd name="T24" fmla="+- 0 9323 9323"/>
                              <a:gd name="T25" fmla="*/ T24 w 16"/>
                              <a:gd name="T26" fmla="+- 0 912 896"/>
                              <a:gd name="T27" fmla="*/ 912 h 20"/>
                              <a:gd name="T28" fmla="+- 0 9323 9323"/>
                              <a:gd name="T29" fmla="*/ T28 w 16"/>
                              <a:gd name="T30" fmla="+- 0 915 896"/>
                              <a:gd name="T31" fmla="*/ 915 h 20"/>
                              <a:gd name="T32" fmla="+- 0 9331 9323"/>
                              <a:gd name="T33" fmla="*/ T32 w 16"/>
                              <a:gd name="T34" fmla="+- 0 913 896"/>
                              <a:gd name="T35" fmla="*/ 913 h 20"/>
                              <a:gd name="T36" fmla="+- 0 9335 9323"/>
                              <a:gd name="T37" fmla="*/ T36 w 16"/>
                              <a:gd name="T38" fmla="+- 0 909 896"/>
                              <a:gd name="T39" fmla="*/ 909 h 20"/>
                              <a:gd name="T40" fmla="+- 0 9336 9323"/>
                              <a:gd name="T41" fmla="*/ T40 w 16"/>
                              <a:gd name="T42" fmla="+- 0 908 896"/>
                              <a:gd name="T43" fmla="*/ 908 h 20"/>
                              <a:gd name="T44" fmla="+- 0 9339 9323"/>
                              <a:gd name="T45" fmla="*/ T44 w 16"/>
                              <a:gd name="T46" fmla="+- 0 905 896"/>
                              <a:gd name="T47" fmla="*/ 905 h 20"/>
                              <a:gd name="T48" fmla="+- 0 9338 9323"/>
                              <a:gd name="T49" fmla="*/ T48 w 16"/>
                              <a:gd name="T50" fmla="+- 0 901 896"/>
                              <a:gd name="T51" fmla="*/ 901 h 20"/>
                              <a:gd name="T52" fmla="+- 0 9334 9323"/>
                              <a:gd name="T53" fmla="*/ T52 w 16"/>
                              <a:gd name="T54" fmla="+- 0 897 896"/>
                              <a:gd name="T55" fmla="*/ 897 h 20"/>
                              <a:gd name="T56" fmla="+- 0 9332 9323"/>
                              <a:gd name="T57" fmla="*/ T56 w 16"/>
                              <a:gd name="T58" fmla="+- 0 896 896"/>
                              <a:gd name="T59" fmla="*/ 89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8" y="17"/>
                                </a:lnTo>
                                <a:lnTo>
                                  <a:pt x="12" y="13"/>
                                </a:lnTo>
                                <a:lnTo>
                                  <a:pt x="13" y="12"/>
                                </a:lnTo>
                                <a:lnTo>
                                  <a:pt x="16" y="9"/>
                                </a:lnTo>
                                <a:lnTo>
                                  <a:pt x="15" y="5"/>
                                </a:lnTo>
                                <a:lnTo>
                                  <a:pt x="11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AutoShape 1705"/>
                        <wps:cNvSpPr>
                          <a:spLocks/>
                        </wps:cNvSpPr>
                        <wps:spPr bwMode="auto">
                          <a:xfrm>
                            <a:off x="9352" y="805"/>
                            <a:ext cx="20" cy="16"/>
                          </a:xfrm>
                          <a:custGeom>
                            <a:avLst/>
                            <a:gdLst>
                              <a:gd name="T0" fmla="+- 0 9362 9353"/>
                              <a:gd name="T1" fmla="*/ T0 w 20"/>
                              <a:gd name="T2" fmla="+- 0 806 806"/>
                              <a:gd name="T3" fmla="*/ 806 h 16"/>
                              <a:gd name="T4" fmla="+- 0 9358 9353"/>
                              <a:gd name="T5" fmla="*/ T4 w 20"/>
                              <a:gd name="T6" fmla="+- 0 806 806"/>
                              <a:gd name="T7" fmla="*/ 806 h 16"/>
                              <a:gd name="T8" fmla="+- 0 9355 9353"/>
                              <a:gd name="T9" fmla="*/ T8 w 20"/>
                              <a:gd name="T10" fmla="+- 0 808 806"/>
                              <a:gd name="T11" fmla="*/ 808 h 16"/>
                              <a:gd name="T12" fmla="+- 0 9353 9353"/>
                              <a:gd name="T13" fmla="*/ T12 w 20"/>
                              <a:gd name="T14" fmla="+- 0 815 806"/>
                              <a:gd name="T15" fmla="*/ 815 h 16"/>
                              <a:gd name="T16" fmla="+- 0 9355 9353"/>
                              <a:gd name="T17" fmla="*/ T16 w 20"/>
                              <a:gd name="T18" fmla="+- 0 820 806"/>
                              <a:gd name="T19" fmla="*/ 820 h 16"/>
                              <a:gd name="T20" fmla="+- 0 9361 9353"/>
                              <a:gd name="T21" fmla="*/ T20 w 20"/>
                              <a:gd name="T22" fmla="+- 0 821 806"/>
                              <a:gd name="T23" fmla="*/ 821 h 16"/>
                              <a:gd name="T24" fmla="+- 0 9363 9353"/>
                              <a:gd name="T25" fmla="*/ T24 w 20"/>
                              <a:gd name="T26" fmla="+- 0 821 806"/>
                              <a:gd name="T27" fmla="*/ 821 h 16"/>
                              <a:gd name="T28" fmla="+- 0 9365 9353"/>
                              <a:gd name="T29" fmla="*/ T28 w 20"/>
                              <a:gd name="T30" fmla="+- 0 822 806"/>
                              <a:gd name="T31" fmla="*/ 822 h 16"/>
                              <a:gd name="T32" fmla="+- 0 9366 9353"/>
                              <a:gd name="T33" fmla="*/ T32 w 20"/>
                              <a:gd name="T34" fmla="+- 0 818 806"/>
                              <a:gd name="T35" fmla="*/ 818 h 16"/>
                              <a:gd name="T36" fmla="+- 0 9367 9353"/>
                              <a:gd name="T37" fmla="*/ T36 w 20"/>
                              <a:gd name="T38" fmla="+- 0 814 806"/>
                              <a:gd name="T39" fmla="*/ 814 h 16"/>
                              <a:gd name="T40" fmla="+- 0 9369 9353"/>
                              <a:gd name="T41" fmla="*/ T40 w 20"/>
                              <a:gd name="T42" fmla="+- 0 810 806"/>
                              <a:gd name="T43" fmla="*/ 810 h 16"/>
                              <a:gd name="T44" fmla="+- 0 9370 9353"/>
                              <a:gd name="T45" fmla="*/ T44 w 20"/>
                              <a:gd name="T46" fmla="+- 0 807 806"/>
                              <a:gd name="T47" fmla="*/ 807 h 16"/>
                              <a:gd name="T48" fmla="+- 0 9371 9353"/>
                              <a:gd name="T49" fmla="*/ T48 w 20"/>
                              <a:gd name="T50" fmla="+- 0 807 806"/>
                              <a:gd name="T51" fmla="*/ 807 h 16"/>
                              <a:gd name="T52" fmla="+- 0 9365 9353"/>
                              <a:gd name="T53" fmla="*/ T52 w 20"/>
                              <a:gd name="T54" fmla="+- 0 807 806"/>
                              <a:gd name="T55" fmla="*/ 807 h 16"/>
                              <a:gd name="T56" fmla="+- 0 9363 9353"/>
                              <a:gd name="T57" fmla="*/ T56 w 20"/>
                              <a:gd name="T58" fmla="+- 0 806 806"/>
                              <a:gd name="T59" fmla="*/ 806 h 16"/>
                              <a:gd name="T60" fmla="+- 0 9363 9353"/>
                              <a:gd name="T61" fmla="*/ T60 w 20"/>
                              <a:gd name="T62" fmla="+- 0 806 806"/>
                              <a:gd name="T63" fmla="*/ 806 h 16"/>
                              <a:gd name="T64" fmla="+- 0 9362 9353"/>
                              <a:gd name="T65" fmla="*/ T64 w 20"/>
                              <a:gd name="T66" fmla="+- 0 806 806"/>
                              <a:gd name="T67" fmla="*/ 806 h 16"/>
                              <a:gd name="T68" fmla="+- 0 9372 9353"/>
                              <a:gd name="T69" fmla="*/ T68 w 20"/>
                              <a:gd name="T70" fmla="+- 0 806 806"/>
                              <a:gd name="T71" fmla="*/ 806 h 16"/>
                              <a:gd name="T72" fmla="+- 0 9370 9353"/>
                              <a:gd name="T73" fmla="*/ T72 w 20"/>
                              <a:gd name="T74" fmla="+- 0 806 806"/>
                              <a:gd name="T75" fmla="*/ 806 h 16"/>
                              <a:gd name="T76" fmla="+- 0 9367 9353"/>
                              <a:gd name="T77" fmla="*/ T76 w 20"/>
                              <a:gd name="T78" fmla="+- 0 807 806"/>
                              <a:gd name="T79" fmla="*/ 807 h 16"/>
                              <a:gd name="T80" fmla="+- 0 9371 9353"/>
                              <a:gd name="T81" fmla="*/ T80 w 20"/>
                              <a:gd name="T82" fmla="+- 0 807 806"/>
                              <a:gd name="T83" fmla="*/ 807 h 16"/>
                              <a:gd name="T84" fmla="+- 0 9372 9353"/>
                              <a:gd name="T85" fmla="*/ T84 w 20"/>
                              <a:gd name="T86" fmla="+- 0 806 806"/>
                              <a:gd name="T87" fmla="*/ 80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4"/>
                                </a:lnTo>
                                <a:lnTo>
                                  <a:pt x="8" y="15"/>
                                </a:lnTo>
                                <a:lnTo>
                                  <a:pt x="10" y="15"/>
                                </a:lnTo>
                                <a:lnTo>
                                  <a:pt x="12" y="16"/>
                                </a:lnTo>
                                <a:lnTo>
                                  <a:pt x="13" y="12"/>
                                </a:lnTo>
                                <a:lnTo>
                                  <a:pt x="14" y="8"/>
                                </a:lnTo>
                                <a:lnTo>
                                  <a:pt x="16" y="4"/>
                                </a:ln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7" y="0"/>
                                </a:lnTo>
                                <a:lnTo>
                                  <a:pt x="14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Freeform 1706"/>
                        <wps:cNvSpPr>
                          <a:spLocks/>
                        </wps:cNvSpPr>
                        <wps:spPr bwMode="auto">
                          <a:xfrm>
                            <a:off x="9364" y="804"/>
                            <a:ext cx="20" cy="17"/>
                          </a:xfrm>
                          <a:custGeom>
                            <a:avLst/>
                            <a:gdLst>
                              <a:gd name="T0" fmla="+- 0 9379 9365"/>
                              <a:gd name="T1" fmla="*/ T0 w 20"/>
                              <a:gd name="T2" fmla="+- 0 805 805"/>
                              <a:gd name="T3" fmla="*/ 805 h 17"/>
                              <a:gd name="T4" fmla="+- 0 9375 9365"/>
                              <a:gd name="T5" fmla="*/ T4 w 20"/>
                              <a:gd name="T6" fmla="+- 0 805 805"/>
                              <a:gd name="T7" fmla="*/ 805 h 17"/>
                              <a:gd name="T8" fmla="+- 0 9374 9365"/>
                              <a:gd name="T9" fmla="*/ T8 w 20"/>
                              <a:gd name="T10" fmla="+- 0 805 805"/>
                              <a:gd name="T11" fmla="*/ 805 h 17"/>
                              <a:gd name="T12" fmla="+- 0 9372 9365"/>
                              <a:gd name="T13" fmla="*/ T12 w 20"/>
                              <a:gd name="T14" fmla="+- 0 806 805"/>
                              <a:gd name="T15" fmla="*/ 806 h 17"/>
                              <a:gd name="T16" fmla="+- 0 9370 9365"/>
                              <a:gd name="T17" fmla="*/ T16 w 20"/>
                              <a:gd name="T18" fmla="+- 0 807 805"/>
                              <a:gd name="T19" fmla="*/ 807 h 17"/>
                              <a:gd name="T20" fmla="+- 0 9369 9365"/>
                              <a:gd name="T21" fmla="*/ T20 w 20"/>
                              <a:gd name="T22" fmla="+- 0 810 805"/>
                              <a:gd name="T23" fmla="*/ 810 h 17"/>
                              <a:gd name="T24" fmla="+- 0 9367 9365"/>
                              <a:gd name="T25" fmla="*/ T24 w 20"/>
                              <a:gd name="T26" fmla="+- 0 814 805"/>
                              <a:gd name="T27" fmla="*/ 814 h 17"/>
                              <a:gd name="T28" fmla="+- 0 9366 9365"/>
                              <a:gd name="T29" fmla="*/ T28 w 20"/>
                              <a:gd name="T30" fmla="+- 0 818 805"/>
                              <a:gd name="T31" fmla="*/ 818 h 17"/>
                              <a:gd name="T32" fmla="+- 0 9365 9365"/>
                              <a:gd name="T33" fmla="*/ T32 w 20"/>
                              <a:gd name="T34" fmla="+- 0 822 805"/>
                              <a:gd name="T35" fmla="*/ 822 h 17"/>
                              <a:gd name="T36" fmla="+- 0 9365 9365"/>
                              <a:gd name="T37" fmla="*/ T36 w 20"/>
                              <a:gd name="T38" fmla="+- 0 822 805"/>
                              <a:gd name="T39" fmla="*/ 822 h 17"/>
                              <a:gd name="T40" fmla="+- 0 9372 9365"/>
                              <a:gd name="T41" fmla="*/ T40 w 20"/>
                              <a:gd name="T42" fmla="+- 0 821 805"/>
                              <a:gd name="T43" fmla="*/ 821 h 17"/>
                              <a:gd name="T44" fmla="+- 0 9378 9365"/>
                              <a:gd name="T45" fmla="*/ T44 w 20"/>
                              <a:gd name="T46" fmla="+- 0 820 805"/>
                              <a:gd name="T47" fmla="*/ 820 h 17"/>
                              <a:gd name="T48" fmla="+- 0 9378 9365"/>
                              <a:gd name="T49" fmla="*/ T48 w 20"/>
                              <a:gd name="T50" fmla="+- 0 820 805"/>
                              <a:gd name="T51" fmla="*/ 820 h 17"/>
                              <a:gd name="T52" fmla="+- 0 9382 9365"/>
                              <a:gd name="T53" fmla="*/ T52 w 20"/>
                              <a:gd name="T54" fmla="+- 0 818 805"/>
                              <a:gd name="T55" fmla="*/ 818 h 17"/>
                              <a:gd name="T56" fmla="+- 0 9384 9365"/>
                              <a:gd name="T57" fmla="*/ T56 w 20"/>
                              <a:gd name="T58" fmla="+- 0 814 805"/>
                              <a:gd name="T59" fmla="*/ 814 h 17"/>
                              <a:gd name="T60" fmla="+- 0 9382 9365"/>
                              <a:gd name="T61" fmla="*/ T60 w 20"/>
                              <a:gd name="T62" fmla="+- 0 807 805"/>
                              <a:gd name="T63" fmla="*/ 807 h 17"/>
                              <a:gd name="T64" fmla="+- 0 9379 9365"/>
                              <a:gd name="T65" fmla="*/ T64 w 20"/>
                              <a:gd name="T66" fmla="+- 0 805 805"/>
                              <a:gd name="T67" fmla="*/ 80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14" y="0"/>
                                </a:move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7" y="1"/>
                                </a:lnTo>
                                <a:lnTo>
                                  <a:pt x="5" y="2"/>
                                </a:lnTo>
                                <a:lnTo>
                                  <a:pt x="4" y="5"/>
                                </a:lnTo>
                                <a:lnTo>
                                  <a:pt x="2" y="9"/>
                                </a:lnTo>
                                <a:lnTo>
                                  <a:pt x="1" y="13"/>
                                </a:lnTo>
                                <a:lnTo>
                                  <a:pt x="0" y="17"/>
                                </a:lnTo>
                                <a:lnTo>
                                  <a:pt x="7" y="16"/>
                                </a:lnTo>
                                <a:lnTo>
                                  <a:pt x="13" y="15"/>
                                </a:lnTo>
                                <a:lnTo>
                                  <a:pt x="17" y="13"/>
                                </a:lnTo>
                                <a:lnTo>
                                  <a:pt x="19" y="9"/>
                                </a:lnTo>
                                <a:lnTo>
                                  <a:pt x="17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AutoShape 1707"/>
                        <wps:cNvSpPr>
                          <a:spLocks/>
                        </wps:cNvSpPr>
                        <wps:spPr bwMode="auto">
                          <a:xfrm>
                            <a:off x="9414" y="892"/>
                            <a:ext cx="23" cy="16"/>
                          </a:xfrm>
                          <a:custGeom>
                            <a:avLst/>
                            <a:gdLst>
                              <a:gd name="T0" fmla="+- 0 9422 9414"/>
                              <a:gd name="T1" fmla="*/ T0 w 23"/>
                              <a:gd name="T2" fmla="+- 0 893 893"/>
                              <a:gd name="T3" fmla="*/ 893 h 16"/>
                              <a:gd name="T4" fmla="+- 0 9418 9414"/>
                              <a:gd name="T5" fmla="*/ T4 w 23"/>
                              <a:gd name="T6" fmla="+- 0 893 893"/>
                              <a:gd name="T7" fmla="*/ 893 h 16"/>
                              <a:gd name="T8" fmla="+- 0 9415 9414"/>
                              <a:gd name="T9" fmla="*/ T8 w 23"/>
                              <a:gd name="T10" fmla="+- 0 896 893"/>
                              <a:gd name="T11" fmla="*/ 896 h 16"/>
                              <a:gd name="T12" fmla="+- 0 9414 9414"/>
                              <a:gd name="T13" fmla="*/ T12 w 23"/>
                              <a:gd name="T14" fmla="+- 0 904 893"/>
                              <a:gd name="T15" fmla="*/ 904 h 16"/>
                              <a:gd name="T16" fmla="+- 0 9417 9414"/>
                              <a:gd name="T17" fmla="*/ T16 w 23"/>
                              <a:gd name="T18" fmla="+- 0 908 893"/>
                              <a:gd name="T19" fmla="*/ 908 h 16"/>
                              <a:gd name="T20" fmla="+- 0 9424 9414"/>
                              <a:gd name="T21" fmla="*/ T20 w 23"/>
                              <a:gd name="T22" fmla="+- 0 909 893"/>
                              <a:gd name="T23" fmla="*/ 909 h 16"/>
                              <a:gd name="T24" fmla="+- 0 9427 9414"/>
                              <a:gd name="T25" fmla="*/ T24 w 23"/>
                              <a:gd name="T26" fmla="+- 0 909 893"/>
                              <a:gd name="T27" fmla="*/ 909 h 16"/>
                              <a:gd name="T28" fmla="+- 0 9431 9414"/>
                              <a:gd name="T29" fmla="*/ T28 w 23"/>
                              <a:gd name="T30" fmla="+- 0 909 893"/>
                              <a:gd name="T31" fmla="*/ 909 h 16"/>
                              <a:gd name="T32" fmla="+- 0 9433 9414"/>
                              <a:gd name="T33" fmla="*/ T32 w 23"/>
                              <a:gd name="T34" fmla="+- 0 909 893"/>
                              <a:gd name="T35" fmla="*/ 909 h 16"/>
                              <a:gd name="T36" fmla="+- 0 9435 9414"/>
                              <a:gd name="T37" fmla="*/ T36 w 23"/>
                              <a:gd name="T38" fmla="+- 0 908 893"/>
                              <a:gd name="T39" fmla="*/ 908 h 16"/>
                              <a:gd name="T40" fmla="+- 0 9435 9414"/>
                              <a:gd name="T41" fmla="*/ T40 w 23"/>
                              <a:gd name="T42" fmla="+- 0 901 893"/>
                              <a:gd name="T43" fmla="*/ 901 h 16"/>
                              <a:gd name="T44" fmla="+- 0 9435 9414"/>
                              <a:gd name="T45" fmla="*/ T44 w 23"/>
                              <a:gd name="T46" fmla="+- 0 898 893"/>
                              <a:gd name="T47" fmla="*/ 898 h 16"/>
                              <a:gd name="T48" fmla="+- 0 9436 9414"/>
                              <a:gd name="T49" fmla="*/ T48 w 23"/>
                              <a:gd name="T50" fmla="+- 0 894 893"/>
                              <a:gd name="T51" fmla="*/ 894 h 16"/>
                              <a:gd name="T52" fmla="+- 0 9436 9414"/>
                              <a:gd name="T53" fmla="*/ T52 w 23"/>
                              <a:gd name="T54" fmla="+- 0 894 893"/>
                              <a:gd name="T55" fmla="*/ 894 h 16"/>
                              <a:gd name="T56" fmla="+- 0 9427 9414"/>
                              <a:gd name="T57" fmla="*/ T56 w 23"/>
                              <a:gd name="T58" fmla="+- 0 894 893"/>
                              <a:gd name="T59" fmla="*/ 894 h 16"/>
                              <a:gd name="T60" fmla="+- 0 9425 9414"/>
                              <a:gd name="T61" fmla="*/ T60 w 23"/>
                              <a:gd name="T62" fmla="+- 0 894 893"/>
                              <a:gd name="T63" fmla="*/ 894 h 16"/>
                              <a:gd name="T64" fmla="+- 0 9422 9414"/>
                              <a:gd name="T65" fmla="*/ T64 w 23"/>
                              <a:gd name="T66" fmla="+- 0 893 893"/>
                              <a:gd name="T67" fmla="*/ 893 h 16"/>
                              <a:gd name="T68" fmla="+- 0 9437 9414"/>
                              <a:gd name="T69" fmla="*/ T68 w 23"/>
                              <a:gd name="T70" fmla="+- 0 893 893"/>
                              <a:gd name="T71" fmla="*/ 893 h 16"/>
                              <a:gd name="T72" fmla="+- 0 9436 9414"/>
                              <a:gd name="T73" fmla="*/ T72 w 23"/>
                              <a:gd name="T74" fmla="+- 0 893 893"/>
                              <a:gd name="T75" fmla="*/ 893 h 16"/>
                              <a:gd name="T76" fmla="+- 0 9433 9414"/>
                              <a:gd name="T77" fmla="*/ T76 w 23"/>
                              <a:gd name="T78" fmla="+- 0 894 893"/>
                              <a:gd name="T79" fmla="*/ 894 h 16"/>
                              <a:gd name="T80" fmla="+- 0 9436 9414"/>
                              <a:gd name="T81" fmla="*/ T80 w 23"/>
                              <a:gd name="T82" fmla="+- 0 894 893"/>
                              <a:gd name="T83" fmla="*/ 894 h 16"/>
                              <a:gd name="T84" fmla="+- 0 9437 9414"/>
                              <a:gd name="T85" fmla="*/ T84 w 23"/>
                              <a:gd name="T86" fmla="+- 0 893 893"/>
                              <a:gd name="T87" fmla="*/ 89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" h="16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1" y="3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10" y="16"/>
                                </a:lnTo>
                                <a:lnTo>
                                  <a:pt x="13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21" y="15"/>
                                </a:lnTo>
                                <a:lnTo>
                                  <a:pt x="21" y="8"/>
                                </a:lnTo>
                                <a:lnTo>
                                  <a:pt x="21" y="5"/>
                                </a:lnTo>
                                <a:lnTo>
                                  <a:pt x="22" y="1"/>
                                </a:lnTo>
                                <a:lnTo>
                                  <a:pt x="13" y="1"/>
                                </a:lnTo>
                                <a:lnTo>
                                  <a:pt x="11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2" y="0"/>
                                </a:lnTo>
                                <a:lnTo>
                                  <a:pt x="19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Freeform 1708"/>
                        <wps:cNvSpPr>
                          <a:spLocks/>
                        </wps:cNvSpPr>
                        <wps:spPr bwMode="auto">
                          <a:xfrm>
                            <a:off x="9434" y="890"/>
                            <a:ext cx="16" cy="19"/>
                          </a:xfrm>
                          <a:custGeom>
                            <a:avLst/>
                            <a:gdLst>
                              <a:gd name="T0" fmla="+- 0 9444 9435"/>
                              <a:gd name="T1" fmla="*/ T0 w 16"/>
                              <a:gd name="T2" fmla="+- 0 890 890"/>
                              <a:gd name="T3" fmla="*/ 890 h 19"/>
                              <a:gd name="T4" fmla="+- 0 9441 9435"/>
                              <a:gd name="T5" fmla="*/ T4 w 16"/>
                              <a:gd name="T6" fmla="+- 0 890 890"/>
                              <a:gd name="T7" fmla="*/ 890 h 19"/>
                              <a:gd name="T8" fmla="+- 0 9439 9435"/>
                              <a:gd name="T9" fmla="*/ T8 w 16"/>
                              <a:gd name="T10" fmla="+- 0 891 890"/>
                              <a:gd name="T11" fmla="*/ 891 h 19"/>
                              <a:gd name="T12" fmla="+- 0 9437 9435"/>
                              <a:gd name="T13" fmla="*/ T12 w 16"/>
                              <a:gd name="T14" fmla="+- 0 893 890"/>
                              <a:gd name="T15" fmla="*/ 893 h 19"/>
                              <a:gd name="T16" fmla="+- 0 9437 9435"/>
                              <a:gd name="T17" fmla="*/ T16 w 16"/>
                              <a:gd name="T18" fmla="+- 0 893 890"/>
                              <a:gd name="T19" fmla="*/ 893 h 19"/>
                              <a:gd name="T20" fmla="+- 0 9436 9435"/>
                              <a:gd name="T21" fmla="*/ T20 w 16"/>
                              <a:gd name="T22" fmla="+- 0 894 890"/>
                              <a:gd name="T23" fmla="*/ 894 h 19"/>
                              <a:gd name="T24" fmla="+- 0 9435 9435"/>
                              <a:gd name="T25" fmla="*/ T24 w 16"/>
                              <a:gd name="T26" fmla="+- 0 897 890"/>
                              <a:gd name="T27" fmla="*/ 897 h 19"/>
                              <a:gd name="T28" fmla="+- 0 9435 9435"/>
                              <a:gd name="T29" fmla="*/ T28 w 16"/>
                              <a:gd name="T30" fmla="+- 0 900 890"/>
                              <a:gd name="T31" fmla="*/ 900 h 19"/>
                              <a:gd name="T32" fmla="+- 0 9435 9435"/>
                              <a:gd name="T33" fmla="*/ T32 w 16"/>
                              <a:gd name="T34" fmla="+- 0 908 890"/>
                              <a:gd name="T35" fmla="*/ 908 h 19"/>
                              <a:gd name="T36" fmla="+- 0 9439 9435"/>
                              <a:gd name="T37" fmla="*/ T36 w 16"/>
                              <a:gd name="T38" fmla="+- 0 908 890"/>
                              <a:gd name="T39" fmla="*/ 908 h 19"/>
                              <a:gd name="T40" fmla="+- 0 9450 9435"/>
                              <a:gd name="T41" fmla="*/ T40 w 16"/>
                              <a:gd name="T42" fmla="+- 0 898 890"/>
                              <a:gd name="T43" fmla="*/ 898 h 19"/>
                              <a:gd name="T44" fmla="+- 0 9450 9435"/>
                              <a:gd name="T45" fmla="*/ T44 w 16"/>
                              <a:gd name="T46" fmla="+- 0 895 890"/>
                              <a:gd name="T47" fmla="*/ 895 h 19"/>
                              <a:gd name="T48" fmla="+- 0 9448 9435"/>
                              <a:gd name="T49" fmla="*/ T48 w 16"/>
                              <a:gd name="T50" fmla="+- 0 892 890"/>
                              <a:gd name="T51" fmla="*/ 892 h 19"/>
                              <a:gd name="T52" fmla="+- 0 9445 9435"/>
                              <a:gd name="T53" fmla="*/ T52 w 16"/>
                              <a:gd name="T54" fmla="+- 0 890 890"/>
                              <a:gd name="T55" fmla="*/ 890 h 19"/>
                              <a:gd name="T56" fmla="+- 0 9444 9435"/>
                              <a:gd name="T57" fmla="*/ T56 w 16"/>
                              <a:gd name="T58" fmla="+- 0 890 890"/>
                              <a:gd name="T59" fmla="*/ 89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15" y="8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Freeform 1709"/>
                        <wps:cNvSpPr>
                          <a:spLocks/>
                        </wps:cNvSpPr>
                        <wps:spPr bwMode="auto">
                          <a:xfrm>
                            <a:off x="9445" y="897"/>
                            <a:ext cx="5" cy="8"/>
                          </a:xfrm>
                          <a:custGeom>
                            <a:avLst/>
                            <a:gdLst>
                              <a:gd name="T0" fmla="+- 0 9450 9446"/>
                              <a:gd name="T1" fmla="*/ T0 w 5"/>
                              <a:gd name="T2" fmla="+- 0 897 897"/>
                              <a:gd name="T3" fmla="*/ 897 h 8"/>
                              <a:gd name="T4" fmla="+- 0 9449 9446"/>
                              <a:gd name="T5" fmla="*/ T4 w 5"/>
                              <a:gd name="T6" fmla="+- 0 900 897"/>
                              <a:gd name="T7" fmla="*/ 900 h 8"/>
                              <a:gd name="T8" fmla="+- 0 9446 9446"/>
                              <a:gd name="T9" fmla="*/ T8 w 5"/>
                              <a:gd name="T10" fmla="+- 0 905 897"/>
                              <a:gd name="T11" fmla="*/ 905 h 8"/>
                              <a:gd name="T12" fmla="+- 0 9448 9446"/>
                              <a:gd name="T13" fmla="*/ T12 w 5"/>
                              <a:gd name="T14" fmla="+- 0 904 897"/>
                              <a:gd name="T15" fmla="*/ 904 h 8"/>
                              <a:gd name="T16" fmla="+- 0 9449 9446"/>
                              <a:gd name="T17" fmla="*/ T16 w 5"/>
                              <a:gd name="T18" fmla="+- 0 902 897"/>
                              <a:gd name="T19" fmla="*/ 902 h 8"/>
                              <a:gd name="T20" fmla="+- 0 9450 9446"/>
                              <a:gd name="T21" fmla="*/ T20 w 5"/>
                              <a:gd name="T22" fmla="+- 0 901 897"/>
                              <a:gd name="T23" fmla="*/ 901 h 8"/>
                              <a:gd name="T24" fmla="+- 0 9450 9446"/>
                              <a:gd name="T25" fmla="*/ T24 w 5"/>
                              <a:gd name="T26" fmla="+- 0 900 897"/>
                              <a:gd name="T27" fmla="*/ 900 h 8"/>
                              <a:gd name="T28" fmla="+- 0 9450 9446"/>
                              <a:gd name="T29" fmla="*/ T28 w 5"/>
                              <a:gd name="T30" fmla="+- 0 897 897"/>
                              <a:gd name="T31" fmla="*/ 8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4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2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B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Freeform 1710"/>
                        <wps:cNvSpPr>
                          <a:spLocks/>
                        </wps:cNvSpPr>
                        <wps:spPr bwMode="auto">
                          <a:xfrm>
                            <a:off x="9463" y="771"/>
                            <a:ext cx="18" cy="17"/>
                          </a:xfrm>
                          <a:custGeom>
                            <a:avLst/>
                            <a:gdLst>
                              <a:gd name="T0" fmla="+- 0 9473 9464"/>
                              <a:gd name="T1" fmla="*/ T0 w 18"/>
                              <a:gd name="T2" fmla="+- 0 771 771"/>
                              <a:gd name="T3" fmla="*/ 771 h 17"/>
                              <a:gd name="T4" fmla="+- 0 9469 9464"/>
                              <a:gd name="T5" fmla="*/ T4 w 18"/>
                              <a:gd name="T6" fmla="+- 0 771 771"/>
                              <a:gd name="T7" fmla="*/ 771 h 17"/>
                              <a:gd name="T8" fmla="+- 0 9466 9464"/>
                              <a:gd name="T9" fmla="*/ T8 w 18"/>
                              <a:gd name="T10" fmla="+- 0 773 771"/>
                              <a:gd name="T11" fmla="*/ 773 h 17"/>
                              <a:gd name="T12" fmla="+- 0 9464 9464"/>
                              <a:gd name="T13" fmla="*/ T12 w 18"/>
                              <a:gd name="T14" fmla="+- 0 780 771"/>
                              <a:gd name="T15" fmla="*/ 780 h 17"/>
                              <a:gd name="T16" fmla="+- 0 9466 9464"/>
                              <a:gd name="T17" fmla="*/ T16 w 18"/>
                              <a:gd name="T18" fmla="+- 0 785 771"/>
                              <a:gd name="T19" fmla="*/ 785 h 17"/>
                              <a:gd name="T20" fmla="+- 0 9472 9464"/>
                              <a:gd name="T21" fmla="*/ T20 w 18"/>
                              <a:gd name="T22" fmla="+- 0 787 771"/>
                              <a:gd name="T23" fmla="*/ 787 h 17"/>
                              <a:gd name="T24" fmla="+- 0 9474 9464"/>
                              <a:gd name="T25" fmla="*/ T24 w 18"/>
                              <a:gd name="T26" fmla="+- 0 787 771"/>
                              <a:gd name="T27" fmla="*/ 787 h 17"/>
                              <a:gd name="T28" fmla="+- 0 9476 9464"/>
                              <a:gd name="T29" fmla="*/ T28 w 18"/>
                              <a:gd name="T30" fmla="+- 0 787 771"/>
                              <a:gd name="T31" fmla="*/ 787 h 17"/>
                              <a:gd name="T32" fmla="+- 0 9479 9464"/>
                              <a:gd name="T33" fmla="*/ T32 w 18"/>
                              <a:gd name="T34" fmla="+- 0 778 771"/>
                              <a:gd name="T35" fmla="*/ 778 h 17"/>
                              <a:gd name="T36" fmla="+- 0 9479 9464"/>
                              <a:gd name="T37" fmla="*/ T36 w 18"/>
                              <a:gd name="T38" fmla="+- 0 776 771"/>
                              <a:gd name="T39" fmla="*/ 776 h 17"/>
                              <a:gd name="T40" fmla="+- 0 9480 9464"/>
                              <a:gd name="T41" fmla="*/ T40 w 18"/>
                              <a:gd name="T42" fmla="+- 0 775 771"/>
                              <a:gd name="T43" fmla="*/ 775 h 17"/>
                              <a:gd name="T44" fmla="+- 0 9481 9464"/>
                              <a:gd name="T45" fmla="*/ T44 w 18"/>
                              <a:gd name="T46" fmla="+- 0 773 771"/>
                              <a:gd name="T47" fmla="*/ 773 h 17"/>
                              <a:gd name="T48" fmla="+- 0 9479 9464"/>
                              <a:gd name="T49" fmla="*/ T48 w 18"/>
                              <a:gd name="T50" fmla="+- 0 773 771"/>
                              <a:gd name="T51" fmla="*/ 773 h 17"/>
                              <a:gd name="T52" fmla="+- 0 9477 9464"/>
                              <a:gd name="T53" fmla="*/ T52 w 18"/>
                              <a:gd name="T54" fmla="+- 0 772 771"/>
                              <a:gd name="T55" fmla="*/ 772 h 17"/>
                              <a:gd name="T56" fmla="+- 0 9473 9464"/>
                              <a:gd name="T57" fmla="*/ T56 w 18"/>
                              <a:gd name="T58" fmla="+- 0 771 771"/>
                              <a:gd name="T59" fmla="*/ 771 h 17"/>
                              <a:gd name="T60" fmla="+- 0 9473 9464"/>
                              <a:gd name="T61" fmla="*/ T60 w 18"/>
                              <a:gd name="T62" fmla="+- 0 771 771"/>
                              <a:gd name="T63" fmla="*/ 77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6"/>
                                </a:lnTo>
                                <a:lnTo>
                                  <a:pt x="12" y="16"/>
                                </a:lnTo>
                                <a:lnTo>
                                  <a:pt x="15" y="7"/>
                                </a:lnTo>
                                <a:lnTo>
                                  <a:pt x="15" y="5"/>
                                </a:lnTo>
                                <a:lnTo>
                                  <a:pt x="16" y="4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Freeform 1711"/>
                        <wps:cNvSpPr>
                          <a:spLocks/>
                        </wps:cNvSpPr>
                        <wps:spPr bwMode="auto">
                          <a:xfrm>
                            <a:off x="9476" y="772"/>
                            <a:ext cx="18" cy="16"/>
                          </a:xfrm>
                          <a:custGeom>
                            <a:avLst/>
                            <a:gdLst>
                              <a:gd name="T0" fmla="+- 0 9490 9476"/>
                              <a:gd name="T1" fmla="*/ T0 w 18"/>
                              <a:gd name="T2" fmla="+- 0 772 772"/>
                              <a:gd name="T3" fmla="*/ 772 h 16"/>
                              <a:gd name="T4" fmla="+- 0 9485 9476"/>
                              <a:gd name="T5" fmla="*/ T4 w 18"/>
                              <a:gd name="T6" fmla="+- 0 772 772"/>
                              <a:gd name="T7" fmla="*/ 772 h 16"/>
                              <a:gd name="T8" fmla="+- 0 9485 9476"/>
                              <a:gd name="T9" fmla="*/ T8 w 18"/>
                              <a:gd name="T10" fmla="+- 0 773 772"/>
                              <a:gd name="T11" fmla="*/ 773 h 16"/>
                              <a:gd name="T12" fmla="+- 0 9483 9476"/>
                              <a:gd name="T13" fmla="*/ T12 w 18"/>
                              <a:gd name="T14" fmla="+- 0 773 772"/>
                              <a:gd name="T15" fmla="*/ 773 h 16"/>
                              <a:gd name="T16" fmla="+- 0 9481 9476"/>
                              <a:gd name="T17" fmla="*/ T16 w 18"/>
                              <a:gd name="T18" fmla="+- 0 773 772"/>
                              <a:gd name="T19" fmla="*/ 773 h 16"/>
                              <a:gd name="T20" fmla="+- 0 9479 9476"/>
                              <a:gd name="T21" fmla="*/ T20 w 18"/>
                              <a:gd name="T22" fmla="+- 0 776 772"/>
                              <a:gd name="T23" fmla="*/ 776 h 16"/>
                              <a:gd name="T24" fmla="+- 0 9479 9476"/>
                              <a:gd name="T25" fmla="*/ T24 w 18"/>
                              <a:gd name="T26" fmla="+- 0 778 772"/>
                              <a:gd name="T27" fmla="*/ 778 h 16"/>
                              <a:gd name="T28" fmla="+- 0 9476 9476"/>
                              <a:gd name="T29" fmla="*/ T28 w 18"/>
                              <a:gd name="T30" fmla="+- 0 787 772"/>
                              <a:gd name="T31" fmla="*/ 787 h 16"/>
                              <a:gd name="T32" fmla="+- 0 9479 9476"/>
                              <a:gd name="T33" fmla="*/ T32 w 18"/>
                              <a:gd name="T34" fmla="+- 0 788 772"/>
                              <a:gd name="T35" fmla="*/ 788 h 16"/>
                              <a:gd name="T36" fmla="+- 0 9481 9476"/>
                              <a:gd name="T37" fmla="*/ T36 w 18"/>
                              <a:gd name="T38" fmla="+- 0 788 772"/>
                              <a:gd name="T39" fmla="*/ 788 h 16"/>
                              <a:gd name="T40" fmla="+- 0 9485 9476"/>
                              <a:gd name="T41" fmla="*/ T40 w 18"/>
                              <a:gd name="T42" fmla="+- 0 788 772"/>
                              <a:gd name="T43" fmla="*/ 788 h 16"/>
                              <a:gd name="T44" fmla="+- 0 9491 9476"/>
                              <a:gd name="T45" fmla="*/ T44 w 18"/>
                              <a:gd name="T46" fmla="+- 0 787 772"/>
                              <a:gd name="T47" fmla="*/ 787 h 16"/>
                              <a:gd name="T48" fmla="+- 0 9494 9476"/>
                              <a:gd name="T49" fmla="*/ T48 w 18"/>
                              <a:gd name="T50" fmla="+- 0 783 772"/>
                              <a:gd name="T51" fmla="*/ 783 h 16"/>
                              <a:gd name="T52" fmla="+- 0 9493 9476"/>
                              <a:gd name="T53" fmla="*/ T52 w 18"/>
                              <a:gd name="T54" fmla="+- 0 775 772"/>
                              <a:gd name="T55" fmla="*/ 775 h 16"/>
                              <a:gd name="T56" fmla="+- 0 9490 9476"/>
                              <a:gd name="T57" fmla="*/ T56 w 18"/>
                              <a:gd name="T58" fmla="+- 0 773 772"/>
                              <a:gd name="T59" fmla="*/ 773 h 16"/>
                              <a:gd name="T60" fmla="+- 0 9481 9476"/>
                              <a:gd name="T61" fmla="*/ T60 w 18"/>
                              <a:gd name="T62" fmla="+- 0 773 772"/>
                              <a:gd name="T63" fmla="*/ 773 h 16"/>
                              <a:gd name="T64" fmla="+- 0 9490 9476"/>
                              <a:gd name="T65" fmla="*/ T64 w 18"/>
                              <a:gd name="T66" fmla="+- 0 773 772"/>
                              <a:gd name="T67" fmla="*/ 77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4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5" y="1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0" y="15"/>
                                </a:lnTo>
                                <a:lnTo>
                                  <a:pt x="3" y="16"/>
                                </a:lnTo>
                                <a:lnTo>
                                  <a:pt x="5" y="16"/>
                                </a:lnTo>
                                <a:lnTo>
                                  <a:pt x="9" y="16"/>
                                </a:lnTo>
                                <a:lnTo>
                                  <a:pt x="15" y="15"/>
                                </a:lnTo>
                                <a:lnTo>
                                  <a:pt x="18" y="11"/>
                                </a:lnTo>
                                <a:lnTo>
                                  <a:pt x="17" y="3"/>
                                </a:lnTo>
                                <a:lnTo>
                                  <a:pt x="14" y="1"/>
                                </a:lnTo>
                                <a:lnTo>
                                  <a:pt x="5" y="1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AutoShape 1712"/>
                        <wps:cNvSpPr>
                          <a:spLocks/>
                        </wps:cNvSpPr>
                        <wps:spPr bwMode="auto">
                          <a:xfrm>
                            <a:off x="9511" y="951"/>
                            <a:ext cx="24" cy="18"/>
                          </a:xfrm>
                          <a:custGeom>
                            <a:avLst/>
                            <a:gdLst>
                              <a:gd name="T0" fmla="+- 0 9520 9511"/>
                              <a:gd name="T1" fmla="*/ T0 w 24"/>
                              <a:gd name="T2" fmla="+- 0 951 951"/>
                              <a:gd name="T3" fmla="*/ 951 h 18"/>
                              <a:gd name="T4" fmla="+- 0 9516 9511"/>
                              <a:gd name="T5" fmla="*/ T4 w 24"/>
                              <a:gd name="T6" fmla="+- 0 951 951"/>
                              <a:gd name="T7" fmla="*/ 951 h 18"/>
                              <a:gd name="T8" fmla="+- 0 9513 9511"/>
                              <a:gd name="T9" fmla="*/ T8 w 24"/>
                              <a:gd name="T10" fmla="+- 0 953 951"/>
                              <a:gd name="T11" fmla="*/ 953 h 18"/>
                              <a:gd name="T12" fmla="+- 0 9511 9511"/>
                              <a:gd name="T13" fmla="*/ T12 w 24"/>
                              <a:gd name="T14" fmla="+- 0 960 951"/>
                              <a:gd name="T15" fmla="*/ 960 h 18"/>
                              <a:gd name="T16" fmla="+- 0 9513 9511"/>
                              <a:gd name="T17" fmla="*/ T16 w 24"/>
                              <a:gd name="T18" fmla="+- 0 964 951"/>
                              <a:gd name="T19" fmla="*/ 964 h 18"/>
                              <a:gd name="T20" fmla="+- 0 9523 9511"/>
                              <a:gd name="T21" fmla="*/ T20 w 24"/>
                              <a:gd name="T22" fmla="+- 0 968 951"/>
                              <a:gd name="T23" fmla="*/ 968 h 18"/>
                              <a:gd name="T24" fmla="+- 0 9528 9511"/>
                              <a:gd name="T25" fmla="*/ T24 w 24"/>
                              <a:gd name="T26" fmla="+- 0 968 951"/>
                              <a:gd name="T27" fmla="*/ 968 h 18"/>
                              <a:gd name="T28" fmla="+- 0 9532 9511"/>
                              <a:gd name="T29" fmla="*/ T28 w 24"/>
                              <a:gd name="T30" fmla="+- 0 968 951"/>
                              <a:gd name="T31" fmla="*/ 968 h 18"/>
                              <a:gd name="T32" fmla="+- 0 9532 9511"/>
                              <a:gd name="T33" fmla="*/ T32 w 24"/>
                              <a:gd name="T34" fmla="+- 0 960 951"/>
                              <a:gd name="T35" fmla="*/ 960 h 18"/>
                              <a:gd name="T36" fmla="+- 0 9533 9511"/>
                              <a:gd name="T37" fmla="*/ T36 w 24"/>
                              <a:gd name="T38" fmla="+- 0 957 951"/>
                              <a:gd name="T39" fmla="*/ 957 h 18"/>
                              <a:gd name="T40" fmla="+- 0 9534 9511"/>
                              <a:gd name="T41" fmla="*/ T40 w 24"/>
                              <a:gd name="T42" fmla="+- 0 953 951"/>
                              <a:gd name="T43" fmla="*/ 953 h 18"/>
                              <a:gd name="T44" fmla="+- 0 9530 9511"/>
                              <a:gd name="T45" fmla="*/ T44 w 24"/>
                              <a:gd name="T46" fmla="+- 0 953 951"/>
                              <a:gd name="T47" fmla="*/ 953 h 18"/>
                              <a:gd name="T48" fmla="+- 0 9526 9511"/>
                              <a:gd name="T49" fmla="*/ T48 w 24"/>
                              <a:gd name="T50" fmla="+- 0 953 951"/>
                              <a:gd name="T51" fmla="*/ 953 h 18"/>
                              <a:gd name="T52" fmla="+- 0 9521 9511"/>
                              <a:gd name="T53" fmla="*/ T52 w 24"/>
                              <a:gd name="T54" fmla="+- 0 951 951"/>
                              <a:gd name="T55" fmla="*/ 951 h 18"/>
                              <a:gd name="T56" fmla="+- 0 9520 9511"/>
                              <a:gd name="T57" fmla="*/ T56 w 24"/>
                              <a:gd name="T58" fmla="+- 0 951 951"/>
                              <a:gd name="T59" fmla="*/ 951 h 18"/>
                              <a:gd name="T60" fmla="+- 0 9534 9511"/>
                              <a:gd name="T61" fmla="*/ T60 w 24"/>
                              <a:gd name="T62" fmla="+- 0 953 951"/>
                              <a:gd name="T63" fmla="*/ 953 h 18"/>
                              <a:gd name="T64" fmla="+- 0 9534 9511"/>
                              <a:gd name="T65" fmla="*/ T64 w 24"/>
                              <a:gd name="T66" fmla="+- 0 953 951"/>
                              <a:gd name="T67" fmla="*/ 953 h 18"/>
                              <a:gd name="T68" fmla="+- 0 9534 9511"/>
                              <a:gd name="T69" fmla="*/ T68 w 24"/>
                              <a:gd name="T70" fmla="+- 0 953 951"/>
                              <a:gd name="T71" fmla="*/ 953 h 18"/>
                              <a:gd name="T72" fmla="+- 0 9534 9511"/>
                              <a:gd name="T73" fmla="*/ T72 w 24"/>
                              <a:gd name="T74" fmla="+- 0 953 951"/>
                              <a:gd name="T75" fmla="*/ 95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" h="18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3"/>
                                </a:lnTo>
                                <a:lnTo>
                                  <a:pt x="12" y="17"/>
                                </a:lnTo>
                                <a:lnTo>
                                  <a:pt x="17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9"/>
                                </a:lnTo>
                                <a:lnTo>
                                  <a:pt x="22" y="6"/>
                                </a:lnTo>
                                <a:lnTo>
                                  <a:pt x="23" y="2"/>
                                </a:lnTo>
                                <a:lnTo>
                                  <a:pt x="19" y="2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3" y="2"/>
                                </a:moveTo>
                                <a:lnTo>
                                  <a:pt x="2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1713"/>
                        <wps:cNvSpPr>
                          <a:spLocks/>
                        </wps:cNvSpPr>
                        <wps:spPr bwMode="auto">
                          <a:xfrm>
                            <a:off x="9531" y="952"/>
                            <a:ext cx="17" cy="16"/>
                          </a:xfrm>
                          <a:custGeom>
                            <a:avLst/>
                            <a:gdLst>
                              <a:gd name="T0" fmla="+- 0 9543 9532"/>
                              <a:gd name="T1" fmla="*/ T0 w 17"/>
                              <a:gd name="T2" fmla="+- 0 953 953"/>
                              <a:gd name="T3" fmla="*/ 953 h 16"/>
                              <a:gd name="T4" fmla="+- 0 9539 9532"/>
                              <a:gd name="T5" fmla="*/ T4 w 17"/>
                              <a:gd name="T6" fmla="+- 0 953 953"/>
                              <a:gd name="T7" fmla="*/ 953 h 16"/>
                              <a:gd name="T8" fmla="+- 0 9538 9532"/>
                              <a:gd name="T9" fmla="*/ T8 w 17"/>
                              <a:gd name="T10" fmla="+- 0 953 953"/>
                              <a:gd name="T11" fmla="*/ 953 h 16"/>
                              <a:gd name="T12" fmla="+- 0 9536 9532"/>
                              <a:gd name="T13" fmla="*/ T12 w 17"/>
                              <a:gd name="T14" fmla="+- 0 953 953"/>
                              <a:gd name="T15" fmla="*/ 953 h 16"/>
                              <a:gd name="T16" fmla="+- 0 9535 9532"/>
                              <a:gd name="T17" fmla="*/ T16 w 17"/>
                              <a:gd name="T18" fmla="+- 0 953 953"/>
                              <a:gd name="T19" fmla="*/ 953 h 16"/>
                              <a:gd name="T20" fmla="+- 0 9533 9532"/>
                              <a:gd name="T21" fmla="*/ T20 w 17"/>
                              <a:gd name="T22" fmla="+- 0 957 953"/>
                              <a:gd name="T23" fmla="*/ 957 h 16"/>
                              <a:gd name="T24" fmla="+- 0 9532 9532"/>
                              <a:gd name="T25" fmla="*/ T24 w 17"/>
                              <a:gd name="T26" fmla="+- 0 960 953"/>
                              <a:gd name="T27" fmla="*/ 960 h 16"/>
                              <a:gd name="T28" fmla="+- 0 9532 9532"/>
                              <a:gd name="T29" fmla="*/ T28 w 17"/>
                              <a:gd name="T30" fmla="+- 0 968 953"/>
                              <a:gd name="T31" fmla="*/ 968 h 16"/>
                              <a:gd name="T32" fmla="+- 0 9532 9532"/>
                              <a:gd name="T33" fmla="*/ T32 w 17"/>
                              <a:gd name="T34" fmla="+- 0 968 953"/>
                              <a:gd name="T35" fmla="*/ 968 h 16"/>
                              <a:gd name="T36" fmla="+- 0 9538 9532"/>
                              <a:gd name="T37" fmla="*/ T36 w 17"/>
                              <a:gd name="T38" fmla="+- 0 968 953"/>
                              <a:gd name="T39" fmla="*/ 968 h 16"/>
                              <a:gd name="T40" fmla="+- 0 9545 9532"/>
                              <a:gd name="T41" fmla="*/ T40 w 17"/>
                              <a:gd name="T42" fmla="+- 0 967 953"/>
                              <a:gd name="T43" fmla="*/ 967 h 16"/>
                              <a:gd name="T44" fmla="+- 0 9548 9532"/>
                              <a:gd name="T45" fmla="*/ T44 w 17"/>
                              <a:gd name="T46" fmla="+- 0 963 953"/>
                              <a:gd name="T47" fmla="*/ 963 h 16"/>
                              <a:gd name="T48" fmla="+- 0 9546 9532"/>
                              <a:gd name="T49" fmla="*/ T48 w 17"/>
                              <a:gd name="T50" fmla="+- 0 955 953"/>
                              <a:gd name="T51" fmla="*/ 955 h 16"/>
                              <a:gd name="T52" fmla="+- 0 9543 9532"/>
                              <a:gd name="T53" fmla="*/ T52 w 17"/>
                              <a:gd name="T54" fmla="+- 0 953 953"/>
                              <a:gd name="T55" fmla="*/ 95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6" y="15"/>
                                </a:lnTo>
                                <a:lnTo>
                                  <a:pt x="13" y="14"/>
                                </a:lnTo>
                                <a:lnTo>
                                  <a:pt x="16" y="10"/>
                                </a:lnTo>
                                <a:lnTo>
                                  <a:pt x="14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Freeform 1714"/>
                        <wps:cNvSpPr>
                          <a:spLocks/>
                        </wps:cNvSpPr>
                        <wps:spPr bwMode="auto">
                          <a:xfrm>
                            <a:off x="9549" y="849"/>
                            <a:ext cx="17" cy="16"/>
                          </a:xfrm>
                          <a:custGeom>
                            <a:avLst/>
                            <a:gdLst>
                              <a:gd name="T0" fmla="+- 0 9558 9549"/>
                              <a:gd name="T1" fmla="*/ T0 w 17"/>
                              <a:gd name="T2" fmla="+- 0 849 849"/>
                              <a:gd name="T3" fmla="*/ 849 h 16"/>
                              <a:gd name="T4" fmla="+- 0 9554 9549"/>
                              <a:gd name="T5" fmla="*/ T4 w 17"/>
                              <a:gd name="T6" fmla="+- 0 849 849"/>
                              <a:gd name="T7" fmla="*/ 849 h 16"/>
                              <a:gd name="T8" fmla="+- 0 9551 9549"/>
                              <a:gd name="T9" fmla="*/ T8 w 17"/>
                              <a:gd name="T10" fmla="+- 0 852 849"/>
                              <a:gd name="T11" fmla="*/ 852 h 16"/>
                              <a:gd name="T12" fmla="+- 0 9549 9549"/>
                              <a:gd name="T13" fmla="*/ T12 w 17"/>
                              <a:gd name="T14" fmla="+- 0 859 849"/>
                              <a:gd name="T15" fmla="*/ 859 h 16"/>
                              <a:gd name="T16" fmla="+- 0 9552 9549"/>
                              <a:gd name="T17" fmla="*/ T16 w 17"/>
                              <a:gd name="T18" fmla="+- 0 863 849"/>
                              <a:gd name="T19" fmla="*/ 863 h 16"/>
                              <a:gd name="T20" fmla="+- 0 9558 9549"/>
                              <a:gd name="T21" fmla="*/ T20 w 17"/>
                              <a:gd name="T22" fmla="+- 0 865 849"/>
                              <a:gd name="T23" fmla="*/ 865 h 16"/>
                              <a:gd name="T24" fmla="+- 0 9560 9549"/>
                              <a:gd name="T25" fmla="*/ T24 w 17"/>
                              <a:gd name="T26" fmla="+- 0 865 849"/>
                              <a:gd name="T27" fmla="*/ 865 h 16"/>
                              <a:gd name="T28" fmla="+- 0 9562 9549"/>
                              <a:gd name="T29" fmla="*/ T28 w 17"/>
                              <a:gd name="T30" fmla="+- 0 865 849"/>
                              <a:gd name="T31" fmla="*/ 865 h 16"/>
                              <a:gd name="T32" fmla="+- 0 9563 9549"/>
                              <a:gd name="T33" fmla="*/ T32 w 17"/>
                              <a:gd name="T34" fmla="+- 0 859 849"/>
                              <a:gd name="T35" fmla="*/ 859 h 16"/>
                              <a:gd name="T36" fmla="+- 0 9564 9549"/>
                              <a:gd name="T37" fmla="*/ T36 w 17"/>
                              <a:gd name="T38" fmla="+- 0 856 849"/>
                              <a:gd name="T39" fmla="*/ 856 h 16"/>
                              <a:gd name="T40" fmla="+- 0 9564 9549"/>
                              <a:gd name="T41" fmla="*/ T40 w 17"/>
                              <a:gd name="T42" fmla="+- 0 854 849"/>
                              <a:gd name="T43" fmla="*/ 854 h 16"/>
                              <a:gd name="T44" fmla="+- 0 9565 9549"/>
                              <a:gd name="T45" fmla="*/ T44 w 17"/>
                              <a:gd name="T46" fmla="+- 0 853 849"/>
                              <a:gd name="T47" fmla="*/ 853 h 16"/>
                              <a:gd name="T48" fmla="+- 0 9566 9549"/>
                              <a:gd name="T49" fmla="*/ T48 w 17"/>
                              <a:gd name="T50" fmla="+- 0 850 849"/>
                              <a:gd name="T51" fmla="*/ 850 h 16"/>
                              <a:gd name="T52" fmla="+- 0 9564 9549"/>
                              <a:gd name="T53" fmla="*/ T52 w 17"/>
                              <a:gd name="T54" fmla="+- 0 850 849"/>
                              <a:gd name="T55" fmla="*/ 850 h 16"/>
                              <a:gd name="T56" fmla="+- 0 9561 9549"/>
                              <a:gd name="T57" fmla="*/ T56 w 17"/>
                              <a:gd name="T58" fmla="+- 0 850 849"/>
                              <a:gd name="T59" fmla="*/ 850 h 16"/>
                              <a:gd name="T60" fmla="+- 0 9558 9549"/>
                              <a:gd name="T61" fmla="*/ T60 w 17"/>
                              <a:gd name="T62" fmla="+- 0 849 849"/>
                              <a:gd name="T63" fmla="*/ 849 h 16"/>
                              <a:gd name="T64" fmla="+- 0 9558 9549"/>
                              <a:gd name="T65" fmla="*/ T64 w 17"/>
                              <a:gd name="T66" fmla="+- 0 849 849"/>
                              <a:gd name="T67" fmla="*/ 84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4"/>
                                </a:lnTo>
                                <a:lnTo>
                                  <a:pt x="9" y="16"/>
                                </a:lnTo>
                                <a:lnTo>
                                  <a:pt x="11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0"/>
                                </a:lnTo>
                                <a:lnTo>
                                  <a:pt x="15" y="7"/>
                                </a:lnTo>
                                <a:lnTo>
                                  <a:pt x="15" y="5"/>
                                </a:lnTo>
                                <a:lnTo>
                                  <a:pt x="16" y="4"/>
                                </a:lnTo>
                                <a:lnTo>
                                  <a:pt x="17" y="1"/>
                                </a:lnTo>
                                <a:lnTo>
                                  <a:pt x="15" y="1"/>
                                </a:lnTo>
                                <a:lnTo>
                                  <a:pt x="12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Freeform 1715"/>
                        <wps:cNvSpPr>
                          <a:spLocks/>
                        </wps:cNvSpPr>
                        <wps:spPr bwMode="auto">
                          <a:xfrm>
                            <a:off x="9561" y="849"/>
                            <a:ext cx="18" cy="16"/>
                          </a:xfrm>
                          <a:custGeom>
                            <a:avLst/>
                            <a:gdLst>
                              <a:gd name="T0" fmla="+- 0 9575 9562"/>
                              <a:gd name="T1" fmla="*/ T0 w 18"/>
                              <a:gd name="T2" fmla="+- 0 850 850"/>
                              <a:gd name="T3" fmla="*/ 850 h 16"/>
                              <a:gd name="T4" fmla="+- 0 9571 9562"/>
                              <a:gd name="T5" fmla="*/ T4 w 18"/>
                              <a:gd name="T6" fmla="+- 0 850 850"/>
                              <a:gd name="T7" fmla="*/ 850 h 16"/>
                              <a:gd name="T8" fmla="+- 0 9570 9562"/>
                              <a:gd name="T9" fmla="*/ T8 w 18"/>
                              <a:gd name="T10" fmla="+- 0 850 850"/>
                              <a:gd name="T11" fmla="*/ 850 h 16"/>
                              <a:gd name="T12" fmla="+- 0 9569 9562"/>
                              <a:gd name="T13" fmla="*/ T12 w 18"/>
                              <a:gd name="T14" fmla="+- 0 850 850"/>
                              <a:gd name="T15" fmla="*/ 850 h 16"/>
                              <a:gd name="T16" fmla="+- 0 9568 9562"/>
                              <a:gd name="T17" fmla="*/ T16 w 18"/>
                              <a:gd name="T18" fmla="+- 0 850 850"/>
                              <a:gd name="T19" fmla="*/ 850 h 16"/>
                              <a:gd name="T20" fmla="+- 0 9566 9562"/>
                              <a:gd name="T21" fmla="*/ T20 w 18"/>
                              <a:gd name="T22" fmla="+- 0 850 850"/>
                              <a:gd name="T23" fmla="*/ 850 h 16"/>
                              <a:gd name="T24" fmla="+- 0 9565 9562"/>
                              <a:gd name="T25" fmla="*/ T24 w 18"/>
                              <a:gd name="T26" fmla="+- 0 853 850"/>
                              <a:gd name="T27" fmla="*/ 853 h 16"/>
                              <a:gd name="T28" fmla="+- 0 9564 9562"/>
                              <a:gd name="T29" fmla="*/ T28 w 18"/>
                              <a:gd name="T30" fmla="+- 0 854 850"/>
                              <a:gd name="T31" fmla="*/ 854 h 16"/>
                              <a:gd name="T32" fmla="+- 0 9564 9562"/>
                              <a:gd name="T33" fmla="*/ T32 w 18"/>
                              <a:gd name="T34" fmla="+- 0 856 850"/>
                              <a:gd name="T35" fmla="*/ 856 h 16"/>
                              <a:gd name="T36" fmla="+- 0 9563 9562"/>
                              <a:gd name="T37" fmla="*/ T36 w 18"/>
                              <a:gd name="T38" fmla="+- 0 862 850"/>
                              <a:gd name="T39" fmla="*/ 862 h 16"/>
                              <a:gd name="T40" fmla="+- 0 9562 9562"/>
                              <a:gd name="T41" fmla="*/ T40 w 18"/>
                              <a:gd name="T42" fmla="+- 0 865 850"/>
                              <a:gd name="T43" fmla="*/ 865 h 16"/>
                              <a:gd name="T44" fmla="+- 0 9564 9562"/>
                              <a:gd name="T45" fmla="*/ T44 w 18"/>
                              <a:gd name="T46" fmla="+- 0 865 850"/>
                              <a:gd name="T47" fmla="*/ 865 h 16"/>
                              <a:gd name="T48" fmla="+- 0 9569 9562"/>
                              <a:gd name="T49" fmla="*/ T48 w 18"/>
                              <a:gd name="T50" fmla="+- 0 865 850"/>
                              <a:gd name="T51" fmla="*/ 865 h 16"/>
                              <a:gd name="T52" fmla="+- 0 9577 9562"/>
                              <a:gd name="T53" fmla="*/ T52 w 18"/>
                              <a:gd name="T54" fmla="+- 0 864 850"/>
                              <a:gd name="T55" fmla="*/ 864 h 16"/>
                              <a:gd name="T56" fmla="+- 0 9579 9562"/>
                              <a:gd name="T57" fmla="*/ T56 w 18"/>
                              <a:gd name="T58" fmla="+- 0 860 850"/>
                              <a:gd name="T59" fmla="*/ 860 h 16"/>
                              <a:gd name="T60" fmla="+- 0 9578 9562"/>
                              <a:gd name="T61" fmla="*/ T60 w 18"/>
                              <a:gd name="T62" fmla="+- 0 852 850"/>
                              <a:gd name="T63" fmla="*/ 852 h 16"/>
                              <a:gd name="T64" fmla="+- 0 9575 9562"/>
                              <a:gd name="T65" fmla="*/ T64 w 18"/>
                              <a:gd name="T66" fmla="+- 0 850 850"/>
                              <a:gd name="T67" fmla="*/ 85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3" y="0"/>
                                </a:move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14"/>
                                </a:lnTo>
                                <a:lnTo>
                                  <a:pt x="17" y="10"/>
                                </a:lnTo>
                                <a:lnTo>
                                  <a:pt x="16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1716"/>
                        <wps:cNvSpPr>
                          <a:spLocks/>
                        </wps:cNvSpPr>
                        <wps:spPr bwMode="auto">
                          <a:xfrm>
                            <a:off x="9624" y="1042"/>
                            <a:ext cx="22" cy="24"/>
                          </a:xfrm>
                          <a:custGeom>
                            <a:avLst/>
                            <a:gdLst>
                              <a:gd name="T0" fmla="+- 0 9633 9624"/>
                              <a:gd name="T1" fmla="*/ T0 w 22"/>
                              <a:gd name="T2" fmla="+- 0 1043 1043"/>
                              <a:gd name="T3" fmla="*/ 1043 h 24"/>
                              <a:gd name="T4" fmla="+- 0 9630 9624"/>
                              <a:gd name="T5" fmla="*/ T4 w 22"/>
                              <a:gd name="T6" fmla="+- 0 1043 1043"/>
                              <a:gd name="T7" fmla="*/ 1043 h 24"/>
                              <a:gd name="T8" fmla="+- 0 9627 9624"/>
                              <a:gd name="T9" fmla="*/ T8 w 22"/>
                              <a:gd name="T10" fmla="+- 0 1045 1043"/>
                              <a:gd name="T11" fmla="*/ 1045 h 24"/>
                              <a:gd name="T12" fmla="+- 0 9624 9624"/>
                              <a:gd name="T13" fmla="*/ T12 w 22"/>
                              <a:gd name="T14" fmla="+- 0 1052 1043"/>
                              <a:gd name="T15" fmla="*/ 1052 h 24"/>
                              <a:gd name="T16" fmla="+- 0 9627 9624"/>
                              <a:gd name="T17" fmla="*/ T16 w 22"/>
                              <a:gd name="T18" fmla="+- 0 1056 1043"/>
                              <a:gd name="T19" fmla="*/ 1056 h 24"/>
                              <a:gd name="T20" fmla="+- 0 9635 9624"/>
                              <a:gd name="T21" fmla="*/ T20 w 22"/>
                              <a:gd name="T22" fmla="+- 0 1059 1043"/>
                              <a:gd name="T23" fmla="*/ 1059 h 24"/>
                              <a:gd name="T24" fmla="+- 0 9638 9624"/>
                              <a:gd name="T25" fmla="*/ T24 w 22"/>
                              <a:gd name="T26" fmla="+- 0 1061 1043"/>
                              <a:gd name="T27" fmla="*/ 1061 h 24"/>
                              <a:gd name="T28" fmla="+- 0 9640 9624"/>
                              <a:gd name="T29" fmla="*/ T28 w 22"/>
                              <a:gd name="T30" fmla="+- 0 1064 1043"/>
                              <a:gd name="T31" fmla="*/ 1064 h 24"/>
                              <a:gd name="T32" fmla="+- 0 9641 9624"/>
                              <a:gd name="T33" fmla="*/ T32 w 22"/>
                              <a:gd name="T34" fmla="+- 0 1066 1043"/>
                              <a:gd name="T35" fmla="*/ 1066 h 24"/>
                              <a:gd name="T36" fmla="+- 0 9642 9624"/>
                              <a:gd name="T37" fmla="*/ T36 w 22"/>
                              <a:gd name="T38" fmla="+- 0 1064 1043"/>
                              <a:gd name="T39" fmla="*/ 1064 h 24"/>
                              <a:gd name="T40" fmla="+- 0 9642 9624"/>
                              <a:gd name="T41" fmla="*/ T40 w 22"/>
                              <a:gd name="T42" fmla="+- 0 1062 1043"/>
                              <a:gd name="T43" fmla="*/ 1062 h 24"/>
                              <a:gd name="T44" fmla="+- 0 9643 9624"/>
                              <a:gd name="T45" fmla="*/ T44 w 22"/>
                              <a:gd name="T46" fmla="+- 0 1059 1043"/>
                              <a:gd name="T47" fmla="*/ 1059 h 24"/>
                              <a:gd name="T48" fmla="+- 0 9645 9624"/>
                              <a:gd name="T49" fmla="*/ T48 w 22"/>
                              <a:gd name="T50" fmla="+- 0 1051 1043"/>
                              <a:gd name="T51" fmla="*/ 1051 h 24"/>
                              <a:gd name="T52" fmla="+- 0 9646 9624"/>
                              <a:gd name="T53" fmla="*/ T52 w 22"/>
                              <a:gd name="T54" fmla="+- 0 1049 1043"/>
                              <a:gd name="T55" fmla="*/ 1049 h 24"/>
                              <a:gd name="T56" fmla="+- 0 9643 9624"/>
                              <a:gd name="T57" fmla="*/ T56 w 22"/>
                              <a:gd name="T58" fmla="+- 0 1047 1043"/>
                              <a:gd name="T59" fmla="*/ 1047 h 24"/>
                              <a:gd name="T60" fmla="+- 0 9639 9624"/>
                              <a:gd name="T61" fmla="*/ T60 w 22"/>
                              <a:gd name="T62" fmla="+- 0 1044 1043"/>
                              <a:gd name="T63" fmla="*/ 1044 h 24"/>
                              <a:gd name="T64" fmla="+- 0 9634 9624"/>
                              <a:gd name="T65" fmla="*/ T64 w 22"/>
                              <a:gd name="T66" fmla="+- 0 1043 1043"/>
                              <a:gd name="T67" fmla="*/ 1043 h 24"/>
                              <a:gd name="T68" fmla="+- 0 9633 9624"/>
                              <a:gd name="T69" fmla="*/ T68 w 22"/>
                              <a:gd name="T70" fmla="+- 0 1043 1043"/>
                              <a:gd name="T71" fmla="*/ 104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3"/>
                                </a:lnTo>
                                <a:lnTo>
                                  <a:pt x="11" y="16"/>
                                </a:lnTo>
                                <a:lnTo>
                                  <a:pt x="14" y="18"/>
                                </a:lnTo>
                                <a:lnTo>
                                  <a:pt x="16" y="21"/>
                                </a:lnTo>
                                <a:lnTo>
                                  <a:pt x="17" y="23"/>
                                </a:lnTo>
                                <a:lnTo>
                                  <a:pt x="18" y="21"/>
                                </a:lnTo>
                                <a:lnTo>
                                  <a:pt x="18" y="19"/>
                                </a:lnTo>
                                <a:lnTo>
                                  <a:pt x="19" y="16"/>
                                </a:lnTo>
                                <a:lnTo>
                                  <a:pt x="21" y="8"/>
                                </a:lnTo>
                                <a:lnTo>
                                  <a:pt x="22" y="6"/>
                                </a:lnTo>
                                <a:lnTo>
                                  <a:pt x="19" y="4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Freeform 1717"/>
                        <wps:cNvSpPr>
                          <a:spLocks/>
                        </wps:cNvSpPr>
                        <wps:spPr bwMode="auto">
                          <a:xfrm>
                            <a:off x="9641" y="1048"/>
                            <a:ext cx="17" cy="24"/>
                          </a:xfrm>
                          <a:custGeom>
                            <a:avLst/>
                            <a:gdLst>
                              <a:gd name="T0" fmla="+- 0 9646 9642"/>
                              <a:gd name="T1" fmla="*/ T0 w 17"/>
                              <a:gd name="T2" fmla="+- 0 1049 1049"/>
                              <a:gd name="T3" fmla="*/ 1049 h 24"/>
                              <a:gd name="T4" fmla="+- 0 9645 9642"/>
                              <a:gd name="T5" fmla="*/ T4 w 17"/>
                              <a:gd name="T6" fmla="+- 0 1053 1049"/>
                              <a:gd name="T7" fmla="*/ 1053 h 24"/>
                              <a:gd name="T8" fmla="+- 0 9643 9642"/>
                              <a:gd name="T9" fmla="*/ T8 w 17"/>
                              <a:gd name="T10" fmla="+- 0 1059 1049"/>
                              <a:gd name="T11" fmla="*/ 1059 h 24"/>
                              <a:gd name="T12" fmla="+- 0 9642 9642"/>
                              <a:gd name="T13" fmla="*/ T12 w 17"/>
                              <a:gd name="T14" fmla="+- 0 1062 1049"/>
                              <a:gd name="T15" fmla="*/ 1062 h 24"/>
                              <a:gd name="T16" fmla="+- 0 9642 9642"/>
                              <a:gd name="T17" fmla="*/ T16 w 17"/>
                              <a:gd name="T18" fmla="+- 0 1064 1049"/>
                              <a:gd name="T19" fmla="*/ 1064 h 24"/>
                              <a:gd name="T20" fmla="+- 0 9642 9642"/>
                              <a:gd name="T21" fmla="*/ T20 w 17"/>
                              <a:gd name="T22" fmla="+- 0 1067 1049"/>
                              <a:gd name="T23" fmla="*/ 1067 h 24"/>
                              <a:gd name="T24" fmla="+- 0 9642 9642"/>
                              <a:gd name="T25" fmla="*/ T24 w 17"/>
                              <a:gd name="T26" fmla="+- 0 1067 1049"/>
                              <a:gd name="T27" fmla="*/ 1067 h 24"/>
                              <a:gd name="T28" fmla="+- 0 9643 9642"/>
                              <a:gd name="T29" fmla="*/ T28 w 17"/>
                              <a:gd name="T30" fmla="+- 0 1070 1049"/>
                              <a:gd name="T31" fmla="*/ 1070 h 24"/>
                              <a:gd name="T32" fmla="+- 0 9646 9642"/>
                              <a:gd name="T33" fmla="*/ T32 w 17"/>
                              <a:gd name="T34" fmla="+- 0 1072 1049"/>
                              <a:gd name="T35" fmla="*/ 1072 h 24"/>
                              <a:gd name="T36" fmla="+- 0 9650 9642"/>
                              <a:gd name="T37" fmla="*/ T36 w 17"/>
                              <a:gd name="T38" fmla="+- 0 1072 1049"/>
                              <a:gd name="T39" fmla="*/ 1072 h 24"/>
                              <a:gd name="T40" fmla="+- 0 9651 9642"/>
                              <a:gd name="T41" fmla="*/ T40 w 17"/>
                              <a:gd name="T42" fmla="+- 0 1072 1049"/>
                              <a:gd name="T43" fmla="*/ 1072 h 24"/>
                              <a:gd name="T44" fmla="+- 0 9656 9642"/>
                              <a:gd name="T45" fmla="*/ T44 w 17"/>
                              <a:gd name="T46" fmla="+- 0 1070 1049"/>
                              <a:gd name="T47" fmla="*/ 1070 h 24"/>
                              <a:gd name="T48" fmla="+- 0 9658 9642"/>
                              <a:gd name="T49" fmla="*/ T48 w 17"/>
                              <a:gd name="T50" fmla="+- 0 1065 1049"/>
                              <a:gd name="T51" fmla="*/ 1065 h 24"/>
                              <a:gd name="T52" fmla="+- 0 9654 9642"/>
                              <a:gd name="T53" fmla="*/ T52 w 17"/>
                              <a:gd name="T54" fmla="+- 0 1058 1049"/>
                              <a:gd name="T55" fmla="*/ 1058 h 24"/>
                              <a:gd name="T56" fmla="+- 0 9650 9642"/>
                              <a:gd name="T57" fmla="*/ T56 w 17"/>
                              <a:gd name="T58" fmla="+- 0 1052 1049"/>
                              <a:gd name="T59" fmla="*/ 1052 h 24"/>
                              <a:gd name="T60" fmla="+- 0 9648 9642"/>
                              <a:gd name="T61" fmla="*/ T60 w 17"/>
                              <a:gd name="T62" fmla="+- 0 1050 1049"/>
                              <a:gd name="T63" fmla="*/ 1050 h 24"/>
                              <a:gd name="T64" fmla="+- 0 9646 9642"/>
                              <a:gd name="T65" fmla="*/ T64 w 17"/>
                              <a:gd name="T66" fmla="+- 0 1049 1049"/>
                              <a:gd name="T67" fmla="*/ 104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4" y="0"/>
                                </a:moveTo>
                                <a:lnTo>
                                  <a:pt x="3" y="4"/>
                                </a:lnTo>
                                <a:lnTo>
                                  <a:pt x="1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4" y="23"/>
                                </a:lnTo>
                                <a:lnTo>
                                  <a:pt x="8" y="23"/>
                                </a:lnTo>
                                <a:lnTo>
                                  <a:pt x="9" y="23"/>
                                </a:lnTo>
                                <a:lnTo>
                                  <a:pt x="14" y="21"/>
                                </a:lnTo>
                                <a:lnTo>
                                  <a:pt x="16" y="16"/>
                                </a:lnTo>
                                <a:lnTo>
                                  <a:pt x="12" y="9"/>
                                </a:lnTo>
                                <a:lnTo>
                                  <a:pt x="8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Freeform 1718"/>
                        <wps:cNvSpPr>
                          <a:spLocks/>
                        </wps:cNvSpPr>
                        <wps:spPr bwMode="auto">
                          <a:xfrm>
                            <a:off x="9647" y="974"/>
                            <a:ext cx="14" cy="16"/>
                          </a:xfrm>
                          <a:custGeom>
                            <a:avLst/>
                            <a:gdLst>
                              <a:gd name="T0" fmla="+- 0 9657 9648"/>
                              <a:gd name="T1" fmla="*/ T0 w 14"/>
                              <a:gd name="T2" fmla="+- 0 975 975"/>
                              <a:gd name="T3" fmla="*/ 975 h 16"/>
                              <a:gd name="T4" fmla="+- 0 9653 9648"/>
                              <a:gd name="T5" fmla="*/ T4 w 14"/>
                              <a:gd name="T6" fmla="+- 0 975 975"/>
                              <a:gd name="T7" fmla="*/ 975 h 16"/>
                              <a:gd name="T8" fmla="+- 0 9650 9648"/>
                              <a:gd name="T9" fmla="*/ T8 w 14"/>
                              <a:gd name="T10" fmla="+- 0 977 975"/>
                              <a:gd name="T11" fmla="*/ 977 h 16"/>
                              <a:gd name="T12" fmla="+- 0 9648 9648"/>
                              <a:gd name="T13" fmla="*/ T12 w 14"/>
                              <a:gd name="T14" fmla="+- 0 983 975"/>
                              <a:gd name="T15" fmla="*/ 983 h 16"/>
                              <a:gd name="T16" fmla="+- 0 9650 9648"/>
                              <a:gd name="T17" fmla="*/ T16 w 14"/>
                              <a:gd name="T18" fmla="+- 0 988 975"/>
                              <a:gd name="T19" fmla="*/ 988 h 16"/>
                              <a:gd name="T20" fmla="+- 0 9655 9648"/>
                              <a:gd name="T21" fmla="*/ T20 w 14"/>
                              <a:gd name="T22" fmla="+- 0 990 975"/>
                              <a:gd name="T23" fmla="*/ 990 h 16"/>
                              <a:gd name="T24" fmla="+- 0 9657 9648"/>
                              <a:gd name="T25" fmla="*/ T24 w 14"/>
                              <a:gd name="T26" fmla="+- 0 990 975"/>
                              <a:gd name="T27" fmla="*/ 990 h 16"/>
                              <a:gd name="T28" fmla="+- 0 9659 9648"/>
                              <a:gd name="T29" fmla="*/ T28 w 14"/>
                              <a:gd name="T30" fmla="+- 0 991 975"/>
                              <a:gd name="T31" fmla="*/ 991 h 16"/>
                              <a:gd name="T32" fmla="+- 0 9659 9648"/>
                              <a:gd name="T33" fmla="*/ T32 w 14"/>
                              <a:gd name="T34" fmla="+- 0 987 975"/>
                              <a:gd name="T35" fmla="*/ 987 h 16"/>
                              <a:gd name="T36" fmla="+- 0 9660 9648"/>
                              <a:gd name="T37" fmla="*/ T36 w 14"/>
                              <a:gd name="T38" fmla="+- 0 983 975"/>
                              <a:gd name="T39" fmla="*/ 983 h 16"/>
                              <a:gd name="T40" fmla="+- 0 9660 9648"/>
                              <a:gd name="T41" fmla="*/ T40 w 14"/>
                              <a:gd name="T42" fmla="+- 0 981 975"/>
                              <a:gd name="T43" fmla="*/ 981 h 16"/>
                              <a:gd name="T44" fmla="+- 0 9660 9648"/>
                              <a:gd name="T45" fmla="*/ T44 w 14"/>
                              <a:gd name="T46" fmla="+- 0 979 975"/>
                              <a:gd name="T47" fmla="*/ 979 h 16"/>
                              <a:gd name="T48" fmla="+- 0 9661 9648"/>
                              <a:gd name="T49" fmla="*/ T48 w 14"/>
                              <a:gd name="T50" fmla="+- 0 976 975"/>
                              <a:gd name="T51" fmla="*/ 976 h 16"/>
                              <a:gd name="T52" fmla="+- 0 9659 9648"/>
                              <a:gd name="T53" fmla="*/ T52 w 14"/>
                              <a:gd name="T54" fmla="+- 0 975 975"/>
                              <a:gd name="T55" fmla="*/ 975 h 16"/>
                              <a:gd name="T56" fmla="+- 0 9658 9648"/>
                              <a:gd name="T57" fmla="*/ T56 w 14"/>
                              <a:gd name="T58" fmla="+- 0 975 975"/>
                              <a:gd name="T59" fmla="*/ 975 h 16"/>
                              <a:gd name="T60" fmla="+- 0 9657 9648"/>
                              <a:gd name="T61" fmla="*/ T60 w 14"/>
                              <a:gd name="T62" fmla="+- 0 975 975"/>
                              <a:gd name="T63" fmla="*/ 97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lnTo>
                                  <a:pt x="12" y="4"/>
                                </a:lnTo>
                                <a:lnTo>
                                  <a:pt x="13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Freeform 1719"/>
                        <wps:cNvSpPr>
                          <a:spLocks/>
                        </wps:cNvSpPr>
                        <wps:spPr bwMode="auto">
                          <a:xfrm>
                            <a:off x="9658" y="975"/>
                            <a:ext cx="17" cy="16"/>
                          </a:xfrm>
                          <a:custGeom>
                            <a:avLst/>
                            <a:gdLst>
                              <a:gd name="T0" fmla="+- 0 9670 9659"/>
                              <a:gd name="T1" fmla="*/ T0 w 17"/>
                              <a:gd name="T2" fmla="+- 0 975 975"/>
                              <a:gd name="T3" fmla="*/ 975 h 16"/>
                              <a:gd name="T4" fmla="+- 0 9666 9659"/>
                              <a:gd name="T5" fmla="*/ T4 w 17"/>
                              <a:gd name="T6" fmla="+- 0 975 975"/>
                              <a:gd name="T7" fmla="*/ 975 h 16"/>
                              <a:gd name="T8" fmla="+- 0 9666 9659"/>
                              <a:gd name="T9" fmla="*/ T8 w 17"/>
                              <a:gd name="T10" fmla="+- 0 975 975"/>
                              <a:gd name="T11" fmla="*/ 975 h 16"/>
                              <a:gd name="T12" fmla="+- 0 9665 9659"/>
                              <a:gd name="T13" fmla="*/ T12 w 17"/>
                              <a:gd name="T14" fmla="+- 0 976 975"/>
                              <a:gd name="T15" fmla="*/ 976 h 16"/>
                              <a:gd name="T16" fmla="+- 0 9662 9659"/>
                              <a:gd name="T17" fmla="*/ T16 w 17"/>
                              <a:gd name="T18" fmla="+- 0 976 975"/>
                              <a:gd name="T19" fmla="*/ 976 h 16"/>
                              <a:gd name="T20" fmla="+- 0 9661 9659"/>
                              <a:gd name="T21" fmla="*/ T20 w 17"/>
                              <a:gd name="T22" fmla="+- 0 976 975"/>
                              <a:gd name="T23" fmla="*/ 976 h 16"/>
                              <a:gd name="T24" fmla="+- 0 9660 9659"/>
                              <a:gd name="T25" fmla="*/ T24 w 17"/>
                              <a:gd name="T26" fmla="+- 0 979 975"/>
                              <a:gd name="T27" fmla="*/ 979 h 16"/>
                              <a:gd name="T28" fmla="+- 0 9660 9659"/>
                              <a:gd name="T29" fmla="*/ T28 w 17"/>
                              <a:gd name="T30" fmla="+- 0 981 975"/>
                              <a:gd name="T31" fmla="*/ 981 h 16"/>
                              <a:gd name="T32" fmla="+- 0 9660 9659"/>
                              <a:gd name="T33" fmla="*/ T32 w 17"/>
                              <a:gd name="T34" fmla="+- 0 984 975"/>
                              <a:gd name="T35" fmla="*/ 984 h 16"/>
                              <a:gd name="T36" fmla="+- 0 9659 9659"/>
                              <a:gd name="T37" fmla="*/ T36 w 17"/>
                              <a:gd name="T38" fmla="+- 0 987 975"/>
                              <a:gd name="T39" fmla="*/ 987 h 16"/>
                              <a:gd name="T40" fmla="+- 0 9659 9659"/>
                              <a:gd name="T41" fmla="*/ T40 w 17"/>
                              <a:gd name="T42" fmla="+- 0 991 975"/>
                              <a:gd name="T43" fmla="*/ 991 h 16"/>
                              <a:gd name="T44" fmla="+- 0 9660 9659"/>
                              <a:gd name="T45" fmla="*/ T44 w 17"/>
                              <a:gd name="T46" fmla="+- 0 991 975"/>
                              <a:gd name="T47" fmla="*/ 991 h 16"/>
                              <a:gd name="T48" fmla="+- 0 9662 9659"/>
                              <a:gd name="T49" fmla="*/ T48 w 17"/>
                              <a:gd name="T50" fmla="+- 0 991 975"/>
                              <a:gd name="T51" fmla="*/ 991 h 16"/>
                              <a:gd name="T52" fmla="+- 0 9666 9659"/>
                              <a:gd name="T53" fmla="*/ T52 w 17"/>
                              <a:gd name="T54" fmla="+- 0 991 975"/>
                              <a:gd name="T55" fmla="*/ 991 h 16"/>
                              <a:gd name="T56" fmla="+- 0 9669 9659"/>
                              <a:gd name="T57" fmla="*/ T56 w 17"/>
                              <a:gd name="T58" fmla="+- 0 990 975"/>
                              <a:gd name="T59" fmla="*/ 990 h 16"/>
                              <a:gd name="T60" fmla="+- 0 9673 9659"/>
                              <a:gd name="T61" fmla="*/ T60 w 17"/>
                              <a:gd name="T62" fmla="+- 0 989 975"/>
                              <a:gd name="T63" fmla="*/ 989 h 16"/>
                              <a:gd name="T64" fmla="+- 0 9675 9659"/>
                              <a:gd name="T65" fmla="*/ T64 w 17"/>
                              <a:gd name="T66" fmla="+- 0 985 975"/>
                              <a:gd name="T67" fmla="*/ 985 h 16"/>
                              <a:gd name="T68" fmla="+- 0 9674 9659"/>
                              <a:gd name="T69" fmla="*/ T68 w 17"/>
                              <a:gd name="T70" fmla="+- 0 978 975"/>
                              <a:gd name="T71" fmla="*/ 978 h 16"/>
                              <a:gd name="T72" fmla="+- 0 9671 9659"/>
                              <a:gd name="T73" fmla="*/ T72 w 17"/>
                              <a:gd name="T74" fmla="+- 0 976 975"/>
                              <a:gd name="T75" fmla="*/ 976 h 16"/>
                              <a:gd name="T76" fmla="+- 0 9662 9659"/>
                              <a:gd name="T77" fmla="*/ T76 w 17"/>
                              <a:gd name="T78" fmla="+- 0 976 975"/>
                              <a:gd name="T79" fmla="*/ 976 h 16"/>
                              <a:gd name="T80" fmla="+- 0 9661 9659"/>
                              <a:gd name="T81" fmla="*/ T80 w 17"/>
                              <a:gd name="T82" fmla="+- 0 976 975"/>
                              <a:gd name="T83" fmla="*/ 976 h 16"/>
                              <a:gd name="T84" fmla="+- 0 9671 9659"/>
                              <a:gd name="T85" fmla="*/ T84 w 17"/>
                              <a:gd name="T86" fmla="+- 0 976 975"/>
                              <a:gd name="T87" fmla="*/ 976 h 16"/>
                              <a:gd name="T88" fmla="+- 0 9670 9659"/>
                              <a:gd name="T89" fmla="*/ T88 w 17"/>
                              <a:gd name="T90" fmla="+- 0 975 975"/>
                              <a:gd name="T91" fmla="*/ 97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3" y="16"/>
                                </a:lnTo>
                                <a:lnTo>
                                  <a:pt x="7" y="16"/>
                                </a:lnTo>
                                <a:lnTo>
                                  <a:pt x="10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0"/>
                                </a:lnTo>
                                <a:lnTo>
                                  <a:pt x="15" y="3"/>
                                </a:lnTo>
                                <a:lnTo>
                                  <a:pt x="12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AutoShape 1720"/>
                        <wps:cNvSpPr>
                          <a:spLocks/>
                        </wps:cNvSpPr>
                        <wps:spPr bwMode="auto">
                          <a:xfrm>
                            <a:off x="9195" y="1122"/>
                            <a:ext cx="26" cy="16"/>
                          </a:xfrm>
                          <a:custGeom>
                            <a:avLst/>
                            <a:gdLst>
                              <a:gd name="T0" fmla="+- 0 9204 9196"/>
                              <a:gd name="T1" fmla="*/ T0 w 26"/>
                              <a:gd name="T2" fmla="+- 0 1123 1123"/>
                              <a:gd name="T3" fmla="*/ 1123 h 16"/>
                              <a:gd name="T4" fmla="+- 0 9200 9196"/>
                              <a:gd name="T5" fmla="*/ T4 w 26"/>
                              <a:gd name="T6" fmla="+- 0 1123 1123"/>
                              <a:gd name="T7" fmla="*/ 1123 h 16"/>
                              <a:gd name="T8" fmla="+- 0 9197 9196"/>
                              <a:gd name="T9" fmla="*/ T8 w 26"/>
                              <a:gd name="T10" fmla="+- 0 1125 1123"/>
                              <a:gd name="T11" fmla="*/ 1125 h 16"/>
                              <a:gd name="T12" fmla="+- 0 9196 9196"/>
                              <a:gd name="T13" fmla="*/ T12 w 26"/>
                              <a:gd name="T14" fmla="+- 0 1133 1123"/>
                              <a:gd name="T15" fmla="*/ 1133 h 16"/>
                              <a:gd name="T16" fmla="+- 0 9198 9196"/>
                              <a:gd name="T17" fmla="*/ T16 w 26"/>
                              <a:gd name="T18" fmla="+- 0 1137 1123"/>
                              <a:gd name="T19" fmla="*/ 1137 h 16"/>
                              <a:gd name="T20" fmla="+- 0 9207 9196"/>
                              <a:gd name="T21" fmla="*/ T20 w 26"/>
                              <a:gd name="T22" fmla="+- 0 1138 1123"/>
                              <a:gd name="T23" fmla="*/ 1138 h 16"/>
                              <a:gd name="T24" fmla="+- 0 9210 9196"/>
                              <a:gd name="T25" fmla="*/ T24 w 26"/>
                              <a:gd name="T26" fmla="+- 0 1139 1123"/>
                              <a:gd name="T27" fmla="*/ 1139 h 16"/>
                              <a:gd name="T28" fmla="+- 0 9216 9196"/>
                              <a:gd name="T29" fmla="*/ T28 w 26"/>
                              <a:gd name="T30" fmla="+- 0 1139 1123"/>
                              <a:gd name="T31" fmla="*/ 1139 h 16"/>
                              <a:gd name="T32" fmla="+- 0 9219 9196"/>
                              <a:gd name="T33" fmla="*/ T32 w 26"/>
                              <a:gd name="T34" fmla="+- 0 1138 1123"/>
                              <a:gd name="T35" fmla="*/ 1138 h 16"/>
                              <a:gd name="T36" fmla="+- 0 9221 9196"/>
                              <a:gd name="T37" fmla="*/ T36 w 26"/>
                              <a:gd name="T38" fmla="+- 0 1138 1123"/>
                              <a:gd name="T39" fmla="*/ 1138 h 16"/>
                              <a:gd name="T40" fmla="+- 0 9220 9196"/>
                              <a:gd name="T41" fmla="*/ T40 w 26"/>
                              <a:gd name="T42" fmla="+- 0 1136 1123"/>
                              <a:gd name="T43" fmla="*/ 1136 h 16"/>
                              <a:gd name="T44" fmla="+- 0 9219 9196"/>
                              <a:gd name="T45" fmla="*/ T44 w 26"/>
                              <a:gd name="T46" fmla="+- 0 1134 1123"/>
                              <a:gd name="T47" fmla="*/ 1134 h 16"/>
                              <a:gd name="T48" fmla="+- 0 9218 9196"/>
                              <a:gd name="T49" fmla="*/ T48 w 26"/>
                              <a:gd name="T50" fmla="+- 0 1133 1123"/>
                              <a:gd name="T51" fmla="*/ 1133 h 16"/>
                              <a:gd name="T52" fmla="+- 0 9216 9196"/>
                              <a:gd name="T53" fmla="*/ T52 w 26"/>
                              <a:gd name="T54" fmla="+- 0 1131 1123"/>
                              <a:gd name="T55" fmla="*/ 1131 h 16"/>
                              <a:gd name="T56" fmla="+- 0 9216 9196"/>
                              <a:gd name="T57" fmla="*/ T56 w 26"/>
                              <a:gd name="T58" fmla="+- 0 1128 1123"/>
                              <a:gd name="T59" fmla="*/ 1128 h 16"/>
                              <a:gd name="T60" fmla="+- 0 9218 9196"/>
                              <a:gd name="T61" fmla="*/ T60 w 26"/>
                              <a:gd name="T62" fmla="+- 0 1124 1123"/>
                              <a:gd name="T63" fmla="*/ 1124 h 16"/>
                              <a:gd name="T64" fmla="+- 0 9211 9196"/>
                              <a:gd name="T65" fmla="*/ T64 w 26"/>
                              <a:gd name="T66" fmla="+- 0 1124 1123"/>
                              <a:gd name="T67" fmla="*/ 1124 h 16"/>
                              <a:gd name="T68" fmla="+- 0 9208 9196"/>
                              <a:gd name="T69" fmla="*/ T68 w 26"/>
                              <a:gd name="T70" fmla="+- 0 1123 1123"/>
                              <a:gd name="T71" fmla="*/ 1123 h 16"/>
                              <a:gd name="T72" fmla="+- 0 9204 9196"/>
                              <a:gd name="T73" fmla="*/ T72 w 26"/>
                              <a:gd name="T74" fmla="+- 0 1123 1123"/>
                              <a:gd name="T75" fmla="*/ 1123 h 16"/>
                              <a:gd name="T76" fmla="+- 0 9204 9196"/>
                              <a:gd name="T77" fmla="*/ T76 w 26"/>
                              <a:gd name="T78" fmla="+- 0 1123 1123"/>
                              <a:gd name="T79" fmla="*/ 1123 h 16"/>
                              <a:gd name="T80" fmla="+- 0 9218 9196"/>
                              <a:gd name="T81" fmla="*/ T80 w 26"/>
                              <a:gd name="T82" fmla="+- 0 1123 1123"/>
                              <a:gd name="T83" fmla="*/ 1123 h 16"/>
                              <a:gd name="T84" fmla="+- 0 9218 9196"/>
                              <a:gd name="T85" fmla="*/ T84 w 26"/>
                              <a:gd name="T86" fmla="+- 0 1123 1123"/>
                              <a:gd name="T87" fmla="*/ 1123 h 16"/>
                              <a:gd name="T88" fmla="+- 0 9217 9196"/>
                              <a:gd name="T89" fmla="*/ T88 w 26"/>
                              <a:gd name="T90" fmla="+- 0 1123 1123"/>
                              <a:gd name="T91" fmla="*/ 1123 h 16"/>
                              <a:gd name="T92" fmla="+- 0 9215 9196"/>
                              <a:gd name="T93" fmla="*/ T92 w 26"/>
                              <a:gd name="T94" fmla="+- 0 1124 1123"/>
                              <a:gd name="T95" fmla="*/ 1124 h 16"/>
                              <a:gd name="T96" fmla="+- 0 9218 9196"/>
                              <a:gd name="T97" fmla="*/ T96 w 26"/>
                              <a:gd name="T98" fmla="+- 0 1124 1123"/>
                              <a:gd name="T99" fmla="*/ 1124 h 16"/>
                              <a:gd name="T100" fmla="+- 0 9218 9196"/>
                              <a:gd name="T101" fmla="*/ T100 w 26"/>
                              <a:gd name="T102" fmla="+- 0 1123 1123"/>
                              <a:gd name="T103" fmla="*/ 112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" h="16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11" y="15"/>
                                </a:lnTo>
                                <a:lnTo>
                                  <a:pt x="14" y="16"/>
                                </a:lnTo>
                                <a:lnTo>
                                  <a:pt x="20" y="16"/>
                                </a:lnTo>
                                <a:lnTo>
                                  <a:pt x="23" y="15"/>
                                </a:lnTo>
                                <a:lnTo>
                                  <a:pt x="25" y="15"/>
                                </a:lnTo>
                                <a:lnTo>
                                  <a:pt x="24" y="13"/>
                                </a:lnTo>
                                <a:lnTo>
                                  <a:pt x="23" y="11"/>
                                </a:lnTo>
                                <a:lnTo>
                                  <a:pt x="22" y="10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lnTo>
                                  <a:pt x="22" y="1"/>
                                </a:lnTo>
                                <a:lnTo>
                                  <a:pt x="15" y="1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Freeform 1721"/>
                        <wps:cNvSpPr>
                          <a:spLocks/>
                        </wps:cNvSpPr>
                        <wps:spPr bwMode="auto">
                          <a:xfrm>
                            <a:off x="9215" y="1120"/>
                            <a:ext cx="17" cy="17"/>
                          </a:xfrm>
                          <a:custGeom>
                            <a:avLst/>
                            <a:gdLst>
                              <a:gd name="T0" fmla="+- 0 9226 9216"/>
                              <a:gd name="T1" fmla="*/ T0 w 17"/>
                              <a:gd name="T2" fmla="+- 0 1121 1121"/>
                              <a:gd name="T3" fmla="*/ 1121 h 17"/>
                              <a:gd name="T4" fmla="+- 0 9222 9216"/>
                              <a:gd name="T5" fmla="*/ T4 w 17"/>
                              <a:gd name="T6" fmla="+- 0 1121 1121"/>
                              <a:gd name="T7" fmla="*/ 1121 h 17"/>
                              <a:gd name="T8" fmla="+- 0 9220 9216"/>
                              <a:gd name="T9" fmla="*/ T8 w 17"/>
                              <a:gd name="T10" fmla="+- 0 1122 1121"/>
                              <a:gd name="T11" fmla="*/ 1122 h 17"/>
                              <a:gd name="T12" fmla="+- 0 9219 9216"/>
                              <a:gd name="T13" fmla="*/ T12 w 17"/>
                              <a:gd name="T14" fmla="+- 0 1123 1121"/>
                              <a:gd name="T15" fmla="*/ 1123 h 17"/>
                              <a:gd name="T16" fmla="+- 0 9218 9216"/>
                              <a:gd name="T17" fmla="*/ T16 w 17"/>
                              <a:gd name="T18" fmla="+- 0 1123 1121"/>
                              <a:gd name="T19" fmla="*/ 1123 h 17"/>
                              <a:gd name="T20" fmla="+- 0 9217 9216"/>
                              <a:gd name="T21" fmla="*/ T20 w 17"/>
                              <a:gd name="T22" fmla="+- 0 1125 1121"/>
                              <a:gd name="T23" fmla="*/ 1125 h 17"/>
                              <a:gd name="T24" fmla="+- 0 9216 9216"/>
                              <a:gd name="T25" fmla="*/ T24 w 17"/>
                              <a:gd name="T26" fmla="+- 0 1128 1121"/>
                              <a:gd name="T27" fmla="*/ 1128 h 17"/>
                              <a:gd name="T28" fmla="+- 0 9216 9216"/>
                              <a:gd name="T29" fmla="*/ T28 w 17"/>
                              <a:gd name="T30" fmla="+- 0 1131 1121"/>
                              <a:gd name="T31" fmla="*/ 1131 h 17"/>
                              <a:gd name="T32" fmla="+- 0 9218 9216"/>
                              <a:gd name="T33" fmla="*/ T32 w 17"/>
                              <a:gd name="T34" fmla="+- 0 1133 1121"/>
                              <a:gd name="T35" fmla="*/ 1133 h 17"/>
                              <a:gd name="T36" fmla="+- 0 9219 9216"/>
                              <a:gd name="T37" fmla="*/ T36 w 17"/>
                              <a:gd name="T38" fmla="+- 0 1134 1121"/>
                              <a:gd name="T39" fmla="*/ 1134 h 17"/>
                              <a:gd name="T40" fmla="+- 0 9220 9216"/>
                              <a:gd name="T41" fmla="*/ T40 w 17"/>
                              <a:gd name="T42" fmla="+- 0 1136 1121"/>
                              <a:gd name="T43" fmla="*/ 1136 h 17"/>
                              <a:gd name="T44" fmla="+- 0 9221 9216"/>
                              <a:gd name="T45" fmla="*/ T44 w 17"/>
                              <a:gd name="T46" fmla="+- 0 1138 1121"/>
                              <a:gd name="T47" fmla="*/ 1138 h 17"/>
                              <a:gd name="T48" fmla="+- 0 9226 9216"/>
                              <a:gd name="T49" fmla="*/ T48 w 17"/>
                              <a:gd name="T50" fmla="+- 0 1137 1121"/>
                              <a:gd name="T51" fmla="*/ 1137 h 17"/>
                              <a:gd name="T52" fmla="+- 0 9229 9216"/>
                              <a:gd name="T53" fmla="*/ T52 w 17"/>
                              <a:gd name="T54" fmla="+- 0 1135 1121"/>
                              <a:gd name="T55" fmla="*/ 1135 h 17"/>
                              <a:gd name="T56" fmla="+- 0 9230 9216"/>
                              <a:gd name="T57" fmla="*/ T56 w 17"/>
                              <a:gd name="T58" fmla="+- 0 1133 1121"/>
                              <a:gd name="T59" fmla="*/ 1133 h 17"/>
                              <a:gd name="T60" fmla="+- 0 9232 9216"/>
                              <a:gd name="T61" fmla="*/ T60 w 17"/>
                              <a:gd name="T62" fmla="+- 0 1130 1121"/>
                              <a:gd name="T63" fmla="*/ 1130 h 17"/>
                              <a:gd name="T64" fmla="+- 0 9232 9216"/>
                              <a:gd name="T65" fmla="*/ T64 w 17"/>
                              <a:gd name="T66" fmla="+- 0 1125 1121"/>
                              <a:gd name="T67" fmla="*/ 1125 h 17"/>
                              <a:gd name="T68" fmla="+- 0 9227 9216"/>
                              <a:gd name="T69" fmla="*/ T68 w 17"/>
                              <a:gd name="T70" fmla="+- 0 1122 1121"/>
                              <a:gd name="T71" fmla="*/ 1122 h 17"/>
                              <a:gd name="T72" fmla="+- 0 9226 9216"/>
                              <a:gd name="T73" fmla="*/ T72 w 17"/>
                              <a:gd name="T74" fmla="+- 0 1121 1121"/>
                              <a:gd name="T75" fmla="*/ 112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3" y="13"/>
                                </a:lnTo>
                                <a:lnTo>
                                  <a:pt x="4" y="15"/>
                                </a:lnTo>
                                <a:lnTo>
                                  <a:pt x="5" y="17"/>
                                </a:lnTo>
                                <a:lnTo>
                                  <a:pt x="10" y="16"/>
                                </a:lnTo>
                                <a:lnTo>
                                  <a:pt x="13" y="14"/>
                                </a:lnTo>
                                <a:lnTo>
                                  <a:pt x="14" y="12"/>
                                </a:lnTo>
                                <a:lnTo>
                                  <a:pt x="16" y="9"/>
                                </a:lnTo>
                                <a:lnTo>
                                  <a:pt x="16" y="4"/>
                                </a:lnTo>
                                <a:lnTo>
                                  <a:pt x="11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Freeform 1722"/>
                        <wps:cNvSpPr>
                          <a:spLocks/>
                        </wps:cNvSpPr>
                        <wps:spPr bwMode="auto">
                          <a:xfrm>
                            <a:off x="9209" y="1214"/>
                            <a:ext cx="26" cy="23"/>
                          </a:xfrm>
                          <a:custGeom>
                            <a:avLst/>
                            <a:gdLst>
                              <a:gd name="T0" fmla="+- 0 9226 9210"/>
                              <a:gd name="T1" fmla="*/ T0 w 26"/>
                              <a:gd name="T2" fmla="+- 0 1215 1215"/>
                              <a:gd name="T3" fmla="*/ 1215 h 23"/>
                              <a:gd name="T4" fmla="+- 0 9225 9210"/>
                              <a:gd name="T5" fmla="*/ T4 w 26"/>
                              <a:gd name="T6" fmla="+- 0 1216 1215"/>
                              <a:gd name="T7" fmla="*/ 1216 h 23"/>
                              <a:gd name="T8" fmla="+- 0 9223 9210"/>
                              <a:gd name="T9" fmla="*/ T8 w 26"/>
                              <a:gd name="T10" fmla="+- 0 1219 1215"/>
                              <a:gd name="T11" fmla="*/ 1219 h 23"/>
                              <a:gd name="T12" fmla="+- 0 9211 9210"/>
                              <a:gd name="T13" fmla="*/ T12 w 26"/>
                              <a:gd name="T14" fmla="+- 0 1225 1215"/>
                              <a:gd name="T15" fmla="*/ 1225 h 23"/>
                              <a:gd name="T16" fmla="+- 0 9210 9210"/>
                              <a:gd name="T17" fmla="*/ T16 w 26"/>
                              <a:gd name="T18" fmla="+- 0 1229 1215"/>
                              <a:gd name="T19" fmla="*/ 1229 h 23"/>
                              <a:gd name="T20" fmla="+- 0 9213 9210"/>
                              <a:gd name="T21" fmla="*/ T20 w 26"/>
                              <a:gd name="T22" fmla="+- 0 1236 1215"/>
                              <a:gd name="T23" fmla="*/ 1236 h 23"/>
                              <a:gd name="T24" fmla="+- 0 9215 9210"/>
                              <a:gd name="T25" fmla="*/ T24 w 26"/>
                              <a:gd name="T26" fmla="+- 0 1237 1215"/>
                              <a:gd name="T27" fmla="*/ 1237 h 23"/>
                              <a:gd name="T28" fmla="+- 0 9219 9210"/>
                              <a:gd name="T29" fmla="*/ T28 w 26"/>
                              <a:gd name="T30" fmla="+- 0 1237 1215"/>
                              <a:gd name="T31" fmla="*/ 1237 h 23"/>
                              <a:gd name="T32" fmla="+- 0 9220 9210"/>
                              <a:gd name="T33" fmla="*/ T32 w 26"/>
                              <a:gd name="T34" fmla="+- 0 1237 1215"/>
                              <a:gd name="T35" fmla="*/ 1237 h 23"/>
                              <a:gd name="T36" fmla="+- 0 9228 9210"/>
                              <a:gd name="T37" fmla="*/ T36 w 26"/>
                              <a:gd name="T38" fmla="+- 0 1233 1215"/>
                              <a:gd name="T39" fmla="*/ 1233 h 23"/>
                              <a:gd name="T40" fmla="+- 0 9232 9210"/>
                              <a:gd name="T41" fmla="*/ T40 w 26"/>
                              <a:gd name="T42" fmla="+- 0 1230 1215"/>
                              <a:gd name="T43" fmla="*/ 1230 h 23"/>
                              <a:gd name="T44" fmla="+- 0 9235 9210"/>
                              <a:gd name="T45" fmla="*/ T44 w 26"/>
                              <a:gd name="T46" fmla="+- 0 1227 1215"/>
                              <a:gd name="T47" fmla="*/ 1227 h 23"/>
                              <a:gd name="T48" fmla="+- 0 9235 9210"/>
                              <a:gd name="T49" fmla="*/ T48 w 26"/>
                              <a:gd name="T50" fmla="+- 0 1226 1215"/>
                              <a:gd name="T51" fmla="*/ 1226 h 23"/>
                              <a:gd name="T52" fmla="+- 0 9234 9210"/>
                              <a:gd name="T53" fmla="*/ T52 w 26"/>
                              <a:gd name="T54" fmla="+- 0 1225 1215"/>
                              <a:gd name="T55" fmla="*/ 1225 h 23"/>
                              <a:gd name="T56" fmla="+- 0 9234 9210"/>
                              <a:gd name="T57" fmla="*/ T56 w 26"/>
                              <a:gd name="T58" fmla="+- 0 1224 1215"/>
                              <a:gd name="T59" fmla="*/ 1224 h 23"/>
                              <a:gd name="T60" fmla="+- 0 9231 9210"/>
                              <a:gd name="T61" fmla="*/ T60 w 26"/>
                              <a:gd name="T62" fmla="+- 0 1221 1215"/>
                              <a:gd name="T63" fmla="*/ 1221 h 23"/>
                              <a:gd name="T64" fmla="+- 0 9228 9210"/>
                              <a:gd name="T65" fmla="*/ T64 w 26"/>
                              <a:gd name="T66" fmla="+- 0 1220 1215"/>
                              <a:gd name="T67" fmla="*/ 1220 h 23"/>
                              <a:gd name="T68" fmla="+- 0 9227 9210"/>
                              <a:gd name="T69" fmla="*/ T68 w 26"/>
                              <a:gd name="T70" fmla="+- 0 1218 1215"/>
                              <a:gd name="T71" fmla="*/ 1218 h 23"/>
                              <a:gd name="T72" fmla="+- 0 9226 9210"/>
                              <a:gd name="T73" fmla="*/ T72 w 26"/>
                              <a:gd name="T74" fmla="+- 0 1215 1215"/>
                              <a:gd name="T75" fmla="*/ 121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" h="23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3" y="4"/>
                                </a:lnTo>
                                <a:lnTo>
                                  <a:pt x="1" y="10"/>
                                </a:lnTo>
                                <a:lnTo>
                                  <a:pt x="0" y="14"/>
                                </a:lnTo>
                                <a:lnTo>
                                  <a:pt x="3" y="21"/>
                                </a:lnTo>
                                <a:lnTo>
                                  <a:pt x="5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8" y="18"/>
                                </a:lnTo>
                                <a:lnTo>
                                  <a:pt x="22" y="15"/>
                                </a:lnTo>
                                <a:lnTo>
                                  <a:pt x="25" y="12"/>
                                </a:lnTo>
                                <a:lnTo>
                                  <a:pt x="25" y="11"/>
                                </a:lnTo>
                                <a:lnTo>
                                  <a:pt x="24" y="10"/>
                                </a:lnTo>
                                <a:lnTo>
                                  <a:pt x="24" y="9"/>
                                </a:lnTo>
                                <a:lnTo>
                                  <a:pt x="21" y="6"/>
                                </a:lnTo>
                                <a:lnTo>
                                  <a:pt x="18" y="5"/>
                                </a:lnTo>
                                <a:lnTo>
                                  <a:pt x="17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Freeform 1723"/>
                        <wps:cNvSpPr>
                          <a:spLocks/>
                        </wps:cNvSpPr>
                        <wps:spPr bwMode="auto">
                          <a:xfrm>
                            <a:off x="9226" y="1206"/>
                            <a:ext cx="16" cy="21"/>
                          </a:xfrm>
                          <a:custGeom>
                            <a:avLst/>
                            <a:gdLst>
                              <a:gd name="T0" fmla="+- 0 9238 9226"/>
                              <a:gd name="T1" fmla="*/ T0 w 16"/>
                              <a:gd name="T2" fmla="+- 0 1207 1207"/>
                              <a:gd name="T3" fmla="*/ 1207 h 21"/>
                              <a:gd name="T4" fmla="+- 0 9234 9226"/>
                              <a:gd name="T5" fmla="*/ T4 w 16"/>
                              <a:gd name="T6" fmla="+- 0 1207 1207"/>
                              <a:gd name="T7" fmla="*/ 1207 h 21"/>
                              <a:gd name="T8" fmla="+- 0 9230 9226"/>
                              <a:gd name="T9" fmla="*/ T8 w 16"/>
                              <a:gd name="T10" fmla="+- 0 1207 1207"/>
                              <a:gd name="T11" fmla="*/ 1207 h 21"/>
                              <a:gd name="T12" fmla="+- 0 9227 9226"/>
                              <a:gd name="T13" fmla="*/ T12 w 16"/>
                              <a:gd name="T14" fmla="+- 0 1210 1207"/>
                              <a:gd name="T15" fmla="*/ 1210 h 21"/>
                              <a:gd name="T16" fmla="+- 0 9227 9226"/>
                              <a:gd name="T17" fmla="*/ T16 w 16"/>
                              <a:gd name="T18" fmla="+- 0 1215 1207"/>
                              <a:gd name="T19" fmla="*/ 1215 h 21"/>
                              <a:gd name="T20" fmla="+- 0 9226 9226"/>
                              <a:gd name="T21" fmla="*/ T20 w 16"/>
                              <a:gd name="T22" fmla="+- 0 1215 1207"/>
                              <a:gd name="T23" fmla="*/ 1215 h 21"/>
                              <a:gd name="T24" fmla="+- 0 9227 9226"/>
                              <a:gd name="T25" fmla="*/ T24 w 16"/>
                              <a:gd name="T26" fmla="+- 0 1218 1207"/>
                              <a:gd name="T27" fmla="*/ 1218 h 21"/>
                              <a:gd name="T28" fmla="+- 0 9228 9226"/>
                              <a:gd name="T29" fmla="*/ T28 w 16"/>
                              <a:gd name="T30" fmla="+- 0 1220 1207"/>
                              <a:gd name="T31" fmla="*/ 1220 h 21"/>
                              <a:gd name="T32" fmla="+- 0 9231 9226"/>
                              <a:gd name="T33" fmla="*/ T32 w 16"/>
                              <a:gd name="T34" fmla="+- 0 1221 1207"/>
                              <a:gd name="T35" fmla="*/ 1221 h 21"/>
                              <a:gd name="T36" fmla="+- 0 9234 9226"/>
                              <a:gd name="T37" fmla="*/ T36 w 16"/>
                              <a:gd name="T38" fmla="+- 0 1224 1207"/>
                              <a:gd name="T39" fmla="*/ 1224 h 21"/>
                              <a:gd name="T40" fmla="+- 0 9234 9226"/>
                              <a:gd name="T41" fmla="*/ T40 w 16"/>
                              <a:gd name="T42" fmla="+- 0 1225 1207"/>
                              <a:gd name="T43" fmla="*/ 1225 h 21"/>
                              <a:gd name="T44" fmla="+- 0 9235 9226"/>
                              <a:gd name="T45" fmla="*/ T44 w 16"/>
                              <a:gd name="T46" fmla="+- 0 1226 1207"/>
                              <a:gd name="T47" fmla="*/ 1226 h 21"/>
                              <a:gd name="T48" fmla="+- 0 9235 9226"/>
                              <a:gd name="T49" fmla="*/ T48 w 16"/>
                              <a:gd name="T50" fmla="+- 0 1227 1207"/>
                              <a:gd name="T51" fmla="*/ 1227 h 21"/>
                              <a:gd name="T52" fmla="+- 0 9236 9226"/>
                              <a:gd name="T53" fmla="*/ T52 w 16"/>
                              <a:gd name="T54" fmla="+- 0 1226 1207"/>
                              <a:gd name="T55" fmla="*/ 1226 h 21"/>
                              <a:gd name="T56" fmla="+- 0 9237 9226"/>
                              <a:gd name="T57" fmla="*/ T56 w 16"/>
                              <a:gd name="T58" fmla="+- 0 1225 1207"/>
                              <a:gd name="T59" fmla="*/ 1225 h 21"/>
                              <a:gd name="T60" fmla="+- 0 9241 9226"/>
                              <a:gd name="T61" fmla="*/ T60 w 16"/>
                              <a:gd name="T62" fmla="+- 0 1221 1207"/>
                              <a:gd name="T63" fmla="*/ 1221 h 21"/>
                              <a:gd name="T64" fmla="+- 0 9242 9226"/>
                              <a:gd name="T65" fmla="*/ T64 w 16"/>
                              <a:gd name="T66" fmla="+- 0 1217 1207"/>
                              <a:gd name="T67" fmla="*/ 1217 h 21"/>
                              <a:gd name="T68" fmla="+- 0 9242 9226"/>
                              <a:gd name="T69" fmla="*/ T68 w 16"/>
                              <a:gd name="T70" fmla="+- 0 1213 1207"/>
                              <a:gd name="T71" fmla="*/ 1213 h 21"/>
                              <a:gd name="T72" fmla="+- 0 9241 9226"/>
                              <a:gd name="T73" fmla="*/ T72 w 16"/>
                              <a:gd name="T74" fmla="+- 0 1209 1207"/>
                              <a:gd name="T75" fmla="*/ 1209 h 21"/>
                              <a:gd name="T76" fmla="+- 0 9238 9226"/>
                              <a:gd name="T77" fmla="*/ T76 w 16"/>
                              <a:gd name="T78" fmla="+- 0 1207 1207"/>
                              <a:gd name="T79" fmla="*/ 120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" h="21">
                                <a:moveTo>
                                  <a:pt x="12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1" y="3"/>
                                </a:ln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1" y="11"/>
                                </a:lnTo>
                                <a:lnTo>
                                  <a:pt x="2" y="13"/>
                                </a:lnTo>
                                <a:lnTo>
                                  <a:pt x="5" y="14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9" y="19"/>
                                </a:lnTo>
                                <a:lnTo>
                                  <a:pt x="9" y="20"/>
                                </a:lnTo>
                                <a:lnTo>
                                  <a:pt x="10" y="19"/>
                                </a:lnTo>
                                <a:lnTo>
                                  <a:pt x="11" y="18"/>
                                </a:lnTo>
                                <a:lnTo>
                                  <a:pt x="15" y="14"/>
                                </a:lnTo>
                                <a:lnTo>
                                  <a:pt x="16" y="10"/>
                                </a:lnTo>
                                <a:lnTo>
                                  <a:pt x="16" y="6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AutoShape 1724"/>
                        <wps:cNvSpPr>
                          <a:spLocks/>
                        </wps:cNvSpPr>
                        <wps:spPr bwMode="auto">
                          <a:xfrm>
                            <a:off x="9298" y="1024"/>
                            <a:ext cx="53" cy="22"/>
                          </a:xfrm>
                          <a:custGeom>
                            <a:avLst/>
                            <a:gdLst>
                              <a:gd name="T0" fmla="+- 0 9351 9298"/>
                              <a:gd name="T1" fmla="*/ T0 w 53"/>
                              <a:gd name="T2" fmla="+- 0 1039 1025"/>
                              <a:gd name="T3" fmla="*/ 1039 h 22"/>
                              <a:gd name="T4" fmla="+- 0 9322 9298"/>
                              <a:gd name="T5" fmla="*/ T4 w 53"/>
                              <a:gd name="T6" fmla="+- 0 1039 1025"/>
                              <a:gd name="T7" fmla="*/ 1039 h 22"/>
                              <a:gd name="T8" fmla="+- 0 9328 9298"/>
                              <a:gd name="T9" fmla="*/ T8 w 53"/>
                              <a:gd name="T10" fmla="+- 0 1041 1025"/>
                              <a:gd name="T11" fmla="*/ 1041 h 22"/>
                              <a:gd name="T12" fmla="+- 0 9334 9298"/>
                              <a:gd name="T13" fmla="*/ T12 w 53"/>
                              <a:gd name="T14" fmla="+- 0 1043 1025"/>
                              <a:gd name="T15" fmla="*/ 1043 h 22"/>
                              <a:gd name="T16" fmla="+- 0 9337 9298"/>
                              <a:gd name="T17" fmla="*/ T16 w 53"/>
                              <a:gd name="T18" fmla="+- 0 1045 1025"/>
                              <a:gd name="T19" fmla="*/ 1045 h 22"/>
                              <a:gd name="T20" fmla="+- 0 9339 9298"/>
                              <a:gd name="T21" fmla="*/ T20 w 53"/>
                              <a:gd name="T22" fmla="+- 0 1045 1025"/>
                              <a:gd name="T23" fmla="*/ 1045 h 22"/>
                              <a:gd name="T24" fmla="+- 0 9340 9298"/>
                              <a:gd name="T25" fmla="*/ T24 w 53"/>
                              <a:gd name="T26" fmla="+- 0 1046 1025"/>
                              <a:gd name="T27" fmla="*/ 1046 h 22"/>
                              <a:gd name="T28" fmla="+- 0 9341 9298"/>
                              <a:gd name="T29" fmla="*/ T28 w 53"/>
                              <a:gd name="T30" fmla="+- 0 1047 1025"/>
                              <a:gd name="T31" fmla="*/ 1047 h 22"/>
                              <a:gd name="T32" fmla="+- 0 9345 9298"/>
                              <a:gd name="T33" fmla="*/ T32 w 53"/>
                              <a:gd name="T34" fmla="+- 0 1047 1025"/>
                              <a:gd name="T35" fmla="*/ 1047 h 22"/>
                              <a:gd name="T36" fmla="+- 0 9348 9298"/>
                              <a:gd name="T37" fmla="*/ T36 w 53"/>
                              <a:gd name="T38" fmla="+- 0 1045 1025"/>
                              <a:gd name="T39" fmla="*/ 1045 h 22"/>
                              <a:gd name="T40" fmla="+- 0 9351 9298"/>
                              <a:gd name="T41" fmla="*/ T40 w 53"/>
                              <a:gd name="T42" fmla="+- 0 1040 1025"/>
                              <a:gd name="T43" fmla="*/ 1040 h 22"/>
                              <a:gd name="T44" fmla="+- 0 9351 9298"/>
                              <a:gd name="T45" fmla="*/ T44 w 53"/>
                              <a:gd name="T46" fmla="+- 0 1039 1025"/>
                              <a:gd name="T47" fmla="*/ 1039 h 22"/>
                              <a:gd name="T48" fmla="+- 0 9309 9298"/>
                              <a:gd name="T49" fmla="*/ T48 w 53"/>
                              <a:gd name="T50" fmla="+- 0 1025 1025"/>
                              <a:gd name="T51" fmla="*/ 1025 h 22"/>
                              <a:gd name="T52" fmla="+- 0 9308 9298"/>
                              <a:gd name="T53" fmla="*/ T52 w 53"/>
                              <a:gd name="T54" fmla="+- 0 1025 1025"/>
                              <a:gd name="T55" fmla="*/ 1025 h 22"/>
                              <a:gd name="T56" fmla="+- 0 9306 9298"/>
                              <a:gd name="T57" fmla="*/ T56 w 53"/>
                              <a:gd name="T58" fmla="+- 0 1026 1025"/>
                              <a:gd name="T59" fmla="*/ 1026 h 22"/>
                              <a:gd name="T60" fmla="+- 0 9300 9298"/>
                              <a:gd name="T61" fmla="*/ T60 w 53"/>
                              <a:gd name="T62" fmla="+- 0 1027 1025"/>
                              <a:gd name="T63" fmla="*/ 1027 h 22"/>
                              <a:gd name="T64" fmla="+- 0 9298 9298"/>
                              <a:gd name="T65" fmla="*/ T64 w 53"/>
                              <a:gd name="T66" fmla="+- 0 1031 1025"/>
                              <a:gd name="T67" fmla="*/ 1031 h 22"/>
                              <a:gd name="T68" fmla="+- 0 9300 9298"/>
                              <a:gd name="T69" fmla="*/ T68 w 53"/>
                              <a:gd name="T70" fmla="+- 0 1039 1025"/>
                              <a:gd name="T71" fmla="*/ 1039 h 22"/>
                              <a:gd name="T72" fmla="+- 0 9303 9298"/>
                              <a:gd name="T73" fmla="*/ T72 w 53"/>
                              <a:gd name="T74" fmla="+- 0 1041 1025"/>
                              <a:gd name="T75" fmla="*/ 1041 h 22"/>
                              <a:gd name="T76" fmla="+- 0 9307 9298"/>
                              <a:gd name="T77" fmla="*/ T76 w 53"/>
                              <a:gd name="T78" fmla="+- 0 1041 1025"/>
                              <a:gd name="T79" fmla="*/ 1041 h 22"/>
                              <a:gd name="T80" fmla="+- 0 9308 9298"/>
                              <a:gd name="T81" fmla="*/ T80 w 53"/>
                              <a:gd name="T82" fmla="+- 0 1041 1025"/>
                              <a:gd name="T83" fmla="*/ 1041 h 22"/>
                              <a:gd name="T84" fmla="+- 0 9311 9298"/>
                              <a:gd name="T85" fmla="*/ T84 w 53"/>
                              <a:gd name="T86" fmla="+- 0 1040 1025"/>
                              <a:gd name="T87" fmla="*/ 1040 h 22"/>
                              <a:gd name="T88" fmla="+- 0 9314 9298"/>
                              <a:gd name="T89" fmla="*/ T88 w 53"/>
                              <a:gd name="T90" fmla="+- 0 1039 1025"/>
                              <a:gd name="T91" fmla="*/ 1039 h 22"/>
                              <a:gd name="T92" fmla="+- 0 9351 9298"/>
                              <a:gd name="T93" fmla="*/ T92 w 53"/>
                              <a:gd name="T94" fmla="+- 0 1039 1025"/>
                              <a:gd name="T95" fmla="*/ 1039 h 22"/>
                              <a:gd name="T96" fmla="+- 0 9351 9298"/>
                              <a:gd name="T97" fmla="*/ T96 w 53"/>
                              <a:gd name="T98" fmla="+- 0 1038 1025"/>
                              <a:gd name="T99" fmla="*/ 1038 h 22"/>
                              <a:gd name="T100" fmla="+- 0 9313 9298"/>
                              <a:gd name="T101" fmla="*/ T100 w 53"/>
                              <a:gd name="T102" fmla="+- 0 1038 1025"/>
                              <a:gd name="T103" fmla="*/ 1038 h 22"/>
                              <a:gd name="T104" fmla="+- 0 9310 9298"/>
                              <a:gd name="T105" fmla="*/ T104 w 53"/>
                              <a:gd name="T106" fmla="+- 0 1035 1025"/>
                              <a:gd name="T107" fmla="*/ 1035 h 22"/>
                              <a:gd name="T108" fmla="+- 0 9309 9298"/>
                              <a:gd name="T109" fmla="*/ T108 w 53"/>
                              <a:gd name="T110" fmla="+- 0 1025 1025"/>
                              <a:gd name="T111" fmla="*/ 1025 h 22"/>
                              <a:gd name="T112" fmla="+- 0 9324 9298"/>
                              <a:gd name="T113" fmla="*/ T112 w 53"/>
                              <a:gd name="T114" fmla="+- 0 1025 1025"/>
                              <a:gd name="T115" fmla="*/ 1025 h 22"/>
                              <a:gd name="T116" fmla="+- 0 9325 9298"/>
                              <a:gd name="T117" fmla="*/ T116 w 53"/>
                              <a:gd name="T118" fmla="+- 0 1034 1025"/>
                              <a:gd name="T119" fmla="*/ 1034 h 22"/>
                              <a:gd name="T120" fmla="+- 0 9321 9298"/>
                              <a:gd name="T121" fmla="*/ T120 w 53"/>
                              <a:gd name="T122" fmla="+- 0 1038 1025"/>
                              <a:gd name="T123" fmla="*/ 1038 h 22"/>
                              <a:gd name="T124" fmla="+- 0 9317 9298"/>
                              <a:gd name="T125" fmla="*/ T124 w 53"/>
                              <a:gd name="T126" fmla="+- 0 1038 1025"/>
                              <a:gd name="T127" fmla="*/ 1038 h 22"/>
                              <a:gd name="T128" fmla="+- 0 9351 9298"/>
                              <a:gd name="T129" fmla="*/ T128 w 53"/>
                              <a:gd name="T130" fmla="+- 0 1038 1025"/>
                              <a:gd name="T131" fmla="*/ 1038 h 22"/>
                              <a:gd name="T132" fmla="+- 0 9350 9298"/>
                              <a:gd name="T133" fmla="*/ T132 w 53"/>
                              <a:gd name="T134" fmla="+- 0 1035 1025"/>
                              <a:gd name="T135" fmla="*/ 1035 h 22"/>
                              <a:gd name="T136" fmla="+- 0 9347 9298"/>
                              <a:gd name="T137" fmla="*/ T136 w 53"/>
                              <a:gd name="T138" fmla="+- 0 1033 1025"/>
                              <a:gd name="T139" fmla="*/ 1033 h 22"/>
                              <a:gd name="T140" fmla="+- 0 9346 9298"/>
                              <a:gd name="T141" fmla="*/ T140 w 53"/>
                              <a:gd name="T142" fmla="+- 0 1032 1025"/>
                              <a:gd name="T143" fmla="*/ 1032 h 22"/>
                              <a:gd name="T144" fmla="+- 0 9337 9298"/>
                              <a:gd name="T145" fmla="*/ T144 w 53"/>
                              <a:gd name="T146" fmla="+- 0 1027 1025"/>
                              <a:gd name="T147" fmla="*/ 1027 h 22"/>
                              <a:gd name="T148" fmla="+- 0 9324 9298"/>
                              <a:gd name="T149" fmla="*/ T148 w 53"/>
                              <a:gd name="T150" fmla="+- 0 1025 1025"/>
                              <a:gd name="T151" fmla="*/ 102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3" h="22">
                                <a:moveTo>
                                  <a:pt x="53" y="14"/>
                                </a:moveTo>
                                <a:lnTo>
                                  <a:pt x="24" y="14"/>
                                </a:lnTo>
                                <a:lnTo>
                                  <a:pt x="30" y="16"/>
                                </a:lnTo>
                                <a:lnTo>
                                  <a:pt x="36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1"/>
                                </a:lnTo>
                                <a:lnTo>
                                  <a:pt x="43" y="22"/>
                                </a:lnTo>
                                <a:lnTo>
                                  <a:pt x="47" y="22"/>
                                </a:lnTo>
                                <a:lnTo>
                                  <a:pt x="50" y="20"/>
                                </a:lnTo>
                                <a:lnTo>
                                  <a:pt x="53" y="15"/>
                                </a:lnTo>
                                <a:lnTo>
                                  <a:pt x="53" y="1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5" y="16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3" y="15"/>
                                </a:lnTo>
                                <a:lnTo>
                                  <a:pt x="16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3"/>
                                </a:lnTo>
                                <a:lnTo>
                                  <a:pt x="15" y="13"/>
                                </a:lnTo>
                                <a:lnTo>
                                  <a:pt x="12" y="1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7" y="9"/>
                                </a:lnTo>
                                <a:lnTo>
                                  <a:pt x="23" y="13"/>
                                </a:lnTo>
                                <a:lnTo>
                                  <a:pt x="19" y="13"/>
                                </a:lnTo>
                                <a:lnTo>
                                  <a:pt x="53" y="13"/>
                                </a:lnTo>
                                <a:lnTo>
                                  <a:pt x="52" y="10"/>
                                </a:lnTo>
                                <a:lnTo>
                                  <a:pt x="49" y="8"/>
                                </a:lnTo>
                                <a:lnTo>
                                  <a:pt x="48" y="7"/>
                                </a:lnTo>
                                <a:lnTo>
                                  <a:pt x="39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Freeform 1725"/>
                        <wps:cNvSpPr>
                          <a:spLocks/>
                        </wps:cNvSpPr>
                        <wps:spPr bwMode="auto">
                          <a:xfrm>
                            <a:off x="9309" y="1024"/>
                            <a:ext cx="16" cy="14"/>
                          </a:xfrm>
                          <a:custGeom>
                            <a:avLst/>
                            <a:gdLst>
                              <a:gd name="T0" fmla="+- 0 9317 9309"/>
                              <a:gd name="T1" fmla="*/ T0 w 16"/>
                              <a:gd name="T2" fmla="+- 0 1024 1024"/>
                              <a:gd name="T3" fmla="*/ 1024 h 14"/>
                              <a:gd name="T4" fmla="+- 0 9314 9309"/>
                              <a:gd name="T5" fmla="*/ T4 w 16"/>
                              <a:gd name="T6" fmla="+- 0 1024 1024"/>
                              <a:gd name="T7" fmla="*/ 1024 h 14"/>
                              <a:gd name="T8" fmla="+- 0 9312 9309"/>
                              <a:gd name="T9" fmla="*/ T8 w 16"/>
                              <a:gd name="T10" fmla="+- 0 1024 1024"/>
                              <a:gd name="T11" fmla="*/ 1024 h 14"/>
                              <a:gd name="T12" fmla="+- 0 9309 9309"/>
                              <a:gd name="T13" fmla="*/ T12 w 16"/>
                              <a:gd name="T14" fmla="+- 0 1025 1024"/>
                              <a:gd name="T15" fmla="*/ 1025 h 14"/>
                              <a:gd name="T16" fmla="+- 0 9310 9309"/>
                              <a:gd name="T17" fmla="*/ T16 w 16"/>
                              <a:gd name="T18" fmla="+- 0 1035 1024"/>
                              <a:gd name="T19" fmla="*/ 1035 h 14"/>
                              <a:gd name="T20" fmla="+- 0 9313 9309"/>
                              <a:gd name="T21" fmla="*/ T20 w 16"/>
                              <a:gd name="T22" fmla="+- 0 1038 1024"/>
                              <a:gd name="T23" fmla="*/ 1038 h 14"/>
                              <a:gd name="T24" fmla="+- 0 9317 9309"/>
                              <a:gd name="T25" fmla="*/ T24 w 16"/>
                              <a:gd name="T26" fmla="+- 0 1038 1024"/>
                              <a:gd name="T27" fmla="*/ 1038 h 14"/>
                              <a:gd name="T28" fmla="+- 0 9321 9309"/>
                              <a:gd name="T29" fmla="*/ T28 w 16"/>
                              <a:gd name="T30" fmla="+- 0 1038 1024"/>
                              <a:gd name="T31" fmla="*/ 1038 h 14"/>
                              <a:gd name="T32" fmla="+- 0 9325 9309"/>
                              <a:gd name="T33" fmla="*/ T32 w 16"/>
                              <a:gd name="T34" fmla="+- 0 1034 1024"/>
                              <a:gd name="T35" fmla="*/ 1034 h 14"/>
                              <a:gd name="T36" fmla="+- 0 9324 9309"/>
                              <a:gd name="T37" fmla="*/ T36 w 16"/>
                              <a:gd name="T38" fmla="+- 0 1025 1024"/>
                              <a:gd name="T39" fmla="*/ 1025 h 14"/>
                              <a:gd name="T40" fmla="+- 0 9322 9309"/>
                              <a:gd name="T41" fmla="*/ T40 w 16"/>
                              <a:gd name="T42" fmla="+- 0 1024 1024"/>
                              <a:gd name="T43" fmla="*/ 1024 h 14"/>
                              <a:gd name="T44" fmla="+- 0 9319 9309"/>
                              <a:gd name="T45" fmla="*/ T44 w 16"/>
                              <a:gd name="T46" fmla="+- 0 1024 1024"/>
                              <a:gd name="T47" fmla="*/ 1024 h 14"/>
                              <a:gd name="T48" fmla="+- 0 9317 9309"/>
                              <a:gd name="T49" fmla="*/ T48 w 16"/>
                              <a:gd name="T50" fmla="+- 0 1024 1024"/>
                              <a:gd name="T51" fmla="*/ 10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1"/>
                                </a:ln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12" y="14"/>
                                </a:lnTo>
                                <a:lnTo>
                                  <a:pt x="16" y="10"/>
                                </a:lnTo>
                                <a:lnTo>
                                  <a:pt x="15" y="1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AutoShape 1726"/>
                        <wps:cNvSpPr>
                          <a:spLocks/>
                        </wps:cNvSpPr>
                        <wps:spPr bwMode="auto">
                          <a:xfrm>
                            <a:off x="9406" y="1031"/>
                            <a:ext cx="47" cy="21"/>
                          </a:xfrm>
                          <a:custGeom>
                            <a:avLst/>
                            <a:gdLst>
                              <a:gd name="T0" fmla="+- 0 9453 9406"/>
                              <a:gd name="T1" fmla="*/ T0 w 47"/>
                              <a:gd name="T2" fmla="+- 0 1046 1032"/>
                              <a:gd name="T3" fmla="*/ 1046 h 21"/>
                              <a:gd name="T4" fmla="+- 0 9421 9406"/>
                              <a:gd name="T5" fmla="*/ T4 w 47"/>
                              <a:gd name="T6" fmla="+- 0 1046 1032"/>
                              <a:gd name="T7" fmla="*/ 1046 h 21"/>
                              <a:gd name="T8" fmla="+- 0 9431 9406"/>
                              <a:gd name="T9" fmla="*/ T8 w 47"/>
                              <a:gd name="T10" fmla="+- 0 1047 1032"/>
                              <a:gd name="T11" fmla="*/ 1047 h 21"/>
                              <a:gd name="T12" fmla="+- 0 9435 9406"/>
                              <a:gd name="T13" fmla="*/ T12 w 47"/>
                              <a:gd name="T14" fmla="+- 0 1048 1032"/>
                              <a:gd name="T15" fmla="*/ 1048 h 21"/>
                              <a:gd name="T16" fmla="+- 0 9437 9406"/>
                              <a:gd name="T17" fmla="*/ T16 w 47"/>
                              <a:gd name="T18" fmla="+- 0 1049 1032"/>
                              <a:gd name="T19" fmla="*/ 1049 h 21"/>
                              <a:gd name="T20" fmla="+- 0 9439 9406"/>
                              <a:gd name="T21" fmla="*/ T20 w 47"/>
                              <a:gd name="T22" fmla="+- 0 1050 1032"/>
                              <a:gd name="T23" fmla="*/ 1050 h 21"/>
                              <a:gd name="T24" fmla="+- 0 9441 9406"/>
                              <a:gd name="T25" fmla="*/ T24 w 47"/>
                              <a:gd name="T26" fmla="+- 0 1051 1032"/>
                              <a:gd name="T27" fmla="*/ 1051 h 21"/>
                              <a:gd name="T28" fmla="+- 0 9442 9406"/>
                              <a:gd name="T29" fmla="*/ T28 w 47"/>
                              <a:gd name="T30" fmla="+- 0 1052 1032"/>
                              <a:gd name="T31" fmla="*/ 1052 h 21"/>
                              <a:gd name="T32" fmla="+- 0 9446 9406"/>
                              <a:gd name="T33" fmla="*/ T32 w 47"/>
                              <a:gd name="T34" fmla="+- 0 1052 1032"/>
                              <a:gd name="T35" fmla="*/ 1052 h 21"/>
                              <a:gd name="T36" fmla="+- 0 9448 9406"/>
                              <a:gd name="T37" fmla="*/ T36 w 47"/>
                              <a:gd name="T38" fmla="+- 0 1051 1032"/>
                              <a:gd name="T39" fmla="*/ 1051 h 21"/>
                              <a:gd name="T40" fmla="+- 0 9452 9406"/>
                              <a:gd name="T41" fmla="*/ T40 w 47"/>
                              <a:gd name="T42" fmla="+- 0 1047 1032"/>
                              <a:gd name="T43" fmla="*/ 1047 h 21"/>
                              <a:gd name="T44" fmla="+- 0 9453 9406"/>
                              <a:gd name="T45" fmla="*/ T44 w 47"/>
                              <a:gd name="T46" fmla="+- 0 1046 1032"/>
                              <a:gd name="T47" fmla="*/ 1046 h 21"/>
                              <a:gd name="T48" fmla="+- 0 9422 9406"/>
                              <a:gd name="T49" fmla="*/ T48 w 47"/>
                              <a:gd name="T50" fmla="+- 0 1032 1032"/>
                              <a:gd name="T51" fmla="*/ 1032 h 21"/>
                              <a:gd name="T52" fmla="+- 0 9419 9406"/>
                              <a:gd name="T53" fmla="*/ T52 w 47"/>
                              <a:gd name="T54" fmla="+- 0 1032 1032"/>
                              <a:gd name="T55" fmla="*/ 1032 h 21"/>
                              <a:gd name="T56" fmla="+- 0 9416 9406"/>
                              <a:gd name="T57" fmla="*/ T56 w 47"/>
                              <a:gd name="T58" fmla="+- 0 1032 1032"/>
                              <a:gd name="T59" fmla="*/ 1032 h 21"/>
                              <a:gd name="T60" fmla="+- 0 9409 9406"/>
                              <a:gd name="T61" fmla="*/ T60 w 47"/>
                              <a:gd name="T62" fmla="+- 0 1033 1032"/>
                              <a:gd name="T63" fmla="*/ 1033 h 21"/>
                              <a:gd name="T64" fmla="+- 0 9406 9406"/>
                              <a:gd name="T65" fmla="*/ T64 w 47"/>
                              <a:gd name="T66" fmla="+- 0 1036 1032"/>
                              <a:gd name="T67" fmla="*/ 1036 h 21"/>
                              <a:gd name="T68" fmla="+- 0 9407 9406"/>
                              <a:gd name="T69" fmla="*/ T68 w 47"/>
                              <a:gd name="T70" fmla="+- 0 1044 1032"/>
                              <a:gd name="T71" fmla="*/ 1044 h 21"/>
                              <a:gd name="T72" fmla="+- 0 9410 9406"/>
                              <a:gd name="T73" fmla="*/ T72 w 47"/>
                              <a:gd name="T74" fmla="+- 0 1047 1032"/>
                              <a:gd name="T75" fmla="*/ 1047 h 21"/>
                              <a:gd name="T76" fmla="+- 0 9415 9406"/>
                              <a:gd name="T77" fmla="*/ T76 w 47"/>
                              <a:gd name="T78" fmla="+- 0 1047 1032"/>
                              <a:gd name="T79" fmla="*/ 1047 h 21"/>
                              <a:gd name="T80" fmla="+- 0 9418 9406"/>
                              <a:gd name="T81" fmla="*/ T80 w 47"/>
                              <a:gd name="T82" fmla="+- 0 1047 1032"/>
                              <a:gd name="T83" fmla="*/ 1047 h 21"/>
                              <a:gd name="T84" fmla="+- 0 9421 9406"/>
                              <a:gd name="T85" fmla="*/ T84 w 47"/>
                              <a:gd name="T86" fmla="+- 0 1046 1032"/>
                              <a:gd name="T87" fmla="*/ 1046 h 21"/>
                              <a:gd name="T88" fmla="+- 0 9453 9406"/>
                              <a:gd name="T89" fmla="*/ T88 w 47"/>
                              <a:gd name="T90" fmla="+- 0 1046 1032"/>
                              <a:gd name="T91" fmla="*/ 1046 h 21"/>
                              <a:gd name="T92" fmla="+- 0 9453 9406"/>
                              <a:gd name="T93" fmla="*/ T92 w 47"/>
                              <a:gd name="T94" fmla="+- 0 1046 1032"/>
                              <a:gd name="T95" fmla="*/ 1046 h 21"/>
                              <a:gd name="T96" fmla="+- 0 9428 9406"/>
                              <a:gd name="T97" fmla="*/ T96 w 47"/>
                              <a:gd name="T98" fmla="+- 0 1046 1032"/>
                              <a:gd name="T99" fmla="*/ 1046 h 21"/>
                              <a:gd name="T100" fmla="+- 0 9427 9406"/>
                              <a:gd name="T101" fmla="*/ T100 w 47"/>
                              <a:gd name="T102" fmla="+- 0 1046 1032"/>
                              <a:gd name="T103" fmla="*/ 1046 h 21"/>
                              <a:gd name="T104" fmla="+- 0 9423 9406"/>
                              <a:gd name="T105" fmla="*/ T104 w 47"/>
                              <a:gd name="T106" fmla="+- 0 1045 1032"/>
                              <a:gd name="T107" fmla="*/ 1045 h 21"/>
                              <a:gd name="T108" fmla="+- 0 9421 9406"/>
                              <a:gd name="T109" fmla="*/ T108 w 47"/>
                              <a:gd name="T110" fmla="+- 0 1041 1032"/>
                              <a:gd name="T111" fmla="*/ 1041 h 21"/>
                              <a:gd name="T112" fmla="+- 0 9422 9406"/>
                              <a:gd name="T113" fmla="*/ T112 w 47"/>
                              <a:gd name="T114" fmla="+- 0 1032 1032"/>
                              <a:gd name="T115" fmla="*/ 1032 h 21"/>
                              <a:gd name="T116" fmla="+- 0 9437 9406"/>
                              <a:gd name="T117" fmla="*/ T116 w 47"/>
                              <a:gd name="T118" fmla="+- 0 1033 1032"/>
                              <a:gd name="T119" fmla="*/ 1033 h 21"/>
                              <a:gd name="T120" fmla="+- 0 9435 9406"/>
                              <a:gd name="T121" fmla="*/ T120 w 47"/>
                              <a:gd name="T122" fmla="+- 0 1043 1032"/>
                              <a:gd name="T123" fmla="*/ 1043 h 21"/>
                              <a:gd name="T124" fmla="+- 0 9432 9406"/>
                              <a:gd name="T125" fmla="*/ T124 w 47"/>
                              <a:gd name="T126" fmla="+- 0 1046 1032"/>
                              <a:gd name="T127" fmla="*/ 1046 h 21"/>
                              <a:gd name="T128" fmla="+- 0 9453 9406"/>
                              <a:gd name="T129" fmla="*/ T128 w 47"/>
                              <a:gd name="T130" fmla="+- 0 1046 1032"/>
                              <a:gd name="T131" fmla="*/ 1046 h 21"/>
                              <a:gd name="T132" fmla="+- 0 9453 9406"/>
                              <a:gd name="T133" fmla="*/ T132 w 47"/>
                              <a:gd name="T134" fmla="+- 0 1042 1032"/>
                              <a:gd name="T135" fmla="*/ 1042 h 21"/>
                              <a:gd name="T136" fmla="+- 0 9450 9406"/>
                              <a:gd name="T137" fmla="*/ T136 w 47"/>
                              <a:gd name="T138" fmla="+- 0 1039 1032"/>
                              <a:gd name="T139" fmla="*/ 1039 h 21"/>
                              <a:gd name="T140" fmla="+- 0 9449 9406"/>
                              <a:gd name="T141" fmla="*/ T140 w 47"/>
                              <a:gd name="T142" fmla="+- 0 1038 1032"/>
                              <a:gd name="T143" fmla="*/ 1038 h 21"/>
                              <a:gd name="T144" fmla="+- 0 9445 9406"/>
                              <a:gd name="T145" fmla="*/ T144 w 47"/>
                              <a:gd name="T146" fmla="+- 0 1035 1032"/>
                              <a:gd name="T147" fmla="*/ 1035 h 21"/>
                              <a:gd name="T148" fmla="+- 0 9437 9406"/>
                              <a:gd name="T149" fmla="*/ T148 w 47"/>
                              <a:gd name="T150" fmla="+- 0 1033 1032"/>
                              <a:gd name="T151" fmla="*/ 10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7" h="21">
                                <a:moveTo>
                                  <a:pt x="47" y="14"/>
                                </a:moveTo>
                                <a:lnTo>
                                  <a:pt x="15" y="14"/>
                                </a:lnTo>
                                <a:lnTo>
                                  <a:pt x="25" y="15"/>
                                </a:lnTo>
                                <a:lnTo>
                                  <a:pt x="29" y="16"/>
                                </a:lnTo>
                                <a:lnTo>
                                  <a:pt x="31" y="17"/>
                                </a:lnTo>
                                <a:lnTo>
                                  <a:pt x="33" y="18"/>
                                </a:lnTo>
                                <a:lnTo>
                                  <a:pt x="35" y="19"/>
                                </a:lnTo>
                                <a:lnTo>
                                  <a:pt x="36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19"/>
                                </a:lnTo>
                                <a:lnTo>
                                  <a:pt x="46" y="15"/>
                                </a:lnTo>
                                <a:lnTo>
                                  <a:pt x="47" y="14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3" y="1"/>
                                </a:lnTo>
                                <a:lnTo>
                                  <a:pt x="0" y="4"/>
                                </a:lnTo>
                                <a:lnTo>
                                  <a:pt x="1" y="12"/>
                                </a:lnTo>
                                <a:lnTo>
                                  <a:pt x="4" y="15"/>
                                </a:lnTo>
                                <a:lnTo>
                                  <a:pt x="9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47" y="14"/>
                                </a:lnTo>
                                <a:lnTo>
                                  <a:pt x="22" y="14"/>
                                </a:lnTo>
                                <a:lnTo>
                                  <a:pt x="21" y="14"/>
                                </a:lnTo>
                                <a:lnTo>
                                  <a:pt x="17" y="13"/>
                                </a:lnTo>
                                <a:lnTo>
                                  <a:pt x="15" y="9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31" y="1"/>
                                </a:moveTo>
                                <a:lnTo>
                                  <a:pt x="29" y="11"/>
                                </a:lnTo>
                                <a:lnTo>
                                  <a:pt x="26" y="14"/>
                                </a:lnTo>
                                <a:lnTo>
                                  <a:pt x="47" y="14"/>
                                </a:lnTo>
                                <a:lnTo>
                                  <a:pt x="47" y="10"/>
                                </a:lnTo>
                                <a:lnTo>
                                  <a:pt x="44" y="7"/>
                                </a:lnTo>
                                <a:lnTo>
                                  <a:pt x="43" y="6"/>
                                </a:lnTo>
                                <a:lnTo>
                                  <a:pt x="39" y="3"/>
                                </a:lnTo>
                                <a:lnTo>
                                  <a:pt x="3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1727"/>
                        <wps:cNvSpPr>
                          <a:spLocks/>
                        </wps:cNvSpPr>
                        <wps:spPr bwMode="auto">
                          <a:xfrm>
                            <a:off x="9420" y="1031"/>
                            <a:ext cx="17" cy="15"/>
                          </a:xfrm>
                          <a:custGeom>
                            <a:avLst/>
                            <a:gdLst>
                              <a:gd name="T0" fmla="+- 0 9429 9421"/>
                              <a:gd name="T1" fmla="*/ T0 w 17"/>
                              <a:gd name="T2" fmla="+- 0 1031 1031"/>
                              <a:gd name="T3" fmla="*/ 1031 h 15"/>
                              <a:gd name="T4" fmla="+- 0 9422 9421"/>
                              <a:gd name="T5" fmla="*/ T4 w 17"/>
                              <a:gd name="T6" fmla="+- 0 1032 1031"/>
                              <a:gd name="T7" fmla="*/ 1032 h 15"/>
                              <a:gd name="T8" fmla="+- 0 9421 9421"/>
                              <a:gd name="T9" fmla="*/ T8 w 17"/>
                              <a:gd name="T10" fmla="+- 0 1041 1031"/>
                              <a:gd name="T11" fmla="*/ 1041 h 15"/>
                              <a:gd name="T12" fmla="+- 0 9423 9421"/>
                              <a:gd name="T13" fmla="*/ T12 w 17"/>
                              <a:gd name="T14" fmla="+- 0 1045 1031"/>
                              <a:gd name="T15" fmla="*/ 1045 h 15"/>
                              <a:gd name="T16" fmla="+- 0 9428 9421"/>
                              <a:gd name="T17" fmla="*/ T16 w 17"/>
                              <a:gd name="T18" fmla="+- 0 1046 1031"/>
                              <a:gd name="T19" fmla="*/ 1046 h 15"/>
                              <a:gd name="T20" fmla="+- 0 9428 9421"/>
                              <a:gd name="T21" fmla="*/ T20 w 17"/>
                              <a:gd name="T22" fmla="+- 0 1046 1031"/>
                              <a:gd name="T23" fmla="*/ 1046 h 15"/>
                              <a:gd name="T24" fmla="+- 0 9432 9421"/>
                              <a:gd name="T25" fmla="*/ T24 w 17"/>
                              <a:gd name="T26" fmla="+- 0 1046 1031"/>
                              <a:gd name="T27" fmla="*/ 1046 h 15"/>
                              <a:gd name="T28" fmla="+- 0 9435 9421"/>
                              <a:gd name="T29" fmla="*/ T28 w 17"/>
                              <a:gd name="T30" fmla="+- 0 1043 1031"/>
                              <a:gd name="T31" fmla="*/ 1043 h 15"/>
                              <a:gd name="T32" fmla="+- 0 9437 9421"/>
                              <a:gd name="T33" fmla="*/ T32 w 17"/>
                              <a:gd name="T34" fmla="+- 0 1037 1031"/>
                              <a:gd name="T35" fmla="*/ 1037 h 15"/>
                              <a:gd name="T36" fmla="+- 0 9437 9421"/>
                              <a:gd name="T37" fmla="*/ T36 w 17"/>
                              <a:gd name="T38" fmla="+- 0 1033 1031"/>
                              <a:gd name="T39" fmla="*/ 1033 h 15"/>
                              <a:gd name="T40" fmla="+- 0 9434 9421"/>
                              <a:gd name="T41" fmla="*/ T40 w 17"/>
                              <a:gd name="T42" fmla="+- 0 1032 1031"/>
                              <a:gd name="T43" fmla="*/ 1032 h 15"/>
                              <a:gd name="T44" fmla="+- 0 9429 9421"/>
                              <a:gd name="T45" fmla="*/ T44 w 17"/>
                              <a:gd name="T46" fmla="+- 0 1031 1031"/>
                              <a:gd name="T47" fmla="*/ 103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8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2"/>
                                </a:lnTo>
                                <a:lnTo>
                                  <a:pt x="16" y="6"/>
                                </a:lnTo>
                                <a:lnTo>
                                  <a:pt x="16" y="2"/>
                                </a:lnTo>
                                <a:lnTo>
                                  <a:pt x="13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Freeform 1728"/>
                        <wps:cNvSpPr>
                          <a:spLocks/>
                        </wps:cNvSpPr>
                        <wps:spPr bwMode="auto">
                          <a:xfrm>
                            <a:off x="9508" y="1066"/>
                            <a:ext cx="21" cy="18"/>
                          </a:xfrm>
                          <a:custGeom>
                            <a:avLst/>
                            <a:gdLst>
                              <a:gd name="T0" fmla="+- 0 9518 9508"/>
                              <a:gd name="T1" fmla="*/ T0 w 21"/>
                              <a:gd name="T2" fmla="+- 0 1067 1067"/>
                              <a:gd name="T3" fmla="*/ 1067 h 18"/>
                              <a:gd name="T4" fmla="+- 0 9514 9508"/>
                              <a:gd name="T5" fmla="*/ T4 w 21"/>
                              <a:gd name="T6" fmla="+- 0 1067 1067"/>
                              <a:gd name="T7" fmla="*/ 1067 h 18"/>
                              <a:gd name="T8" fmla="+- 0 9511 9508"/>
                              <a:gd name="T9" fmla="*/ T8 w 21"/>
                              <a:gd name="T10" fmla="+- 0 1068 1067"/>
                              <a:gd name="T11" fmla="*/ 1068 h 18"/>
                              <a:gd name="T12" fmla="+- 0 9508 9508"/>
                              <a:gd name="T13" fmla="*/ T12 w 21"/>
                              <a:gd name="T14" fmla="+- 0 1074 1067"/>
                              <a:gd name="T15" fmla="*/ 1074 h 18"/>
                              <a:gd name="T16" fmla="+- 0 9510 9508"/>
                              <a:gd name="T17" fmla="*/ T16 w 21"/>
                              <a:gd name="T18" fmla="+- 0 1079 1067"/>
                              <a:gd name="T19" fmla="*/ 1079 h 18"/>
                              <a:gd name="T20" fmla="+- 0 9513 9508"/>
                              <a:gd name="T21" fmla="*/ T20 w 21"/>
                              <a:gd name="T22" fmla="+- 0 1081 1067"/>
                              <a:gd name="T23" fmla="*/ 1081 h 18"/>
                              <a:gd name="T24" fmla="+- 0 9514 9508"/>
                              <a:gd name="T25" fmla="*/ T24 w 21"/>
                              <a:gd name="T26" fmla="+- 0 1081 1067"/>
                              <a:gd name="T27" fmla="*/ 1081 h 18"/>
                              <a:gd name="T28" fmla="+- 0 9519 9508"/>
                              <a:gd name="T29" fmla="*/ T28 w 21"/>
                              <a:gd name="T30" fmla="+- 0 1084 1067"/>
                              <a:gd name="T31" fmla="*/ 1084 h 18"/>
                              <a:gd name="T32" fmla="+- 0 9526 9508"/>
                              <a:gd name="T33" fmla="*/ T32 w 21"/>
                              <a:gd name="T34" fmla="+- 0 1084 1067"/>
                              <a:gd name="T35" fmla="*/ 1084 h 18"/>
                              <a:gd name="T36" fmla="+- 0 9528 9508"/>
                              <a:gd name="T37" fmla="*/ T36 w 21"/>
                              <a:gd name="T38" fmla="+- 0 1084 1067"/>
                              <a:gd name="T39" fmla="*/ 1084 h 18"/>
                              <a:gd name="T40" fmla="+- 0 9529 9508"/>
                              <a:gd name="T41" fmla="*/ T40 w 21"/>
                              <a:gd name="T42" fmla="+- 0 1084 1067"/>
                              <a:gd name="T43" fmla="*/ 1084 h 18"/>
                              <a:gd name="T44" fmla="+- 0 9524 9508"/>
                              <a:gd name="T45" fmla="*/ T44 w 21"/>
                              <a:gd name="T46" fmla="+- 0 1081 1067"/>
                              <a:gd name="T47" fmla="*/ 1081 h 18"/>
                              <a:gd name="T48" fmla="+- 0 9522 9508"/>
                              <a:gd name="T49" fmla="*/ T48 w 21"/>
                              <a:gd name="T50" fmla="+- 0 1078 1067"/>
                              <a:gd name="T51" fmla="*/ 1078 h 18"/>
                              <a:gd name="T52" fmla="+- 0 9523 9508"/>
                              <a:gd name="T53" fmla="*/ T52 w 21"/>
                              <a:gd name="T54" fmla="+- 0 1073 1067"/>
                              <a:gd name="T55" fmla="*/ 1073 h 18"/>
                              <a:gd name="T56" fmla="+- 0 9524 9508"/>
                              <a:gd name="T57" fmla="*/ T56 w 21"/>
                              <a:gd name="T58" fmla="+- 0 1068 1067"/>
                              <a:gd name="T59" fmla="*/ 1068 h 18"/>
                              <a:gd name="T60" fmla="+- 0 9522 9508"/>
                              <a:gd name="T61" fmla="*/ T60 w 21"/>
                              <a:gd name="T62" fmla="+- 0 1068 1067"/>
                              <a:gd name="T63" fmla="*/ 1068 h 18"/>
                              <a:gd name="T64" fmla="+- 0 9520 9508"/>
                              <a:gd name="T65" fmla="*/ T64 w 21"/>
                              <a:gd name="T66" fmla="+- 0 1068 1067"/>
                              <a:gd name="T67" fmla="*/ 1068 h 18"/>
                              <a:gd name="T68" fmla="+- 0 9519 9508"/>
                              <a:gd name="T69" fmla="*/ T68 w 21"/>
                              <a:gd name="T70" fmla="+- 0 1067 1067"/>
                              <a:gd name="T71" fmla="*/ 1067 h 18"/>
                              <a:gd name="T72" fmla="+- 0 9518 9508"/>
                              <a:gd name="T73" fmla="*/ T72 w 21"/>
                              <a:gd name="T74" fmla="+- 0 1067 1067"/>
                              <a:gd name="T75" fmla="*/ 106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" h="18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11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16" y="14"/>
                                </a:lnTo>
                                <a:lnTo>
                                  <a:pt x="14" y="11"/>
                                </a:lnTo>
                                <a:lnTo>
                                  <a:pt x="15" y="6"/>
                                </a:lnTo>
                                <a:lnTo>
                                  <a:pt x="16" y="1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AutoShape 1729"/>
                        <wps:cNvSpPr>
                          <a:spLocks/>
                        </wps:cNvSpPr>
                        <wps:spPr bwMode="auto">
                          <a:xfrm>
                            <a:off x="9522" y="1068"/>
                            <a:ext cx="17" cy="16"/>
                          </a:xfrm>
                          <a:custGeom>
                            <a:avLst/>
                            <a:gdLst>
                              <a:gd name="T0" fmla="+- 0 9524 9522"/>
                              <a:gd name="T1" fmla="*/ T0 w 17"/>
                              <a:gd name="T2" fmla="+- 0 1068 1068"/>
                              <a:gd name="T3" fmla="*/ 1068 h 16"/>
                              <a:gd name="T4" fmla="+- 0 9523 9522"/>
                              <a:gd name="T5" fmla="*/ T4 w 17"/>
                              <a:gd name="T6" fmla="+- 0 1073 1068"/>
                              <a:gd name="T7" fmla="*/ 1073 h 16"/>
                              <a:gd name="T8" fmla="+- 0 9522 9522"/>
                              <a:gd name="T9" fmla="*/ T8 w 17"/>
                              <a:gd name="T10" fmla="+- 0 1078 1068"/>
                              <a:gd name="T11" fmla="*/ 1078 h 16"/>
                              <a:gd name="T12" fmla="+- 0 9524 9522"/>
                              <a:gd name="T13" fmla="*/ T12 w 17"/>
                              <a:gd name="T14" fmla="+- 0 1081 1068"/>
                              <a:gd name="T15" fmla="*/ 1081 h 16"/>
                              <a:gd name="T16" fmla="+- 0 9529 9522"/>
                              <a:gd name="T17" fmla="*/ T16 w 17"/>
                              <a:gd name="T18" fmla="+- 0 1084 1068"/>
                              <a:gd name="T19" fmla="*/ 1084 h 16"/>
                              <a:gd name="T20" fmla="+- 0 9530 9522"/>
                              <a:gd name="T21" fmla="*/ T20 w 17"/>
                              <a:gd name="T22" fmla="+- 0 1084 1068"/>
                              <a:gd name="T23" fmla="*/ 1084 h 16"/>
                              <a:gd name="T24" fmla="+- 0 9531 9522"/>
                              <a:gd name="T25" fmla="*/ T24 w 17"/>
                              <a:gd name="T26" fmla="+- 0 1083 1068"/>
                              <a:gd name="T27" fmla="*/ 1083 h 16"/>
                              <a:gd name="T28" fmla="+- 0 9536 9522"/>
                              <a:gd name="T29" fmla="*/ T28 w 17"/>
                              <a:gd name="T30" fmla="+- 0 1082 1068"/>
                              <a:gd name="T31" fmla="*/ 1082 h 16"/>
                              <a:gd name="T32" fmla="+- 0 9538 9522"/>
                              <a:gd name="T33" fmla="*/ T32 w 17"/>
                              <a:gd name="T34" fmla="+- 0 1078 1068"/>
                              <a:gd name="T35" fmla="*/ 1078 h 16"/>
                              <a:gd name="T36" fmla="+- 0 9537 9522"/>
                              <a:gd name="T37" fmla="*/ T36 w 17"/>
                              <a:gd name="T38" fmla="+- 0 1071 1068"/>
                              <a:gd name="T39" fmla="*/ 1071 h 16"/>
                              <a:gd name="T40" fmla="+- 0 9534 9522"/>
                              <a:gd name="T41" fmla="*/ T40 w 17"/>
                              <a:gd name="T42" fmla="+- 0 1069 1068"/>
                              <a:gd name="T43" fmla="*/ 1069 h 16"/>
                              <a:gd name="T44" fmla="+- 0 9526 9522"/>
                              <a:gd name="T45" fmla="*/ T44 w 17"/>
                              <a:gd name="T46" fmla="+- 0 1069 1068"/>
                              <a:gd name="T47" fmla="*/ 1069 h 16"/>
                              <a:gd name="T48" fmla="+- 0 9524 9522"/>
                              <a:gd name="T49" fmla="*/ T48 w 17"/>
                              <a:gd name="T50" fmla="+- 0 1068 1068"/>
                              <a:gd name="T51" fmla="*/ 1068 h 16"/>
                              <a:gd name="T52" fmla="+- 0 9534 9522"/>
                              <a:gd name="T53" fmla="*/ T52 w 17"/>
                              <a:gd name="T54" fmla="+- 0 1068 1068"/>
                              <a:gd name="T55" fmla="*/ 1068 h 16"/>
                              <a:gd name="T56" fmla="+- 0 9530 9522"/>
                              <a:gd name="T57" fmla="*/ T56 w 17"/>
                              <a:gd name="T58" fmla="+- 0 1068 1068"/>
                              <a:gd name="T59" fmla="*/ 1068 h 16"/>
                              <a:gd name="T60" fmla="+- 0 9529 9522"/>
                              <a:gd name="T61" fmla="*/ T60 w 17"/>
                              <a:gd name="T62" fmla="+- 0 1068 1068"/>
                              <a:gd name="T63" fmla="*/ 1068 h 16"/>
                              <a:gd name="T64" fmla="+- 0 9529 9522"/>
                              <a:gd name="T65" fmla="*/ T64 w 17"/>
                              <a:gd name="T66" fmla="+- 0 1069 1068"/>
                              <a:gd name="T67" fmla="*/ 1069 h 16"/>
                              <a:gd name="T68" fmla="+- 0 9526 9522"/>
                              <a:gd name="T69" fmla="*/ T68 w 17"/>
                              <a:gd name="T70" fmla="+- 0 1069 1068"/>
                              <a:gd name="T71" fmla="*/ 1069 h 16"/>
                              <a:gd name="T72" fmla="+- 0 9534 9522"/>
                              <a:gd name="T73" fmla="*/ T72 w 17"/>
                              <a:gd name="T74" fmla="+- 0 1069 1068"/>
                              <a:gd name="T75" fmla="*/ 1069 h 16"/>
                              <a:gd name="T76" fmla="+- 0 9534 9522"/>
                              <a:gd name="T77" fmla="*/ T76 w 17"/>
                              <a:gd name="T78" fmla="+- 0 1068 1068"/>
                              <a:gd name="T79" fmla="*/ 106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2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9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0"/>
                                </a:lnTo>
                                <a:lnTo>
                                  <a:pt x="15" y="3"/>
                                </a:lnTo>
                                <a:lnTo>
                                  <a:pt x="12" y="1"/>
                                </a:lnTo>
                                <a:lnTo>
                                  <a:pt x="4" y="1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4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AutoShape 1730"/>
                        <wps:cNvSpPr>
                          <a:spLocks/>
                        </wps:cNvSpPr>
                        <wps:spPr bwMode="auto">
                          <a:xfrm>
                            <a:off x="9552" y="1088"/>
                            <a:ext cx="25" cy="23"/>
                          </a:xfrm>
                          <a:custGeom>
                            <a:avLst/>
                            <a:gdLst>
                              <a:gd name="T0" fmla="+- 0 9564 9552"/>
                              <a:gd name="T1" fmla="*/ T0 w 25"/>
                              <a:gd name="T2" fmla="+- 0 1089 1089"/>
                              <a:gd name="T3" fmla="*/ 1089 h 23"/>
                              <a:gd name="T4" fmla="+- 0 9564 9552"/>
                              <a:gd name="T5" fmla="*/ T4 w 25"/>
                              <a:gd name="T6" fmla="+- 0 1090 1089"/>
                              <a:gd name="T7" fmla="*/ 1090 h 23"/>
                              <a:gd name="T8" fmla="+- 0 9564 9552"/>
                              <a:gd name="T9" fmla="*/ T8 w 25"/>
                              <a:gd name="T10" fmla="+- 0 1096 1089"/>
                              <a:gd name="T11" fmla="*/ 1096 h 23"/>
                              <a:gd name="T12" fmla="+- 0 9562 9552"/>
                              <a:gd name="T13" fmla="*/ T12 w 25"/>
                              <a:gd name="T14" fmla="+- 0 1098 1089"/>
                              <a:gd name="T15" fmla="*/ 1098 h 23"/>
                              <a:gd name="T16" fmla="+- 0 9559 9552"/>
                              <a:gd name="T17" fmla="*/ T16 w 25"/>
                              <a:gd name="T18" fmla="+- 0 1100 1089"/>
                              <a:gd name="T19" fmla="*/ 1100 h 23"/>
                              <a:gd name="T20" fmla="+- 0 9558 9552"/>
                              <a:gd name="T21" fmla="*/ T20 w 25"/>
                              <a:gd name="T22" fmla="+- 0 1100 1089"/>
                              <a:gd name="T23" fmla="*/ 1100 h 23"/>
                              <a:gd name="T24" fmla="+- 0 9555 9552"/>
                              <a:gd name="T25" fmla="*/ T24 w 25"/>
                              <a:gd name="T26" fmla="+- 0 1100 1089"/>
                              <a:gd name="T27" fmla="*/ 1100 h 23"/>
                              <a:gd name="T28" fmla="+- 0 9557 9552"/>
                              <a:gd name="T29" fmla="*/ T28 w 25"/>
                              <a:gd name="T30" fmla="+- 0 1102 1089"/>
                              <a:gd name="T31" fmla="*/ 1102 h 23"/>
                              <a:gd name="T32" fmla="+- 0 9559 9552"/>
                              <a:gd name="T33" fmla="*/ T32 w 25"/>
                              <a:gd name="T34" fmla="+- 0 1104 1089"/>
                              <a:gd name="T35" fmla="*/ 1104 h 23"/>
                              <a:gd name="T36" fmla="+- 0 9561 9552"/>
                              <a:gd name="T37" fmla="*/ T36 w 25"/>
                              <a:gd name="T38" fmla="+- 0 1107 1089"/>
                              <a:gd name="T39" fmla="*/ 1107 h 23"/>
                              <a:gd name="T40" fmla="+- 0 9561 9552"/>
                              <a:gd name="T41" fmla="*/ T40 w 25"/>
                              <a:gd name="T42" fmla="+- 0 1108 1089"/>
                              <a:gd name="T43" fmla="*/ 1108 h 23"/>
                              <a:gd name="T44" fmla="+- 0 9563 9552"/>
                              <a:gd name="T45" fmla="*/ T44 w 25"/>
                              <a:gd name="T46" fmla="+- 0 1110 1089"/>
                              <a:gd name="T47" fmla="*/ 1110 h 23"/>
                              <a:gd name="T48" fmla="+- 0 9565 9552"/>
                              <a:gd name="T49" fmla="*/ T48 w 25"/>
                              <a:gd name="T50" fmla="+- 0 1112 1089"/>
                              <a:gd name="T51" fmla="*/ 1112 h 23"/>
                              <a:gd name="T52" fmla="+- 0 9569 9552"/>
                              <a:gd name="T53" fmla="*/ T52 w 25"/>
                              <a:gd name="T54" fmla="+- 0 1112 1089"/>
                              <a:gd name="T55" fmla="*/ 1112 h 23"/>
                              <a:gd name="T56" fmla="+- 0 9571 9552"/>
                              <a:gd name="T57" fmla="*/ T56 w 25"/>
                              <a:gd name="T58" fmla="+- 0 1111 1089"/>
                              <a:gd name="T59" fmla="*/ 1111 h 23"/>
                              <a:gd name="T60" fmla="+- 0 9575 9552"/>
                              <a:gd name="T61" fmla="*/ T60 w 25"/>
                              <a:gd name="T62" fmla="+- 0 1108 1089"/>
                              <a:gd name="T63" fmla="*/ 1108 h 23"/>
                              <a:gd name="T64" fmla="+- 0 9576 9552"/>
                              <a:gd name="T65" fmla="*/ T64 w 25"/>
                              <a:gd name="T66" fmla="+- 0 1104 1089"/>
                              <a:gd name="T67" fmla="*/ 1104 h 23"/>
                              <a:gd name="T68" fmla="+- 0 9574 9552"/>
                              <a:gd name="T69" fmla="*/ T68 w 25"/>
                              <a:gd name="T70" fmla="+- 0 1100 1089"/>
                              <a:gd name="T71" fmla="*/ 1100 h 23"/>
                              <a:gd name="T72" fmla="+- 0 9555 9552"/>
                              <a:gd name="T73" fmla="*/ T72 w 25"/>
                              <a:gd name="T74" fmla="+- 0 1100 1089"/>
                              <a:gd name="T75" fmla="*/ 1100 h 23"/>
                              <a:gd name="T76" fmla="+- 0 9555 9552"/>
                              <a:gd name="T77" fmla="*/ T76 w 25"/>
                              <a:gd name="T78" fmla="+- 0 1100 1089"/>
                              <a:gd name="T79" fmla="*/ 1100 h 23"/>
                              <a:gd name="T80" fmla="+- 0 9574 9552"/>
                              <a:gd name="T81" fmla="*/ T80 w 25"/>
                              <a:gd name="T82" fmla="+- 0 1100 1089"/>
                              <a:gd name="T83" fmla="*/ 1100 h 23"/>
                              <a:gd name="T84" fmla="+- 0 9573 9552"/>
                              <a:gd name="T85" fmla="*/ T84 w 25"/>
                              <a:gd name="T86" fmla="+- 0 1098 1089"/>
                              <a:gd name="T87" fmla="*/ 1098 h 23"/>
                              <a:gd name="T88" fmla="+- 0 9569 9552"/>
                              <a:gd name="T89" fmla="*/ T88 w 25"/>
                              <a:gd name="T90" fmla="+- 0 1093 1089"/>
                              <a:gd name="T91" fmla="*/ 1093 h 23"/>
                              <a:gd name="T92" fmla="+- 0 9567 9552"/>
                              <a:gd name="T93" fmla="*/ T92 w 25"/>
                              <a:gd name="T94" fmla="+- 0 1091 1089"/>
                              <a:gd name="T95" fmla="*/ 1091 h 23"/>
                              <a:gd name="T96" fmla="+- 0 9564 9552"/>
                              <a:gd name="T97" fmla="*/ T96 w 25"/>
                              <a:gd name="T98" fmla="+- 0 1089 1089"/>
                              <a:gd name="T99" fmla="*/ 1089 h 23"/>
                              <a:gd name="T100" fmla="+- 0 9553 9552"/>
                              <a:gd name="T101" fmla="*/ T100 w 25"/>
                              <a:gd name="T102" fmla="+- 0 1100 1089"/>
                              <a:gd name="T103" fmla="*/ 1100 h 23"/>
                              <a:gd name="T104" fmla="+- 0 9553 9552"/>
                              <a:gd name="T105" fmla="*/ T104 w 25"/>
                              <a:gd name="T106" fmla="+- 0 1100 1089"/>
                              <a:gd name="T107" fmla="*/ 1100 h 23"/>
                              <a:gd name="T108" fmla="+- 0 9554 9552"/>
                              <a:gd name="T109" fmla="*/ T108 w 25"/>
                              <a:gd name="T110" fmla="+- 0 1100 1089"/>
                              <a:gd name="T111" fmla="*/ 1100 h 23"/>
                              <a:gd name="T112" fmla="+- 0 9555 9552"/>
                              <a:gd name="T113" fmla="*/ T112 w 25"/>
                              <a:gd name="T114" fmla="+- 0 1100 1089"/>
                              <a:gd name="T115" fmla="*/ 1100 h 23"/>
                              <a:gd name="T116" fmla="+- 0 9555 9552"/>
                              <a:gd name="T117" fmla="*/ T116 w 25"/>
                              <a:gd name="T118" fmla="+- 0 1100 1089"/>
                              <a:gd name="T119" fmla="*/ 1100 h 23"/>
                              <a:gd name="T120" fmla="+- 0 9553 9552"/>
                              <a:gd name="T121" fmla="*/ T120 w 25"/>
                              <a:gd name="T122" fmla="+- 0 1100 1089"/>
                              <a:gd name="T123" fmla="*/ 1100 h 23"/>
                              <a:gd name="T124" fmla="+- 0 9552 9552"/>
                              <a:gd name="T125" fmla="*/ T124 w 25"/>
                              <a:gd name="T126" fmla="+- 0 1099 1089"/>
                              <a:gd name="T127" fmla="*/ 1099 h 23"/>
                              <a:gd name="T128" fmla="+- 0 9553 9552"/>
                              <a:gd name="T129" fmla="*/ T128 w 25"/>
                              <a:gd name="T130" fmla="+- 0 1100 1089"/>
                              <a:gd name="T131" fmla="*/ 1100 h 23"/>
                              <a:gd name="T132" fmla="+- 0 9553 9552"/>
                              <a:gd name="T133" fmla="*/ T132 w 25"/>
                              <a:gd name="T134" fmla="+- 0 1100 1089"/>
                              <a:gd name="T135" fmla="*/ 1100 h 23"/>
                              <a:gd name="T136" fmla="+- 0 9553 9552"/>
                              <a:gd name="T137" fmla="*/ T136 w 25"/>
                              <a:gd name="T138" fmla="+- 0 1099 1089"/>
                              <a:gd name="T139" fmla="*/ 1099 h 23"/>
                              <a:gd name="T140" fmla="+- 0 9552 9552"/>
                              <a:gd name="T141" fmla="*/ T140 w 25"/>
                              <a:gd name="T142" fmla="+- 0 1099 1089"/>
                              <a:gd name="T143" fmla="*/ 109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12" y="0"/>
                                </a:moveTo>
                                <a:lnTo>
                                  <a:pt x="12" y="1"/>
                                </a:lnTo>
                                <a:lnTo>
                                  <a:pt x="12" y="7"/>
                                </a:lnTo>
                                <a:lnTo>
                                  <a:pt x="10" y="9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3" y="11"/>
                                </a:lnTo>
                                <a:lnTo>
                                  <a:pt x="5" y="13"/>
                                </a:lnTo>
                                <a:lnTo>
                                  <a:pt x="7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9"/>
                                </a:lnTo>
                                <a:lnTo>
                                  <a:pt x="11" y="21"/>
                                </a:lnTo>
                                <a:lnTo>
                                  <a:pt x="13" y="23"/>
                                </a:lnTo>
                                <a:lnTo>
                                  <a:pt x="17" y="23"/>
                                </a:lnTo>
                                <a:lnTo>
                                  <a:pt x="19" y="22"/>
                                </a:lnTo>
                                <a:lnTo>
                                  <a:pt x="23" y="19"/>
                                </a:lnTo>
                                <a:lnTo>
                                  <a:pt x="24" y="15"/>
                                </a:lnTo>
                                <a:lnTo>
                                  <a:pt x="22" y="11"/>
                                </a:lnTo>
                                <a:lnTo>
                                  <a:pt x="3" y="11"/>
                                </a:lnTo>
                                <a:lnTo>
                                  <a:pt x="22" y="11"/>
                                </a:lnTo>
                                <a:lnTo>
                                  <a:pt x="21" y="9"/>
                                </a:lnTo>
                                <a:lnTo>
                                  <a:pt x="17" y="4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" y="11"/>
                                </a:moveTo>
                                <a:lnTo>
                                  <a:pt x="1" y="1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1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Freeform 1731"/>
                        <wps:cNvSpPr>
                          <a:spLocks/>
                        </wps:cNvSpPr>
                        <wps:spPr bwMode="auto">
                          <a:xfrm>
                            <a:off x="9548" y="1085"/>
                            <a:ext cx="17" cy="15"/>
                          </a:xfrm>
                          <a:custGeom>
                            <a:avLst/>
                            <a:gdLst>
                              <a:gd name="T0" fmla="+- 0 9558 9548"/>
                              <a:gd name="T1" fmla="*/ T0 w 17"/>
                              <a:gd name="T2" fmla="+- 0 1085 1085"/>
                              <a:gd name="T3" fmla="*/ 1085 h 15"/>
                              <a:gd name="T4" fmla="+- 0 9554 9548"/>
                              <a:gd name="T5" fmla="*/ T4 w 17"/>
                              <a:gd name="T6" fmla="+- 0 1085 1085"/>
                              <a:gd name="T7" fmla="*/ 1085 h 15"/>
                              <a:gd name="T8" fmla="+- 0 9551 9548"/>
                              <a:gd name="T9" fmla="*/ T8 w 17"/>
                              <a:gd name="T10" fmla="+- 0 1087 1085"/>
                              <a:gd name="T11" fmla="*/ 1087 h 15"/>
                              <a:gd name="T12" fmla="+- 0 9548 9548"/>
                              <a:gd name="T13" fmla="*/ T12 w 17"/>
                              <a:gd name="T14" fmla="+- 0 1093 1085"/>
                              <a:gd name="T15" fmla="*/ 1093 h 15"/>
                              <a:gd name="T16" fmla="+- 0 9549 9548"/>
                              <a:gd name="T17" fmla="*/ T16 w 17"/>
                              <a:gd name="T18" fmla="+- 0 1097 1085"/>
                              <a:gd name="T19" fmla="*/ 1097 h 15"/>
                              <a:gd name="T20" fmla="+- 0 9554 9548"/>
                              <a:gd name="T21" fmla="*/ T20 w 17"/>
                              <a:gd name="T22" fmla="+- 0 1100 1085"/>
                              <a:gd name="T23" fmla="*/ 1100 h 15"/>
                              <a:gd name="T24" fmla="+- 0 9555 9548"/>
                              <a:gd name="T25" fmla="*/ T24 w 17"/>
                              <a:gd name="T26" fmla="+- 0 1100 1085"/>
                              <a:gd name="T27" fmla="*/ 1100 h 15"/>
                              <a:gd name="T28" fmla="+- 0 9558 9548"/>
                              <a:gd name="T29" fmla="*/ T28 w 17"/>
                              <a:gd name="T30" fmla="+- 0 1100 1085"/>
                              <a:gd name="T31" fmla="*/ 1100 h 15"/>
                              <a:gd name="T32" fmla="+- 0 9559 9548"/>
                              <a:gd name="T33" fmla="*/ T32 w 17"/>
                              <a:gd name="T34" fmla="+- 0 1100 1085"/>
                              <a:gd name="T35" fmla="*/ 1100 h 15"/>
                              <a:gd name="T36" fmla="+- 0 9562 9548"/>
                              <a:gd name="T37" fmla="*/ T36 w 17"/>
                              <a:gd name="T38" fmla="+- 0 1098 1085"/>
                              <a:gd name="T39" fmla="*/ 1098 h 15"/>
                              <a:gd name="T40" fmla="+- 0 9564 9548"/>
                              <a:gd name="T41" fmla="*/ T40 w 17"/>
                              <a:gd name="T42" fmla="+- 0 1096 1085"/>
                              <a:gd name="T43" fmla="*/ 1096 h 15"/>
                              <a:gd name="T44" fmla="+- 0 9564 9548"/>
                              <a:gd name="T45" fmla="*/ T44 w 17"/>
                              <a:gd name="T46" fmla="+- 0 1089 1085"/>
                              <a:gd name="T47" fmla="*/ 1089 h 15"/>
                              <a:gd name="T48" fmla="+- 0 9563 9548"/>
                              <a:gd name="T49" fmla="*/ T48 w 17"/>
                              <a:gd name="T50" fmla="+- 0 1088 1085"/>
                              <a:gd name="T51" fmla="*/ 1088 h 15"/>
                              <a:gd name="T52" fmla="+- 0 9561 9548"/>
                              <a:gd name="T53" fmla="*/ T52 w 17"/>
                              <a:gd name="T54" fmla="+- 0 1087 1085"/>
                              <a:gd name="T55" fmla="*/ 1087 h 15"/>
                              <a:gd name="T56" fmla="+- 0 9559 9548"/>
                              <a:gd name="T57" fmla="*/ T56 w 17"/>
                              <a:gd name="T58" fmla="+- 0 1085 1085"/>
                              <a:gd name="T59" fmla="*/ 1085 h 15"/>
                              <a:gd name="T60" fmla="+- 0 9558 9548"/>
                              <a:gd name="T61" fmla="*/ T60 w 17"/>
                              <a:gd name="T62" fmla="+- 0 1085 1085"/>
                              <a:gd name="T63" fmla="*/ 108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1" y="12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3"/>
                                </a:lnTo>
                                <a:lnTo>
                                  <a:pt x="16" y="11"/>
                                </a:lnTo>
                                <a:lnTo>
                                  <a:pt x="16" y="4"/>
                                </a:lnTo>
                                <a:lnTo>
                                  <a:pt x="15" y="3"/>
                                </a:lnTo>
                                <a:lnTo>
                                  <a:pt x="13" y="2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6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1252"/>
                            <a:ext cx="22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7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5" y="619"/>
                            <a:ext cx="486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8" name="Text Box 1734"/>
                        <wps:cNvSpPr txBox="1">
                          <a:spLocks noChangeArrowheads="1"/>
                        </wps:cNvSpPr>
                        <wps:spPr bwMode="auto">
                          <a:xfrm>
                            <a:off x="8168" y="339"/>
                            <a:ext cx="34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D7AFA" w14:textId="77777777" w:rsidR="00D938ED" w:rsidRDefault="00D938ED" w:rsidP="004B3E5F">
                              <w:pPr>
                                <w:spacing w:before="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32"/>
                                  <w:shd w:val="clear" w:color="auto" w:fill="00AC9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32"/>
                                  <w:shd w:val="clear" w:color="auto" w:fill="00AC91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BB4EF" id="Grupo 2495" o:spid="_x0000_s1235" style="position:absolute;margin-left:408.4pt;margin-top:17pt;width:170pt;height:85.45pt;z-index:-251655168;mso-wrap-distance-left:0;mso-wrap-distance-right:0;mso-position-horizontal-relative:page;mso-position-vertical-relative:text" coordorigin="8168,340" coordsize="34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">
                <v:rect id="Rectangle 1692" o:spid="_x0000_s1236" style="position:absolute;left:8168;top:339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" fillcolor="#f1f2f2" stroked="f"/>
                <v:shape id="AutoShape 1693" o:spid="_x0000_s1237" style="position:absolute;left:9101;top:925;width:186;height:840;visibility:visible;mso-wrap-style:square;v-text-anchor:top" coordsize="186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" path="m50,92r-1,2l45,102r-5,10l34,123r-8,9l17,144r-7,13l6,171,5,185r,5l5,191r,2l5,208,4,333,1,348,,349r,10l,375r1,13l7,401r6,10l20,421r10,10l42,441r44,48l119,525r45,49l166,580r2,11l170,606r1,21l170,650r-3,27l161,708r-9,35l127,834r2,4l134,839r4,l141,837r25,-89l175,711r7,-32l185,651r1,-24l184,601r-2,-18l179,572r-2,-5l176,565,131,514,97,479,52,431r-1,-1l40,421r-8,-9l26,403r-5,-8l16,384r-1,-9l15,359r,-4l15,351r4,-16l19,333,20,208r,-17l20,190r,-5l21,174r3,-11l30,152r7,-10l45,132r7,-11l58,111r4,-9l54,102,50,99r,-7xm97,479r,xm139,285r1,3l140,292r-1,4l135,300r-1,1l133,302r1,3l135,307r,3l135,312r1,6l138,321r7,3l147,325r,1l148,327r,4l151,334r5,l160,334r3,-3l163,325r-1,-4l158,315r-3,-3l150,310r,-2l150,305r-2,-6l147,295r-4,-6l142,287r-3,-2xm134,196r-10,l125,197r5,3l130,205r-2,3l127,210r-3,2l119,213r3,7l123,228r,8l123,241r-1,3l124,290r1,l125,285r3,-3l132,282r7,l137,244r1,-3l138,228r-1,-14l131,203r3,-7xm139,284r,1l139,284xm139,282r-3,l139,284r,-2xm136,15r-31,l113,15r6,4l125,26r6,8l136,44r4,11l142,66r2,7l145,79r1,7l146,88r,3l144,111r-4,20l135,150r-5,16l126,177r-4,8l118,194r-2,4l117,198r1,-1l120,196r14,l138,187r9,-26l156,128r5,-37l161,86,160,76,157,62,153,46,149,36,144,25,136,15xm62,102r-4,l62,102xm51,90r-1,1l50,92r1,-2xm106,r-5,l97,1,85,7r-7,5l72,23,67,34,63,48,60,64,55,84r-2,2l51,89r,1l53,88r9,-1l70,87,74,68,78,52,81,39r4,-9l87,27r1,-2l90,24,89,23,87,22,83,20,82,16,84,9,87,7r20,l107,r-1,xm70,87r-8,l63,87r3,l68,88r2,1l70,87xm107,7l91,7r1,l94,8r4,2l103,16r,-1l105,15r31,l113,15r-4,l106,11r,-2l107,7xm122,4r-1,9l118,15r18,l133,11,128,7,122,4xe" fillcolor="#827a78" stroked="f">
                  <v:path arrowok="t" o:connecttype="custom" o:connectlocs="34,1048;5,1110;4,1258;1,1313;42,1366;168,1516;161,1633;134,1764;182,1604;179,1497;52,1356;21,1320;15,1276;20,1115;37,1067;54,1027;97,1404;139,1221;135,1232;145,1249;148,1256;163,1250;150,1233;142,1212;130,1125;119,1138;122,1169;132,1207;138,1153;139,1210;136,1207;113,940;140,980;146,1013;130,1091;117,1123;147,1086;160,1001;136,940;51,1015;101,925;67,959;51,1014;74,993;88,950;83,945;107,925;66,1012;91,932;103,940;109,940;121,938;122,929" o:connectangles="0,0,0,0,0,0,0,0,0,0,0,0,0,0,0,0,0,0,0,0,0,0,0,0,0,0,0,0,0,0,0,0,0,0,0,0,0,0,0,0,0,0,0,0,0,0,0,0,0,0,0,0,0"/>
                </v:shape>
                <v:shape id="AutoShape 1694" o:spid="_x0000_s1238" style="position:absolute;left:9209;top:674;width:220;height:351;visibility:visible;mso-wrap-style:square;v-text-anchor:top" coordsize="2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" path="m129,232r-2,2l126,235r-4,4l114,241r1,7l115,267r-1,6l114,275r-2,20l111,308r-3,10l106,327r-1,5l103,336r-1,3l101,342r-1,4l100,351r3,-1l105,350r10,l115,347r3,-7l122,326r4,-19l129,280r1,-7l129,243r,-11xm115,350r-10,l110,350r3,l115,351r,-1xm191,l179,r-2,l175,1,163,3,138,17,105,49,69,108r-5,5l56,123,45,138,31,157r-4,6l19,178r-9,22l4,227,,251r6,1l11,253r4,2l18,229r3,-13l24,205r4,-11l33,184r2,-5l38,174r2,-3l42,167r9,-12l59,144r6,-8l74,125r6,-7l81,117r1,-2l99,83,116,59,133,41,147,29r9,-7l164,19r7,-2l173,16r1,l176,16r5,-1l211,15r-1,-2l207,10,198,3,191,xm130,231r-1,1l130,231xm136,222r-13,l125,223r4,4l130,231r6,-9xm173,144r-4,2l163,147r-7,1l149,164r-6,15l136,192r-6,10l126,210r-4,5l118,221r-2,3l117,223r2,-1l136,222r,-1l147,203r13,-27l173,144xm175,141r-2,1l173,144r2,-3xm184,131r-14,l173,133r2,7l175,141r2,-2l184,131xm204,37r1,4l205,48r-2,15l197,79r-7,14l182,106r-5,9l172,121r-6,7l163,132r1,-1l165,131r1,l184,131r1,-2l195,115r8,-15l211,84r6,-17l220,48r,-1l220,41r,-1l210,40r-1,-1l204,37xm219,34r-1,2l216,38r-2,2l220,40r-1,-6xm203,31r,1l204,36r,1l203,31xm211,15r-30,l188,15r3,2l199,23r3,7l203,31r9,-14l212,16r-1,-1xe" fillcolor="#827a78" stroked="f">
                  <v:path arrowok="t" o:connecttype="custom" o:connectlocs="126,909;115,922;114,949;108,992;103,1010;100,1020;105,1024;118,1014;129,954;129,906;110,1024;115,1024;177,674;138,691;64,787;31,831;10,874;6,926;18,903;28,868;38,848;51,829;74,799;82,789;133,715;164,693;174,690;211,689;198,677;129,906;130,905;125,897;136,896;169,820;156,822;136,866;122,889;117,897;136,895;173,818;173,818;184,805;175,814;184,805;205,722;190,767;172,795;164,805;184,805;203,774;220,722;220,714;204,711;218,710;220,714;203,706;203,705;188,689;202,704;212,690" o:connectangles="0,0,0,0,0,0,0,0,0,0,0,0,0,0,0,0,0,0,0,0,0,0,0,0,0,0,0,0,0,0,0,0,0,0,0,0,0,0,0,0,0,0,0,0,0,0,0,0,0,0,0,0,0,0,0,0,0,0,0,0"/>
                </v:shape>
                <v:shape id="Freeform 1695" o:spid="_x0000_s1239" style="position:absolute;left:9208;top:925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" path="m1,l,11r3,4l7,15r1,l12,15r3,-2l16,4,12,2,7,1,1,xe" fillcolor="#5f5654" stroked="f">
                  <v:path arrowok="t" o:connecttype="custom" o:connectlocs="1,925;0,936;3,940;7,940;8,940;12,940;15,938;16,929;12,927;7,926;1,925" o:connectangles="0,0,0,0,0,0,0,0,0,0,0"/>
                </v:shape>
                <v:shape id="AutoShape 1696" o:spid="_x0000_s1240" style="position:absolute;left:9420;top:626;width:114;height:407;visibility:visible;mso-wrap-style:square;v-text-anchor:top" coordsize="11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" path="m13,300r,4l11,327,9,347,7,366,5,379,3,390,1,405r7,l13,405r3,1l19,389r3,-24l25,335r3,-29l19,306r-1,-1l13,302r,-2xm28,301r-2,3l23,306r5,l28,301xm13,296r-1,2l13,300r,-4xm25,278r-1,1l23,279r-3,1l18,281r-4,l13,296,25,278xm33,263r-10,l24,263r3,2l29,268r,2l33,263xm55,160r-7,23l42,203r-7,18l29,236r-4,10l21,254r-3,8l16,266r2,-2l20,263r13,l40,248r7,-17l55,209r9,-25l71,161r-11,l58,161r-3,-1xm71,158r-1,2l66,160r-2,1l71,161r,-3xm73,154r-1,2l71,158r2,-2l73,154xm77,145r-8,l72,148r1,6l75,151r2,-6xm103,15r-35,l69,15r16,2l91,23r4,6l98,34r1,5l99,44,96,57,92,74,85,92r-7,18l73,121r-5,10l63,141r-3,5l61,146r3,l65,145r12,l79,142r6,-12l91,116,99,98r7,-19l111,61r3,-17l114,39r-1,-9l107,21r-4,-6xm68,r,l58,1,44,8,28,21,11,44,,63r1,3l3,68r2,6l6,78r1,3l24,52,39,31,52,20,62,16r6,-1l103,15r-1,-1l94,8,84,3,71,,68,xm114,44r,xe" fillcolor="#827a78" stroked="f">
                  <v:path arrowok="t" o:connecttype="custom" o:connectlocs="11,954;5,1006;8,1032;19,1016;28,933;13,929;26,931;28,928;13,927;24,906;18,908;25,905;24,890;29,897;48,810;29,863;18,889;18,891;40,875;64,811;58,788;70,787;71,788;72,783;73,781;72,775;77,772;69,642;95,656;99,671;85,719;68,758;61,773;77,772;91,743;111,688;113,657;68,627;44,635;0,690;5,701;24,679;62,643;102,641;71,627;114,671" o:connectangles="0,0,0,0,0,0,0,0,0,0,0,0,0,0,0,0,0,0,0,0,0,0,0,0,0,0,0,0,0,0,0,0,0,0,0,0,0,0,0,0,0,0,0,0,0,0"/>
                </v:shape>
                <v:shape id="Freeform 1697" o:spid="_x0000_s1241" style="position:absolute;left:9411;top:690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" path="m9,l,16r1,4l6,23r1,1l11,24r2,-2l16,18,15,15,9,xe" fillcolor="#5f5654" stroked="f">
                  <v:path arrowok="t" o:connecttype="custom" o:connectlocs="9,690;0,706;1,710;6,713;7,714;11,714;13,712;16,708;15,705;9,690" o:connectangles="0,0,0,0,0,0,0,0,0,0"/>
                </v:shape>
                <v:shape id="AutoShape 1698" o:spid="_x0000_s1242" style="position:absolute;left:9448;top:718;width:236;height:1050;visibility:visible;mso-wrap-style:square;v-text-anchor:top" coordsize="236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" path="m192,348r-1,38l188,436r,10l188,448r5,30l196,500r1,16l197,526r,2l202,560r3,28l206,612r,24l206,702r-2,34l200,764r-5,26l189,810r-3,14l182,832r-4,10l176,846r-1,2l160,872r-9,24l146,916r-2,10l134,978r-9,62l124,1046r2,4l135,1050r3,-2l140,1042r9,-62l159,928r,-2l162,916r4,-18l175,876r12,-20l188,856r5,-12l204,816r11,-48l221,704r,-74l221,612r-1,-24l217,558r-5,-32l212,516r-1,-16l208,476r-5,-30l203,436r2,-22l206,380r1,-26l194,354r-1,-4l192,348xm98,248r-2,2l89,252r-6,l81,274r-1,18l79,310r-2,16l76,336r-1,16l85,352r3,2l89,362r-2,4l80,366r20,14l99,376r3,-6l105,368r11,l116,362r-15,l89,354r2,-14l93,316r3,-32l98,248xm116,368r-6,l112,370r2,l115,372r1,-4xm203,132r-15,l181,134r-7,4l173,138r-7,6l154,162r-12,32l137,240r,5l137,250r-5,8l126,272r-8,18l112,310r-3,12l106,336r-3,12l101,362r15,l117,356r3,-14l123,328r3,-14l130,304r4,-12l138,282r4,-8l144,268r3,-4l150,258r1,-2l152,252r,-2l152,245r,-7l153,216r4,-18l162,182r5,-12l171,162r4,-4l178,154r3,-2l181,150r5,-2l222,148r-1,-2l210,136r-7,-4xm207,351r,1l203,354r4,l207,351xm208,347r-1,1l207,351r2,-3l208,347xm225,270r-1,2l217,274r-7,l206,296r-3,12l200,318r-1,4l198,328r-1,4l199,334r2,l205,340r3,7l211,338r5,-20l222,292r3,-22xm226,267r-1,3l226,268r,-1xm222,148r-23,l202,150r9,6l215,164r3,10l219,176r1,2l220,182r1,4l221,202r-1,8l219,222r-1,10l216,242r-2,12l212,258r9,l225,260r1,7l226,266r2,-8l231,242r3,-20l236,198r,-12l235,180r-2,-12l228,158r-3,-6l222,148xm98,245r,1l98,248r1,-2l98,245xm129,144r-1,2l120,148r-7,l108,168r-4,18l99,202r-4,12l91,222r-2,8l86,236r8,l97,238r1,7l103,234r8,-20l120,182r9,-38xm121,l101,,89,2,75,18,64,32,53,54,42,82,32,120,12,158,7,170,3,180r-2,2l1,190,,202r,8l13,190,46,124r1,l56,88,66,60,76,40,86,28r6,-6l97,18r3,-2l104,14r41,l141,10,129,2,121,xm130,141r-1,1l129,144r1,-2l130,141xm145,14r-27,l123,16r9,6l135,26r4,12l139,44r-1,14l135,74r-4,16l127,104r-3,10l121,122r-4,10l126,132r3,2l130,141r1,-3l136,126r5,-18l146,94r4,-18l153,60r1,-16l154,38r,-8l148,20r-3,-6xe" fillcolor="#827a78" stroked="f">
                  <v:path arrowok="t" o:connecttype="custom" o:connectlocs="188,1166;197,1246;206,1420;186,1542;160,1590;125,1758;140,1760;166,1616;204,1534;220,1306;208,1194;207,1072;98,966;80,1010;85,1070;100,1098;116,1080;96,1002;114,1088;181,852;142,912;126,990;103,1066;123,1046;142,992;152,970;157,916;178,872;221,864;203,1072;207,1069;217,992;199,1040;205,1058;225,988;222,866;218,892;221,920;214,972;226,984;236,904;225,870;99,964;113,866;91,940;98,963;121,718;53,772;3,898;13,908;66,778;100,734;121,718;130,859;135,744;131,808;126,850;141,826;154,756" o:connectangles="0,0,0,0,0,0,0,0,0,0,0,0,0,0,0,0,0,0,0,0,0,0,0,0,0,0,0,0,0,0,0,0,0,0,0,0,0,0,0,0,0,0,0,0,0,0,0,0,0,0,0,0,0,0,0,0,0,0,0"/>
                </v:shape>
                <v:shape id="Freeform 1699" o:spid="_x0000_s1243" style="position:absolute;left:9433;top:875;width:29;height:58;visibility:visible;mso-wrap-style:square;v-text-anchor:top" coordsize="2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" path="m28,l17,22r,3l16,27r-1,2l13,30,,50r1,4l6,57r1,1l11,58,17,25r2,-4l23,13,28,xe" fillcolor="#5f5654" stroked="f">
                  <v:path arrowok="t" o:connecttype="custom" o:connectlocs="28,875;17,897;17,900;16,902;15,904;13,905;0,925;1,929;6,932;7,933;11,933;17,900;19,896;23,888;28,875" o:connectangles="0,0,0,0,0,0,0,0,0,0,0,0,0,0,0"/>
                </v:shape>
                <v:shape id="AutoShape 1700" o:spid="_x0000_s1244" style="position:absolute;left:9163;top:940;width:55;height:100;visibility:visible;mso-wrap-style:square;v-text-anchor:top" coordsize="5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" path="m8,73l7,74,5,78,2,80,1,84,,86r2,l4,88r2,2l9,93r1,1l11,95r3,3l17,99r4,l26,99r5,-4l42,87r2,-3l21,84,20,83,19,81,16,79,14,77,11,74,8,73xm40,r,l36,1,33,2,31,4,28,8r3,3l38,20r2,23l40,47r,6l35,69r-5,8l22,83r,1l21,84r23,l48,75,55,56r,-9l55,43,53,29,50,18,47,9,43,2,42,1,41,,40,xe" fillcolor="#827a78" stroked="f">
                  <v:path arrowok="t" o:connecttype="custom" o:connectlocs="8,1014;7,1015;5,1019;2,1021;1,1025;0,1027;0,1027;2,1027;4,1029;6,1031;9,1034;10,1035;11,1036;14,1039;17,1040;21,1040;26,1040;31,1036;42,1028;44,1025;21,1025;20,1024;19,1022;16,1020;14,1018;11,1015;8,1014;40,941;40,941;36,942;33,943;31,945;28,949;31,952;38,961;40,984;40,988;40,994;35,1010;30,1018;22,1024;22,1025;21,1025;44,1025;48,1016;55,997;55,988;55,984;53,970;50,959;47,950;43,943;42,942;41,941;40,941" o:connectangles="0,0,0,0,0,0,0,0,0,0,0,0,0,0,0,0,0,0,0,0,0,0,0,0,0,0,0,0,0,0,0,0,0,0,0,0,0,0,0,0,0,0,0,0,0,0,0,0,0,0,0,0,0,0,0"/>
                </v:shape>
                <v:shape id="AutoShape 1701" o:spid="_x0000_s1245" style="position:absolute;left:9151;top:932;width:53;height:95;visibility:visible;mso-wrap-style:square;v-text-anchor:top" coordsize="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" path="m12,80l3,81,,84r,8l4,95r4,l12,95r1,-3l14,89r3,-2l19,83r1,-1l18,81,16,80r-3,l12,80xm41,l37,,34,2,32,9r1,4l37,15r2,1l40,17r3,-4l45,11r3,-1l52,9,48,3,44,1,42,,41,xe" fillcolor="#5f5654" stroked="f">
                  <v:path arrowok="t" o:connecttype="custom" o:connectlocs="12,1012;3,1013;0,1016;0,1024;4,1027;8,1027;12,1027;13,1024;14,1021;17,1019;19,1015;20,1014;18,1013;16,1012;13,1012;12,1012;41,932;37,932;34,934;32,941;33,945;37,947;39,948;40,949;43,945;45,943;48,942;52,941;52,941;48,935;44,933;42,932;41,932" o:connectangles="0,0,0,0,0,0,0,0,0,0,0,0,0,0,0,0,0,0,0,0,0,0,0,0,0,0,0,0,0,0,0,0,0"/>
                </v:shape>
                <v:shape id="Picture 1702" o:spid="_x0000_s1246" type="#_x0000_t75" style="position:absolute;left:9981;top:704;width:654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">
                  <v:imagedata r:id="rId84" o:title=""/>
                </v:shape>
                <v:shape id="AutoShape 1703" o:spid="_x0000_s1247" style="position:absolute;left:9284;top:898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" path="m8,3l4,3,1,5,,13r2,4l12,19r6,l29,19r5,l38,17r,-7l38,4,19,4r-5,l9,3,8,3xm40,l35,4,23,4r15,l38,2,40,xe" fillcolor="#827a78" stroked="f">
                  <v:path arrowok="t" o:connecttype="custom" o:connectlocs="8,901;4,901;1,903;0,911;2,915;12,917;18,917;29,917;34,917;38,915;38,908;38,902;19,902;14,902;9,901;8,901;40,898;35,902;23,902;38,902;38,902;38,900;40,898" o:connectangles="0,0,0,0,0,0,0,0,0,0,0,0,0,0,0,0,0,0,0,0,0,0,0"/>
                </v:shape>
                <v:shape id="Freeform 1704" o:spid="_x0000_s1248" style="position:absolute;left:9322;top:895;width:16;height:20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" path="m9,l5,,3,1,2,2,,4,,6,,16r,3l8,17r4,-4l13,12,16,9,15,5,11,1,9,xe" fillcolor="#5f5654" stroked="f">
                  <v:path arrowok="t" o:connecttype="custom" o:connectlocs="9,896;5,896;3,897;2,898;0,900;0,902;0,912;0,915;8,913;12,909;13,908;16,905;15,901;11,897;9,896" o:connectangles="0,0,0,0,0,0,0,0,0,0,0,0,0,0,0"/>
                </v:shape>
                <v:shape id="AutoShape 1705" o:spid="_x0000_s1249" style="position:absolute;left:9352;top:805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" path="m9,l5,,2,2,,9r2,5l8,15r2,l12,16r1,-4l14,8,16,4,17,1r1,l12,1,10,,9,xm19,l17,,14,1r4,l19,xe" fillcolor="#827a78" stroked="f">
                  <v:path arrowok="t" o:connecttype="custom" o:connectlocs="9,806;5,806;2,808;0,815;2,820;8,821;10,821;12,822;13,818;14,814;16,810;17,807;18,807;12,807;10,806;10,806;9,806;19,806;17,806;14,807;18,807;19,806" o:connectangles="0,0,0,0,0,0,0,0,0,0,0,0,0,0,0,0,0,0,0,0,0,0"/>
                </v:shape>
                <v:shape id="Freeform 1706" o:spid="_x0000_s1250" style="position:absolute;left:9364;top:80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" path="m14,l10,,9,,7,1,5,2,4,5,2,9,1,13,,17,7,16r6,-1l17,13,19,9,17,2,14,xe" fillcolor="#5f5654" stroked="f">
                  <v:path arrowok="t" o:connecttype="custom" o:connectlocs="14,805;10,805;9,805;7,806;5,807;4,810;2,814;1,818;0,822;0,822;7,821;13,820;13,820;17,818;19,814;17,807;14,805" o:connectangles="0,0,0,0,0,0,0,0,0,0,0,0,0,0,0,0,0"/>
                </v:shape>
                <v:shape id="AutoShape 1707" o:spid="_x0000_s1251" style="position:absolute;left:9414;top:892;width:23;height:16;visibility:visible;mso-wrap-style:square;v-text-anchor:top" coordsize="2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" path="m8,l4,,1,3,,11r3,4l10,16r3,l17,16r2,l21,15r,-7l21,5,22,1r-9,l11,1,8,xm23,l22,,19,1r3,l23,xe" fillcolor="#827a78" stroked="f">
                  <v:path arrowok="t" o:connecttype="custom" o:connectlocs="8,893;4,893;1,896;0,904;3,908;10,909;13,909;17,909;19,909;21,908;21,901;21,898;22,894;22,894;13,894;11,894;8,893;23,893;22,893;19,894;22,894;23,893" o:connectangles="0,0,0,0,0,0,0,0,0,0,0,0,0,0,0,0,0,0,0,0,0,0"/>
                </v:shape>
                <v:shape id="Freeform 1708" o:spid="_x0000_s1252" style="position:absolute;left:9434;top:890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" path="m9,l6,,4,1,2,3,1,4,,7r,3l,18r4,l15,8r,-3l13,2,10,,9,xe" fillcolor="#5f5654" stroked="f">
                  <v:path arrowok="t" o:connecttype="custom" o:connectlocs="9,890;6,890;4,891;2,893;2,893;1,894;0,897;0,900;0,908;4,908;15,898;15,895;13,892;10,890;9,890" o:connectangles="0,0,0,0,0,0,0,0,0,0,0,0,0,0,0"/>
                </v:shape>
                <v:shape id="Freeform 1709" o:spid="_x0000_s1253" style="position:absolute;left:9445;top:897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" path="m4,l3,3,,8,2,7,3,5,4,4,4,3,4,xe" fillcolor="#524b48" stroked="f">
                  <v:path arrowok="t" o:connecttype="custom" o:connectlocs="4,897;3,900;0,905;2,904;3,902;4,901;4,900;4,897" o:connectangles="0,0,0,0,0,0,0,0"/>
                </v:shape>
                <v:shape id="Freeform 1710" o:spid="_x0000_s1254" style="position:absolute;left:9463;top:771;width:18;height:17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" path="m9,l5,,2,2,,9r2,5l8,16r2,l12,16,15,7r,-2l16,4,17,2r-2,l13,1,9,xe" fillcolor="#827a78" stroked="f">
                  <v:path arrowok="t" o:connecttype="custom" o:connectlocs="9,771;5,771;2,773;0,780;2,785;8,787;10,787;12,787;15,778;15,776;16,775;17,773;15,773;13,772;9,771;9,771" o:connectangles="0,0,0,0,0,0,0,0,0,0,0,0,0,0,0,0"/>
                </v:shape>
                <v:shape id="Freeform 1711" o:spid="_x0000_s1255" style="position:absolute;left:9476;top:772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" path="m14,l9,r,1l7,1,5,1,3,4r,2l,15r3,1l5,16r4,l15,15r3,-4l17,3,14,1,5,1r9,l14,xe" fillcolor="#5f5654" stroked="f">
                  <v:path arrowok="t" o:connecttype="custom" o:connectlocs="14,772;9,772;9,773;7,773;5,773;3,776;3,778;0,787;3,788;5,788;9,788;15,787;18,783;17,775;14,773;5,773;14,773" o:connectangles="0,0,0,0,0,0,0,0,0,0,0,0,0,0,0,0,0"/>
                </v:shape>
                <v:shape id="AutoShape 1712" o:spid="_x0000_s1256" style="position:absolute;left:9511;top:951;width:24;height:18;visibility:visible;mso-wrap-style:square;v-text-anchor:top" coordsize="2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" path="m9,l5,,2,2,,9r2,4l12,17r5,l21,17r,-8l22,6,23,2r-4,l15,2,10,,9,xm23,2r,xe" fillcolor="#827a78" stroked="f">
                  <v:path arrowok="t" o:connecttype="custom" o:connectlocs="9,951;5,951;2,953;0,960;2,964;12,968;17,968;21,968;21,960;22,957;23,953;19,953;15,953;10,951;9,951;23,953;23,953;23,953;23,953" o:connectangles="0,0,0,0,0,0,0,0,0,0,0,0,0,0,0,0,0,0,0"/>
                </v:shape>
                <v:shape id="Freeform 1713" o:spid="_x0000_s1257" style="position:absolute;left:9531;top:952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" path="m11,l7,,6,,4,,3,,1,4,,7r,8l6,15r7,-1l16,10,14,2,11,xe" fillcolor="#5f5654" stroked="f">
                  <v:path arrowok="t" o:connecttype="custom" o:connectlocs="11,953;7,953;6,953;4,953;3,953;1,957;0,960;0,968;0,968;6,968;13,967;16,963;14,955;11,953" o:connectangles="0,0,0,0,0,0,0,0,0,0,0,0,0,0"/>
                </v:shape>
                <v:shape id="Freeform 1714" o:spid="_x0000_s1258" style="position:absolute;left:9549;top:849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" path="m9,l5,,2,3,,10r3,4l9,16r2,l13,16r1,-6l15,7r,-2l16,4,17,1r-2,l12,1,9,xe" fillcolor="#827a78" stroked="f">
                  <v:path arrowok="t" o:connecttype="custom" o:connectlocs="9,849;5,849;2,852;0,859;3,863;9,865;11,865;13,865;14,859;15,856;15,854;16,853;17,850;15,850;12,850;9,849;9,849" o:connectangles="0,0,0,0,0,0,0,0,0,0,0,0,0,0,0,0,0"/>
                </v:shape>
                <v:shape id="Freeform 1715" o:spid="_x0000_s1259" style="position:absolute;left:9561;top:849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" path="m13,l9,,8,,7,,6,,4,,3,3,2,4r,2l1,12,,15r2,l7,15r8,-1l17,10,16,2,13,xe" fillcolor="#5f5654" stroked="f">
                  <v:path arrowok="t" o:connecttype="custom" o:connectlocs="13,850;9,850;8,850;7,850;6,850;4,850;3,853;2,854;2,856;1,862;0,865;2,865;7,865;15,864;17,860;16,852;13,850" o:connectangles="0,0,0,0,0,0,0,0,0,0,0,0,0,0,0,0,0"/>
                </v:shape>
                <v:shape id="Freeform 1716" o:spid="_x0000_s1260" style="position:absolute;left:9624;top:1042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" path="m9,l6,,3,2,,9r3,4l11,16r3,2l16,21r1,2l18,21r,-2l19,16,21,8,22,6,19,4,15,1,10,,9,xe" fillcolor="#827a78" stroked="f">
                  <v:path arrowok="t" o:connecttype="custom" o:connectlocs="9,1043;6,1043;3,1045;0,1052;3,1056;11,1059;14,1061;16,1064;17,1066;18,1064;18,1062;19,1059;21,1051;22,1049;19,1047;15,1044;10,1043;9,1043" o:connectangles="0,0,0,0,0,0,0,0,0,0,0,0,0,0,0,0,0,0"/>
                </v:shape>
                <v:shape id="Freeform 1717" o:spid="_x0000_s1261" style="position:absolute;left:9641;top:1048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" path="m4,l3,4,1,10,,13r,2l,18r1,3l4,23r4,l9,23r5,-2l16,16,12,9,8,3,6,1,4,xe" fillcolor="#5f5654" stroked="f">
                  <v:path arrowok="t" o:connecttype="custom" o:connectlocs="4,1049;3,1053;1,1059;0,1062;0,1064;0,1067;0,1067;1,1070;4,1072;8,1072;9,1072;14,1070;16,1065;12,1058;8,1052;6,1050;4,1049" o:connectangles="0,0,0,0,0,0,0,0,0,0,0,0,0,0,0,0,0"/>
                </v:shape>
                <v:shape id="Freeform 1718" o:spid="_x0000_s1262" style="position:absolute;left:9647;top:974;width:14;height:16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" path="m9,l5,,2,2,,8r2,5l7,15r2,l11,16r,-4l12,8r,-2l12,4,13,1,11,,10,,9,xe" fillcolor="#827a78" stroked="f">
                  <v:path arrowok="t" o:connecttype="custom" o:connectlocs="9,975;5,975;2,977;0,983;2,988;7,990;9,990;11,991;11,987;12,983;12,981;12,979;13,976;11,975;10,975;9,975" o:connectangles="0,0,0,0,0,0,0,0,0,0,0,0,0,0,0,0"/>
                </v:shape>
                <v:shape id="Freeform 1719" o:spid="_x0000_s1263" style="position:absolute;left:9658;top:975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" path="m11,l7,,6,1,3,1,2,1,1,4r,2l1,9,,12r,4l1,16r2,l7,16r3,-1l14,14r2,-4l15,3,12,1,3,1,2,1r10,l11,xe" fillcolor="#5f5654" stroked="f">
                  <v:path arrowok="t" o:connecttype="custom" o:connectlocs="11,975;7,975;7,975;6,976;3,976;2,976;1,979;1,981;1,984;0,987;0,991;1,991;3,991;7,991;10,990;14,989;16,985;15,978;12,976;3,976;2,976;12,976;11,975" o:connectangles="0,0,0,0,0,0,0,0,0,0,0,0,0,0,0,0,0,0,0,0,0,0,0"/>
                </v:shape>
                <v:shape id="AutoShape 1720" o:spid="_x0000_s1264" style="position:absolute;left:9195;top:1122;width:26;height:16;visibility:visible;mso-wrap-style:square;v-text-anchor:top" coordsize="2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" path="m8,l4,,1,2,,10r2,4l11,15r3,1l20,16r3,-1l25,15,24,13,23,11,22,10,20,8r,-3l22,1r-7,l12,,8,xm22,r,l21,,19,1r3,l22,xe" fillcolor="#827a78" stroked="f">
                  <v:path arrowok="t" o:connecttype="custom" o:connectlocs="8,1123;4,1123;1,1125;0,1133;2,1137;11,1138;14,1139;20,1139;23,1138;25,1138;24,1136;23,1134;22,1133;20,1131;20,1128;22,1124;15,1124;12,1123;8,1123;8,1123;22,1123;22,1123;21,1123;19,1124;22,1124;22,1123" o:connectangles="0,0,0,0,0,0,0,0,0,0,0,0,0,0,0,0,0,0,0,0,0,0,0,0,0,0"/>
                </v:shape>
                <v:shape id="Freeform 1721" o:spid="_x0000_s1265" style="position:absolute;left:9215;top:112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" path="m10,l6,,4,1,3,2,2,2,1,4,,7r,3l2,12r1,1l4,15r1,2l10,16r3,-2l14,12,16,9r,-5l11,1,10,xe" fillcolor="#5f5654" stroked="f">
                  <v:path arrowok="t" o:connecttype="custom" o:connectlocs="10,1121;6,1121;4,1122;3,1123;2,1123;1,1125;0,1128;0,1131;2,1133;3,1134;4,1136;5,1138;10,1137;13,1135;14,1133;16,1130;16,1125;11,1122;10,1121" o:connectangles="0,0,0,0,0,0,0,0,0,0,0,0,0,0,0,0,0,0,0"/>
                </v:shape>
                <v:shape id="Freeform 1722" o:spid="_x0000_s1266" style="position:absolute;left:9209;top:1214;width:26;height:23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" path="m16,l15,1,13,4,1,10,,14r3,7l5,22r4,l10,22r8,-4l22,15r3,-3l25,11,24,10r,-1l21,6,18,5,17,3,16,xe" fillcolor="#827a78" stroked="f">
                  <v:path arrowok="t" o:connecttype="custom" o:connectlocs="16,1215;15,1216;13,1219;1,1225;0,1229;3,1236;5,1237;9,1237;10,1237;18,1233;22,1230;25,1227;25,1226;24,1225;24,1224;21,1221;18,1220;17,1218;16,1215" o:connectangles="0,0,0,0,0,0,0,0,0,0,0,0,0,0,0,0,0,0,0"/>
                </v:shape>
                <v:shape id="Freeform 1723" o:spid="_x0000_s1267" style="position:absolute;left:9226;top:1206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" path="m12,l8,,4,,1,3r,5l,8r1,3l2,13r3,1l8,17r,1l9,19r,1l10,19r1,-1l15,14r1,-4l16,6,15,2,12,xe" fillcolor="#5f5654" stroked="f">
                  <v:path arrowok="t" o:connecttype="custom" o:connectlocs="12,1207;8,1207;4,1207;1,1210;1,1215;0,1215;1,1218;2,1220;5,1221;8,1224;8,1225;9,1226;9,1227;10,1226;11,1225;15,1221;16,1217;16,1213;15,1209;12,1207" o:connectangles="0,0,0,0,0,0,0,0,0,0,0,0,0,0,0,0,0,0,0,0"/>
                </v:shape>
                <v:shape id="AutoShape 1724" o:spid="_x0000_s1268" style="position:absolute;left:9298;top:1024;width:53;height:22;visibility:visible;mso-wrap-style:square;v-text-anchor:top" coordsize="5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" path="m53,14r-29,l30,16r6,2l39,20r2,l42,21r1,1l47,22r3,-2l53,15r,-1xm11,l10,,8,1,2,2,,6r2,8l5,16r4,l10,16r3,-1l16,14r37,l53,13r-38,l12,10,11,xm26,r1,9l23,13r-4,l53,13,52,10,49,8,48,7,39,2,26,xe" fillcolor="#827a78" stroked="f">
                  <v:path arrowok="t" o:connecttype="custom" o:connectlocs="53,1039;24,1039;30,1041;36,1043;39,1045;41,1045;42,1046;43,1047;47,1047;50,1045;53,1040;53,1039;11,1025;10,1025;8,1026;2,1027;0,1031;2,1039;5,1041;9,1041;10,1041;13,1040;16,1039;53,1039;53,1038;15,1038;12,1035;11,1025;26,1025;27,1034;23,1038;19,1038;53,1038;52,1035;49,1033;48,1032;39,1027;26,1025" o:connectangles="0,0,0,0,0,0,0,0,0,0,0,0,0,0,0,0,0,0,0,0,0,0,0,0,0,0,0,0,0,0,0,0,0,0,0,0,0,0"/>
                </v:shape>
                <v:shape id="Freeform 1725" o:spid="_x0000_s1269" style="position:absolute;left:9309;top:1024;width:16;height:14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" path="m8,l5,,3,,,1,1,11r3,3l8,14r4,l16,10,15,1,13,,10,,8,xe" fillcolor="#5f5654" stroked="f">
                  <v:path arrowok="t" o:connecttype="custom" o:connectlocs="8,1024;5,1024;3,1024;0,1025;1,1035;4,1038;8,1038;12,1038;16,1034;15,1025;13,1024;10,1024;8,1024" o:connectangles="0,0,0,0,0,0,0,0,0,0,0,0,0"/>
                </v:shape>
                <v:shape id="AutoShape 1726" o:spid="_x0000_s1270" style="position:absolute;left:9406;top:1031;width:47;height:21;visibility:visible;mso-wrap-style:square;v-text-anchor:top" coordsize="4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" path="m47,14r-32,l25,15r4,1l31,17r2,1l35,19r1,1l40,20r2,-1l46,15r1,-1xm16,l13,,10,,3,1,,4r1,8l4,15r5,l12,15r3,-1l47,14r-25,l21,14,17,13,15,9,16,xm31,1l29,11r-3,3l47,14r,-4l44,7,43,6,39,3,31,1xe" fillcolor="#827a78" stroked="f">
                  <v:path arrowok="t" o:connecttype="custom" o:connectlocs="47,1046;15,1046;25,1047;29,1048;31,1049;33,1050;35,1051;36,1052;40,1052;42,1051;46,1047;47,1046;16,1032;13,1032;10,1032;3,1033;0,1036;1,1044;4,1047;9,1047;12,1047;15,1046;47,1046;47,1046;22,1046;21,1046;17,1045;15,1041;16,1032;31,1033;29,1043;26,1046;47,1046;47,1042;44,1039;43,1038;39,1035;31,1033" o:connectangles="0,0,0,0,0,0,0,0,0,0,0,0,0,0,0,0,0,0,0,0,0,0,0,0,0,0,0,0,0,0,0,0,0,0,0,0,0,0"/>
                </v:shape>
                <v:shape id="Freeform 1727" o:spid="_x0000_s1271" style="position:absolute;left:9420;top:1031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" path="m8,l1,1,,10r2,4l7,15r4,l14,12,16,6r,-4l13,1,8,xe" fillcolor="#5f5654" stroked="f">
                  <v:path arrowok="t" o:connecttype="custom" o:connectlocs="8,1031;1,1032;0,1041;2,1045;7,1046;7,1046;11,1046;14,1043;16,1037;16,1033;13,1032;8,1031" o:connectangles="0,0,0,0,0,0,0,0,0,0,0,0"/>
                </v:shape>
                <v:shape id="Freeform 1728" o:spid="_x0000_s1272" style="position:absolute;left:9508;top:1066;width:21;height:18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" path="m10,l6,,3,1,,7r2,5l5,14r1,l11,17r7,l20,17r1,l16,14,14,11,15,6,16,1r-2,l12,1,11,,10,xe" fillcolor="#827a78" stroked="f">
                  <v:path arrowok="t" o:connecttype="custom" o:connectlocs="10,1067;6,1067;3,1068;0,1074;2,1079;5,1081;6,1081;11,1084;18,1084;20,1084;21,1084;16,1081;14,1078;15,1073;16,1068;14,1068;12,1068;11,1067;10,1067" o:connectangles="0,0,0,0,0,0,0,0,0,0,0,0,0,0,0,0,0,0,0"/>
                </v:shape>
                <v:shape id="AutoShape 1729" o:spid="_x0000_s1273" style="position:absolute;left:9522;top:1068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" path="m2,l1,5,,10r2,3l7,16r1,l9,15r5,-1l16,10,15,3,12,1,4,1,2,xm12,l8,,7,r,1l4,1r8,l12,xe" fillcolor="#5f5654" stroked="f">
                  <v:path arrowok="t" o:connecttype="custom" o:connectlocs="2,1068;1,1073;0,1078;2,1081;7,1084;8,1084;9,1083;14,1082;16,1078;15,1071;12,1069;4,1069;2,1068;12,1068;8,1068;7,1068;7,1069;4,1069;12,1069;12,1068" o:connectangles="0,0,0,0,0,0,0,0,0,0,0,0,0,0,0,0,0,0,0,0"/>
                </v:shape>
                <v:shape id="AutoShape 1730" o:spid="_x0000_s1274" style="position:absolute;left:9552;top:1088;width:25;height:23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" path="m12,r,1l12,7,10,9,7,11r-1,l3,11r2,2l7,15r2,3l9,19r2,2l13,23r4,l19,22r4,-3l24,15,22,11,3,11r19,l21,9,17,4,15,2,12,xm1,11r,l2,11r1,l1,11xm,10r1,1l1,10,,10xe" fillcolor="#827a78" stroked="f">
                  <v:path arrowok="t" o:connecttype="custom" o:connectlocs="12,1089;12,1090;12,1096;10,1098;7,1100;6,1100;3,1100;5,1102;7,1104;9,1107;9,1108;11,1110;13,1112;17,1112;19,1111;23,1108;24,1104;22,1100;3,1100;3,1100;22,1100;21,1098;17,1093;15,1091;12,1089;1,1100;1,1100;2,1100;3,1100;3,1100;1,1100;0,1099;1,1100;1,1100;1,1099;0,1099" o:connectangles="0,0,0,0,0,0,0,0,0,0,0,0,0,0,0,0,0,0,0,0,0,0,0,0,0,0,0,0,0,0,0,0,0,0,0,0"/>
                </v:shape>
                <v:shape id="Freeform 1731" o:spid="_x0000_s1275" style="position:absolute;left:9548;top:1085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" path="m10,l6,,3,2,,8r1,4l6,15r1,l10,15r1,l14,13r2,-2l16,4,15,3,13,2,11,,10,xe" fillcolor="#5f5654" stroked="f">
                  <v:path arrowok="t" o:connecttype="custom" o:connectlocs="10,1085;6,1085;3,1087;0,1093;1,1097;6,1100;7,1100;10,1100;11,1100;14,1098;16,1096;16,1089;15,1088;13,1087;11,1085;10,1085" o:connectangles="0,0,0,0,0,0,0,0,0,0,0,0,0,0,0,0"/>
                </v:shape>
                <v:shape id="Picture 1732" o:spid="_x0000_s1276" type="#_x0000_t75" style="position:absolute;left:9302;top:1252;width:223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">
                  <v:imagedata r:id="rId85" o:title=""/>
                </v:shape>
                <v:shape id="Picture 1733" o:spid="_x0000_s1277" type="#_x0000_t75" style="position:absolute;left:10135;top:619;width:486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">
                  <v:imagedata r:id="rId86" o:title=""/>
                </v:shape>
                <v:shape id="Text Box 1734" o:spid="_x0000_s1278" type="#_x0000_t202" style="position:absolute;left:8168;top:339;width:34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" filled="f" stroked="f">
                  <v:textbox inset="0,0,0,0">
                    <w:txbxContent>
                      <w:p w14:paraId="045D7AFA" w14:textId="77777777" w:rsidR="00D938ED" w:rsidRDefault="00D938ED" w:rsidP="004B3E5F">
                        <w:pPr>
                          <w:spacing w:before="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32"/>
                            <w:shd w:val="clear" w:color="auto" w:fill="00AC9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32"/>
                            <w:shd w:val="clear" w:color="auto" w:fill="00AC91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8EEF65" w14:textId="77777777" w:rsidR="004B3E5F" w:rsidRPr="004B3E5F" w:rsidRDefault="004B3E5F" w:rsidP="004B3E5F">
      <w:pPr>
        <w:spacing w:before="110" w:after="0" w:line="240" w:lineRule="auto"/>
        <w:ind w:left="140"/>
        <w:jc w:val="left"/>
        <w:rPr>
          <w:rFonts w:eastAsia="Arial" w:cs="Arial"/>
          <w:color w:val="auto"/>
          <w:sz w:val="18"/>
          <w:szCs w:val="18"/>
        </w:rPr>
      </w:pPr>
      <w:r w:rsidRPr="004B3E5F">
        <w:rPr>
          <w:rFonts w:eastAsia="Arial" w:cs="Arial"/>
          <w:color w:val="777C82"/>
          <w:sz w:val="18"/>
          <w:szCs w:val="18"/>
        </w:rPr>
        <w:t>Tus manos son seguras</w:t>
      </w:r>
    </w:p>
    <w:p w14:paraId="6982CB55" w14:textId="77777777" w:rsidR="004B3E5F" w:rsidRPr="004B3E5F" w:rsidRDefault="004B3E5F" w:rsidP="004B3E5F">
      <w:pPr>
        <w:spacing w:after="0" w:line="240" w:lineRule="auto"/>
        <w:jc w:val="left"/>
        <w:rPr>
          <w:rFonts w:eastAsia="Arial" w:cs="Arial"/>
          <w:color w:val="auto"/>
          <w:sz w:val="22"/>
        </w:rPr>
        <w:sectPr w:rsidR="004B3E5F" w:rsidRPr="004B3E5F">
          <w:type w:val="continuous"/>
          <w:pgSz w:w="12240" w:h="15840"/>
          <w:pgMar w:top="700" w:right="540" w:bottom="280" w:left="540" w:header="720" w:footer="720" w:gutter="0"/>
          <w:cols w:num="3" w:space="720" w:equalWidth="0">
            <w:col w:w="3265" w:space="467"/>
            <w:col w:w="3375" w:space="381"/>
            <w:col w:w="3672"/>
          </w:cols>
        </w:sectPr>
      </w:pPr>
    </w:p>
    <w:p w14:paraId="385A59C9" w14:textId="77777777" w:rsidR="0076504F" w:rsidRPr="00080F32" w:rsidRDefault="0076504F" w:rsidP="00080F32">
      <w:pPr>
        <w:rPr>
          <w:noProof/>
          <w:lang w:eastAsia="es-CL"/>
        </w:rPr>
      </w:pPr>
    </w:p>
    <w:sectPr w:rsidR="0076504F" w:rsidRPr="00080F32" w:rsidSect="00B44C69">
      <w:pgSz w:w="12240" w:h="15840"/>
      <w:pgMar w:top="1247" w:right="1134" w:bottom="1588" w:left="1134" w:header="62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18470" w14:textId="77777777" w:rsidR="00C1363A" w:rsidRDefault="00C1363A" w:rsidP="007C0C60">
      <w:pPr>
        <w:spacing w:line="240" w:lineRule="auto"/>
      </w:pPr>
      <w:r>
        <w:separator/>
      </w:r>
    </w:p>
  </w:endnote>
  <w:endnote w:type="continuationSeparator" w:id="0">
    <w:p w14:paraId="592EDE84" w14:textId="77777777" w:rsidR="00C1363A" w:rsidRDefault="00C1363A" w:rsidP="007C0C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">
    <w:altName w:val="Courier New"/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DIN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 Condensed">
    <w:panose1 w:val="020B0506020203050203"/>
    <w:charset w:val="00"/>
    <w:family w:val="swiss"/>
    <w:pitch w:val="variable"/>
    <w:sig w:usb0="A00000AF" w:usb1="5000205B" w:usb2="00000000" w:usb3="00000000" w:csb0="0000009B" w:csb1="00000000"/>
  </w:font>
  <w:font w:name="Helvetica">
    <w:panose1 w:val="020B0604020202020204"/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17534" w14:textId="77777777" w:rsidR="00D938ED" w:rsidRPr="007305E5" w:rsidRDefault="00D938ED" w:rsidP="0008761E">
    <w:pPr>
      <w:rPr>
        <w:rFonts w:cs="Arial"/>
        <w:color w:val="313131"/>
        <w:sz w:val="14"/>
      </w:rPr>
    </w:pPr>
    <w:r w:rsidRPr="009B0518">
      <w:rPr>
        <w:rFonts w:cs="Arial"/>
        <w:noProof/>
        <w:spacing w:val="40"/>
        <w:lang w:val="es-CL" w:eastAsia="es-CL" w:bidi="ar-SA"/>
      </w:rPr>
      <mc:AlternateContent>
        <mc:Choice Requires="wps">
          <w:drawing>
            <wp:anchor distT="45720" distB="45720" distL="114300" distR="114300" simplePos="0" relativeHeight="251677184" behindDoc="0" locked="0" layoutInCell="1" allowOverlap="1" wp14:anchorId="28D47EDC" wp14:editId="7B13864D">
              <wp:simplePos x="0" y="0"/>
              <wp:positionH relativeFrom="column">
                <wp:posOffset>5932805</wp:posOffset>
              </wp:positionH>
              <wp:positionV relativeFrom="paragraph">
                <wp:posOffset>-62230</wp:posOffset>
              </wp:positionV>
              <wp:extent cx="426720" cy="259080"/>
              <wp:effectExtent l="0" t="0" r="0" b="0"/>
              <wp:wrapNone/>
              <wp:docPr id="73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6E46C" w14:textId="77777777" w:rsidR="00D938ED" w:rsidRPr="008B7D83" w:rsidRDefault="00D938ED">
                          <w:pPr>
                            <w:rPr>
                              <w:sz w:val="20"/>
                            </w:rPr>
                          </w:pPr>
                          <w:r w:rsidRPr="008B7D83">
                            <w:rPr>
                              <w:sz w:val="20"/>
                            </w:rPr>
                            <w:fldChar w:fldCharType="begin"/>
                          </w:r>
                          <w:r w:rsidRPr="008B7D83">
                            <w:rPr>
                              <w:sz w:val="20"/>
                            </w:rPr>
                            <w:instrText>PAGE   \* MERGEFORMAT</w:instrText>
                          </w:r>
                          <w:r w:rsidRPr="008B7D83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14</w:t>
                          </w:r>
                          <w:r w:rsidRPr="008B7D83"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D47E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279" type="#_x0000_t202" style="position:absolute;left:0;text-align:left;margin-left:467.15pt;margin-top:-4.9pt;width:33.6pt;height:20.4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bbuQIAAME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" filled="f" stroked="f">
              <v:textbox style="mso-fit-shape-to-text:t">
                <w:txbxContent>
                  <w:p w14:paraId="1816E46C" w14:textId="77777777" w:rsidR="00D938ED" w:rsidRPr="008B7D83" w:rsidRDefault="00D938ED">
                    <w:pPr>
                      <w:rPr>
                        <w:sz w:val="20"/>
                      </w:rPr>
                    </w:pPr>
                    <w:r w:rsidRPr="008B7D83">
                      <w:rPr>
                        <w:sz w:val="20"/>
                      </w:rPr>
                      <w:fldChar w:fldCharType="begin"/>
                    </w:r>
                    <w:r w:rsidRPr="008B7D83">
                      <w:rPr>
                        <w:sz w:val="20"/>
                      </w:rPr>
                      <w:instrText>PAGE   \* MERGEFORMAT</w:instrText>
                    </w:r>
                    <w:r w:rsidRPr="008B7D83">
                      <w:rPr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14</w:t>
                    </w:r>
                    <w:r w:rsidRPr="008B7D83"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9B0518">
      <w:rPr>
        <w:rFonts w:cs="Arial"/>
        <w:b/>
        <w:noProof/>
        <w:color w:val="313131"/>
        <w:spacing w:val="40"/>
        <w:sz w:val="12"/>
        <w:lang w:val="es-CL" w:eastAsia="es-CL" w:bidi="ar-SA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371423A5" wp14:editId="1AA84B88">
              <wp:simplePos x="0" y="0"/>
              <wp:positionH relativeFrom="page">
                <wp:align>center</wp:align>
              </wp:positionH>
              <wp:positionV relativeFrom="paragraph">
                <wp:posOffset>-62230</wp:posOffset>
              </wp:positionV>
              <wp:extent cx="6318250" cy="0"/>
              <wp:effectExtent l="0" t="0" r="0" b="0"/>
              <wp:wrapNone/>
              <wp:docPr id="735" name="AutoShape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8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80B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ADEC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98" o:spid="_x0000_s1026" type="#_x0000_t32" style="position:absolute;margin-left:0;margin-top:-4.9pt;width:497.5pt;height:0;z-index:251676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" strokecolor="#80bd26" strokeweight="1.5pt">
              <w10:wrap anchorx="page"/>
            </v:shape>
          </w:pict>
        </mc:Fallback>
      </mc:AlternateContent>
    </w:r>
    <w:r>
      <w:rPr>
        <w:rFonts w:cs="Arial"/>
        <w:b/>
        <w:color w:val="313131"/>
        <w:spacing w:val="40"/>
        <w:sz w:val="12"/>
      </w:rPr>
      <w:t xml:space="preserve">PROCEDIMIENTO </w:t>
    </w:r>
    <w:r w:rsidRPr="009B0518">
      <w:rPr>
        <w:rFonts w:cs="Arial"/>
        <w:b/>
        <w:color w:val="313131"/>
        <w:spacing w:val="40"/>
        <w:sz w:val="12"/>
      </w:rPr>
      <w:t>COVI</w:t>
    </w:r>
    <w:r>
      <w:rPr>
        <w:rFonts w:cs="Arial"/>
        <w:b/>
        <w:color w:val="313131"/>
        <w:spacing w:val="40"/>
        <w:sz w:val="12"/>
      </w:rPr>
      <w:t xml:space="preserve">D </w:t>
    </w:r>
    <w:r w:rsidRPr="009B0518">
      <w:rPr>
        <w:rFonts w:cs="Arial"/>
        <w:b/>
        <w:color w:val="313131"/>
        <w:spacing w:val="40"/>
        <w:sz w:val="12"/>
      </w:rPr>
      <w:t>19</w:t>
    </w:r>
    <w:r w:rsidRPr="009B0518">
      <w:rPr>
        <w:rFonts w:cs="Arial"/>
        <w:b/>
        <w:color w:val="313131"/>
        <w:sz w:val="12"/>
      </w:rPr>
      <w:t xml:space="preserve"> </w:t>
    </w:r>
    <w:r w:rsidRPr="009B0518">
      <w:rPr>
        <w:rFonts w:cs="Arial"/>
        <w:b/>
        <w:color w:val="313131"/>
        <w:sz w:val="16"/>
      </w:rPr>
      <w:t xml:space="preserve">– </w:t>
    </w:r>
    <w:r>
      <w:rPr>
        <w:rFonts w:cs="Arial"/>
        <w:color w:val="313131"/>
        <w:sz w:val="14"/>
      </w:rPr>
      <w:t>Limpieza y desinfección del centro de trabajo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77717" w14:textId="247336FA" w:rsidR="00D938ED" w:rsidRPr="007305E5" w:rsidRDefault="00D938ED" w:rsidP="0008761E">
    <w:pPr>
      <w:rPr>
        <w:rFonts w:cs="Arial"/>
        <w:color w:val="313131"/>
        <w:sz w:val="14"/>
      </w:rPr>
    </w:pPr>
    <w:r w:rsidRPr="009B0518">
      <w:rPr>
        <w:rFonts w:cs="Arial"/>
        <w:noProof/>
        <w:spacing w:val="40"/>
        <w:lang w:val="es-CL" w:eastAsia="es-CL" w:bidi="ar-SA"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4E7D4DCA" wp14:editId="381E2A21">
              <wp:simplePos x="0" y="0"/>
              <wp:positionH relativeFrom="column">
                <wp:posOffset>5932805</wp:posOffset>
              </wp:positionH>
              <wp:positionV relativeFrom="paragraph">
                <wp:posOffset>-62230</wp:posOffset>
              </wp:positionV>
              <wp:extent cx="426720" cy="259080"/>
              <wp:effectExtent l="0" t="0" r="0" b="0"/>
              <wp:wrapNone/>
              <wp:docPr id="24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7107A" w14:textId="77777777" w:rsidR="00D938ED" w:rsidRPr="008B7D83" w:rsidRDefault="00D938ED">
                          <w:pPr>
                            <w:rPr>
                              <w:sz w:val="20"/>
                            </w:rPr>
                          </w:pPr>
                          <w:r w:rsidRPr="008B7D83">
                            <w:rPr>
                              <w:sz w:val="20"/>
                            </w:rPr>
                            <w:fldChar w:fldCharType="begin"/>
                          </w:r>
                          <w:r w:rsidRPr="008B7D83">
                            <w:rPr>
                              <w:sz w:val="20"/>
                            </w:rPr>
                            <w:instrText>PAGE   \* MERGEFORMAT</w:instrText>
                          </w:r>
                          <w:r w:rsidRPr="008B7D83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14</w:t>
                          </w:r>
                          <w:r w:rsidRPr="008B7D83"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E7D4DCA" id="_x0000_t202" coordsize="21600,21600" o:spt="202" path="m,l,21600r21600,l21600,xe">
              <v:stroke joinstyle="miter"/>
              <v:path gradientshapeok="t" o:connecttype="rect"/>
            </v:shapetype>
            <v:shape id="_x0000_s1281" type="#_x0000_t202" style="position:absolute;left:0;text-align:left;margin-left:467.15pt;margin-top:-4.9pt;width:33.6pt;height:20.4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" filled="f" stroked="f">
              <v:textbox style="mso-fit-shape-to-text:t">
                <w:txbxContent>
                  <w:p w14:paraId="3147107A" w14:textId="77777777" w:rsidR="00D938ED" w:rsidRPr="008B7D83" w:rsidRDefault="00D938ED">
                    <w:pPr>
                      <w:rPr>
                        <w:sz w:val="20"/>
                      </w:rPr>
                    </w:pPr>
                    <w:r w:rsidRPr="008B7D83">
                      <w:rPr>
                        <w:sz w:val="20"/>
                      </w:rPr>
                      <w:fldChar w:fldCharType="begin"/>
                    </w:r>
                    <w:r w:rsidRPr="008B7D83">
                      <w:rPr>
                        <w:sz w:val="20"/>
                      </w:rPr>
                      <w:instrText>PAGE   \* MERGEFORMAT</w:instrText>
                    </w:r>
                    <w:r w:rsidRPr="008B7D83">
                      <w:rPr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14</w:t>
                    </w:r>
                    <w:r w:rsidRPr="008B7D83"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9B0518">
      <w:rPr>
        <w:rFonts w:cs="Arial"/>
        <w:b/>
        <w:noProof/>
        <w:color w:val="313131"/>
        <w:spacing w:val="40"/>
        <w:sz w:val="12"/>
        <w:lang w:val="es-CL" w:eastAsia="es-CL" w:bidi="ar-SA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8431578" wp14:editId="633DF9EA">
              <wp:simplePos x="0" y="0"/>
              <wp:positionH relativeFrom="page">
                <wp:align>center</wp:align>
              </wp:positionH>
              <wp:positionV relativeFrom="paragraph">
                <wp:posOffset>-62230</wp:posOffset>
              </wp:positionV>
              <wp:extent cx="6318250" cy="0"/>
              <wp:effectExtent l="0" t="0" r="0" b="0"/>
              <wp:wrapNone/>
              <wp:docPr id="245" name="AutoShape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8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80B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1EBE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98" o:spid="_x0000_s1026" type="#_x0000_t32" style="position:absolute;margin-left:0;margin-top:-4.9pt;width:497.5pt;height:0;z-index:251662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" strokecolor="#80bd26" strokeweight="1.5pt">
              <w10:wrap anchorx="page"/>
            </v:shape>
          </w:pict>
        </mc:Fallback>
      </mc:AlternateContent>
    </w:r>
    <w:r>
      <w:rPr>
        <w:rFonts w:cs="Arial"/>
        <w:b/>
        <w:color w:val="313131"/>
        <w:spacing w:val="40"/>
        <w:sz w:val="12"/>
      </w:rPr>
      <w:t xml:space="preserve">INSTRUCTIVO </w:t>
    </w:r>
    <w:proofErr w:type="spellStart"/>
    <w:r w:rsidRPr="009B0518">
      <w:rPr>
        <w:rFonts w:cs="Arial"/>
        <w:b/>
        <w:color w:val="313131"/>
        <w:spacing w:val="40"/>
        <w:sz w:val="12"/>
      </w:rPr>
      <w:t>COVI</w:t>
    </w:r>
    <w:r>
      <w:rPr>
        <w:rFonts w:cs="Arial"/>
        <w:b/>
        <w:color w:val="313131"/>
        <w:spacing w:val="40"/>
        <w:sz w:val="12"/>
      </w:rPr>
      <w:t>D</w:t>
    </w:r>
    <w:proofErr w:type="spellEnd"/>
    <w:r>
      <w:rPr>
        <w:rFonts w:cs="Arial"/>
        <w:b/>
        <w:color w:val="313131"/>
        <w:spacing w:val="40"/>
        <w:sz w:val="12"/>
      </w:rPr>
      <w:t xml:space="preserve"> </w:t>
    </w:r>
    <w:r w:rsidRPr="009B0518">
      <w:rPr>
        <w:rFonts w:cs="Arial"/>
        <w:b/>
        <w:color w:val="313131"/>
        <w:spacing w:val="40"/>
        <w:sz w:val="12"/>
      </w:rPr>
      <w:t>19</w:t>
    </w:r>
    <w:r w:rsidRPr="009B0518">
      <w:rPr>
        <w:rFonts w:cs="Arial"/>
        <w:b/>
        <w:color w:val="313131"/>
        <w:sz w:val="12"/>
      </w:rPr>
      <w:t xml:space="preserve"> </w:t>
    </w:r>
    <w:r w:rsidRPr="009B0518">
      <w:rPr>
        <w:rFonts w:cs="Arial"/>
        <w:b/>
        <w:color w:val="313131"/>
        <w:sz w:val="16"/>
      </w:rPr>
      <w:t xml:space="preserve">– </w:t>
    </w:r>
    <w:r>
      <w:rPr>
        <w:rFonts w:cs="Arial"/>
        <w:color w:val="313131"/>
        <w:sz w:val="14"/>
      </w:rPr>
      <w:t xml:space="preserve">Generación obligación de informar </w:t>
    </w:r>
    <w:proofErr w:type="spellStart"/>
    <w:r>
      <w:rPr>
        <w:rFonts w:cs="Arial"/>
        <w:color w:val="313131"/>
        <w:sz w:val="14"/>
      </w:rPr>
      <w:t>ODI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71ADC" w14:textId="77777777" w:rsidR="00C1363A" w:rsidRDefault="00C1363A" w:rsidP="007C0C60">
      <w:pPr>
        <w:spacing w:line="240" w:lineRule="auto"/>
      </w:pPr>
      <w:r>
        <w:separator/>
      </w:r>
    </w:p>
  </w:footnote>
  <w:footnote w:type="continuationSeparator" w:id="0">
    <w:p w14:paraId="01CD3D23" w14:textId="77777777" w:rsidR="00C1363A" w:rsidRDefault="00C1363A" w:rsidP="007C0C60">
      <w:pPr>
        <w:spacing w:line="240" w:lineRule="auto"/>
      </w:pPr>
      <w:r>
        <w:continuationSeparator/>
      </w:r>
    </w:p>
  </w:footnote>
  <w:footnote w:id="1">
    <w:p w14:paraId="1621E035" w14:textId="18C5A5C9" w:rsidR="00D938ED" w:rsidRDefault="00D938E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DC3F9F">
        <w:rPr>
          <w:sz w:val="18"/>
        </w:rPr>
        <w:t>Se debe entender “salud” como el estado de completo bienestar físico, mental y social, y no solamente la ausencia de afecciones o enfermedades. Fuente: Constitución de la Organización Mundial de la Salud (OMS)</w:t>
      </w:r>
    </w:p>
  </w:footnote>
  <w:footnote w:id="2">
    <w:p w14:paraId="72105DD0" w14:textId="4AF4C27D" w:rsidR="000A15CE" w:rsidRDefault="000A15CE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0A15CE">
        <w:rPr>
          <w:sz w:val="18"/>
        </w:rPr>
        <w:t xml:space="preserve">En el contexto de la actual pandemia, el peligro es el </w:t>
      </w:r>
      <w:proofErr w:type="spellStart"/>
      <w:r w:rsidRPr="000A15CE">
        <w:rPr>
          <w:sz w:val="18"/>
        </w:rPr>
        <w:t>SARS</w:t>
      </w:r>
      <w:proofErr w:type="spellEnd"/>
      <w:r w:rsidRPr="000A15CE">
        <w:rPr>
          <w:sz w:val="18"/>
        </w:rPr>
        <w:t>-</w:t>
      </w:r>
      <w:proofErr w:type="spellStart"/>
      <w:r w:rsidRPr="000A15CE">
        <w:rPr>
          <w:sz w:val="18"/>
        </w:rPr>
        <w:t>CoV</w:t>
      </w:r>
      <w:proofErr w:type="spellEnd"/>
      <w:r w:rsidRPr="000A15CE">
        <w:rPr>
          <w:sz w:val="18"/>
        </w:rPr>
        <w:t xml:space="preserve">-2, virus que causa el </w:t>
      </w:r>
      <w:proofErr w:type="spellStart"/>
      <w:r w:rsidRPr="000A15CE">
        <w:rPr>
          <w:sz w:val="18"/>
        </w:rPr>
        <w:t>COVID</w:t>
      </w:r>
      <w:proofErr w:type="spellEnd"/>
      <w:r w:rsidRPr="000A15CE">
        <w:rPr>
          <w:sz w:val="18"/>
        </w:rPr>
        <w:t>-19, que genera afecciones a la salud de los trabajadores que varían de moderadas a severas y, en algunos casos, pueden ser fatales.</w:t>
      </w:r>
    </w:p>
  </w:footnote>
  <w:footnote w:id="3">
    <w:p w14:paraId="75CCFC59" w14:textId="0BA9E488" w:rsidR="00DC3F9F" w:rsidRDefault="00DC3F9F" w:rsidP="00DC3F9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DC3F9F">
        <w:rPr>
          <w:sz w:val="18"/>
        </w:rPr>
        <w:t xml:space="preserve">Fuente: </w:t>
      </w:r>
      <w:r w:rsidRPr="00DC3F9F">
        <w:rPr>
          <w:sz w:val="18"/>
        </w:rPr>
        <w:t xml:space="preserve">Guía sobre la Preparación de los Lugares de Trabajo para el virus </w:t>
      </w:r>
      <w:proofErr w:type="spellStart"/>
      <w:r w:rsidRPr="00DC3F9F">
        <w:rPr>
          <w:sz w:val="18"/>
        </w:rPr>
        <w:t>COVID</w:t>
      </w:r>
      <w:proofErr w:type="spellEnd"/>
      <w:r w:rsidRPr="00DC3F9F">
        <w:rPr>
          <w:sz w:val="18"/>
        </w:rPr>
        <w:t>-19</w:t>
      </w:r>
      <w:r w:rsidRPr="00DC3F9F">
        <w:rPr>
          <w:sz w:val="18"/>
        </w:rPr>
        <w:t xml:space="preserve">, </w:t>
      </w:r>
      <w:r w:rsidRPr="00DC3F9F">
        <w:rPr>
          <w:sz w:val="18"/>
        </w:rPr>
        <w:t>Departamento del Trabajo de los EE.UU.</w:t>
      </w:r>
      <w:r w:rsidRPr="00DC3F9F">
        <w:rPr>
          <w:sz w:val="18"/>
        </w:rPr>
        <w:t xml:space="preserve">, </w:t>
      </w:r>
      <w:r w:rsidRPr="00DC3F9F">
        <w:rPr>
          <w:sz w:val="18"/>
        </w:rPr>
        <w:t>Administración de Seguridad y Salud Ocupacional</w:t>
      </w:r>
      <w:r w:rsidRPr="00DC3F9F">
        <w:rPr>
          <w:sz w:val="18"/>
        </w:rPr>
        <w:t xml:space="preserve"> </w:t>
      </w:r>
      <w:proofErr w:type="spellStart"/>
      <w:r w:rsidRPr="00DC3F9F">
        <w:rPr>
          <w:sz w:val="18"/>
        </w:rPr>
        <w:t>OSHA</w:t>
      </w:r>
      <w:proofErr w:type="spellEnd"/>
      <w:r w:rsidRPr="00DC3F9F">
        <w:rPr>
          <w:sz w:val="18"/>
        </w:rPr>
        <w:t xml:space="preserve"> 3992-03 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0DA4D" w14:textId="77777777" w:rsidR="00D938ED" w:rsidRDefault="00D938ED">
    <w:pPr>
      <w:pStyle w:val="Encabezado"/>
    </w:pPr>
    <w:r>
      <w:rPr>
        <w:noProof/>
        <w:lang w:val="es-CL" w:eastAsia="es-CL" w:bidi="ar-SA"/>
      </w:rPr>
      <w:drawing>
        <wp:anchor distT="0" distB="0" distL="114300" distR="114300" simplePos="0" relativeHeight="251678208" behindDoc="1" locked="0" layoutInCell="1" allowOverlap="1" wp14:anchorId="4BB9426D" wp14:editId="1D363F3E">
          <wp:simplePos x="0" y="0"/>
          <wp:positionH relativeFrom="column">
            <wp:posOffset>5960745</wp:posOffset>
          </wp:positionH>
          <wp:positionV relativeFrom="paragraph">
            <wp:posOffset>-168910</wp:posOffset>
          </wp:positionV>
          <wp:extent cx="382262" cy="384510"/>
          <wp:effectExtent l="0" t="0" r="0" b="0"/>
          <wp:wrapNone/>
          <wp:docPr id="979" name="Imagen 9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62" cy="38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 w:bidi="ar-SA"/>
      </w:rPr>
      <mc:AlternateContent>
        <mc:Choice Requires="wpg">
          <w:drawing>
            <wp:anchor distT="0" distB="0" distL="114300" distR="114300" simplePos="0" relativeHeight="251671040" behindDoc="1" locked="0" layoutInCell="1" allowOverlap="1" wp14:anchorId="4524F9BA" wp14:editId="368D23FF">
              <wp:simplePos x="0" y="0"/>
              <wp:positionH relativeFrom="page">
                <wp:posOffset>38100</wp:posOffset>
              </wp:positionH>
              <wp:positionV relativeFrom="page">
                <wp:posOffset>27940</wp:posOffset>
              </wp:positionV>
              <wp:extent cx="7740650" cy="10036810"/>
              <wp:effectExtent l="0" t="0" r="19050" b="889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40650" cy="10036810"/>
                        <a:chOff x="50" y="34"/>
                        <a:chExt cx="12190" cy="15806"/>
                      </a:xfrm>
                    </wpg:grpSpPr>
                    <wps:wsp>
                      <wps:cNvPr id="487" name="Line 2"/>
                      <wps:cNvCnPr>
                        <a:cxnSpLocks noChangeShapeType="1"/>
                      </wps:cNvCnPr>
                      <wps:spPr bwMode="auto">
                        <a:xfrm>
                          <a:off x="5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8" name="Line 3"/>
                      <wps:cNvCnPr>
                        <a:cxnSpLocks noChangeShapeType="1"/>
                      </wps:cNvCnPr>
                      <wps:spPr bwMode="auto">
                        <a:xfrm>
                          <a:off x="15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1" name="Line 4"/>
                      <wps:cNvCnPr>
                        <a:cxnSpLocks noChangeShapeType="1"/>
                      </wps:cNvCnPr>
                      <wps:spPr bwMode="auto">
                        <a:xfrm>
                          <a:off x="25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2" name="Line 5"/>
                      <wps:cNvCnPr>
                        <a:cxnSpLocks noChangeShapeType="1"/>
                      </wps:cNvCnPr>
                      <wps:spPr bwMode="auto">
                        <a:xfrm>
                          <a:off x="36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4" name="Line 6"/>
                      <wps:cNvCnPr>
                        <a:cxnSpLocks noChangeShapeType="1"/>
                      </wps:cNvCnPr>
                      <wps:spPr bwMode="auto">
                        <a:xfrm>
                          <a:off x="46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5" name="Line 7"/>
                      <wps:cNvCnPr>
                        <a:cxnSpLocks noChangeShapeType="1"/>
                      </wps:cNvCnPr>
                      <wps:spPr bwMode="auto">
                        <a:xfrm>
                          <a:off x="56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Line 8"/>
                      <wps:cNvCnPr>
                        <a:cxnSpLocks noChangeShapeType="1"/>
                      </wps:cNvCnPr>
                      <wps:spPr bwMode="auto">
                        <a:xfrm>
                          <a:off x="67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7" name="Line 9"/>
                      <wps:cNvCnPr>
                        <a:cxnSpLocks noChangeShapeType="1"/>
                      </wps:cNvCnPr>
                      <wps:spPr bwMode="auto">
                        <a:xfrm>
                          <a:off x="77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8" name="Line 10"/>
                      <wps:cNvCnPr>
                        <a:cxnSpLocks noChangeShapeType="1"/>
                      </wps:cNvCnPr>
                      <wps:spPr bwMode="auto">
                        <a:xfrm>
                          <a:off x="87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9" name="Line 11"/>
                      <wps:cNvCnPr>
                        <a:cxnSpLocks noChangeShapeType="1"/>
                      </wps:cNvCnPr>
                      <wps:spPr bwMode="auto">
                        <a:xfrm>
                          <a:off x="98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0" name="Line 12"/>
                      <wps:cNvCnPr>
                        <a:cxnSpLocks noChangeShapeType="1"/>
                      </wps:cNvCnPr>
                      <wps:spPr bwMode="auto">
                        <a:xfrm>
                          <a:off x="108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1" name="Line 13"/>
                      <wps:cNvCnPr>
                        <a:cxnSpLocks noChangeShapeType="1"/>
                      </wps:cNvCnPr>
                      <wps:spPr bwMode="auto">
                        <a:xfrm>
                          <a:off x="119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2" name="Line 14"/>
                      <wps:cNvCnPr>
                        <a:cxnSpLocks noChangeShapeType="1"/>
                      </wps:cNvCnPr>
                      <wps:spPr bwMode="auto">
                        <a:xfrm>
                          <a:off x="129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3" name="Line 15"/>
                      <wps:cNvCnPr>
                        <a:cxnSpLocks noChangeShapeType="1"/>
                      </wps:cNvCnPr>
                      <wps:spPr bwMode="auto">
                        <a:xfrm>
                          <a:off x="139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4" name="Line 16"/>
                      <wps:cNvCnPr>
                        <a:cxnSpLocks noChangeShapeType="1"/>
                      </wps:cNvCnPr>
                      <wps:spPr bwMode="auto">
                        <a:xfrm>
                          <a:off x="150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Line 17"/>
                      <wps:cNvCnPr>
                        <a:cxnSpLocks noChangeShapeType="1"/>
                      </wps:cNvCnPr>
                      <wps:spPr bwMode="auto">
                        <a:xfrm>
                          <a:off x="160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6" name="Line 18"/>
                      <wps:cNvCnPr>
                        <a:cxnSpLocks noChangeShapeType="1"/>
                      </wps:cNvCnPr>
                      <wps:spPr bwMode="auto">
                        <a:xfrm>
                          <a:off x="170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7" name="Line 19"/>
                      <wps:cNvCnPr>
                        <a:cxnSpLocks noChangeShapeType="1"/>
                      </wps:cNvCnPr>
                      <wps:spPr bwMode="auto">
                        <a:xfrm>
                          <a:off x="181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8" name="Line 20"/>
                      <wps:cNvCnPr>
                        <a:cxnSpLocks noChangeShapeType="1"/>
                      </wps:cNvCnPr>
                      <wps:spPr bwMode="auto">
                        <a:xfrm>
                          <a:off x="191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21"/>
                      <wps:cNvCnPr>
                        <a:cxnSpLocks noChangeShapeType="1"/>
                      </wps:cNvCnPr>
                      <wps:spPr bwMode="auto">
                        <a:xfrm>
                          <a:off x="202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0" name="Line 22"/>
                      <wps:cNvCnPr>
                        <a:cxnSpLocks noChangeShapeType="1"/>
                      </wps:cNvCnPr>
                      <wps:spPr bwMode="auto">
                        <a:xfrm>
                          <a:off x="212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4" name="Line 23"/>
                      <wps:cNvCnPr>
                        <a:cxnSpLocks noChangeShapeType="1"/>
                      </wps:cNvCnPr>
                      <wps:spPr bwMode="auto">
                        <a:xfrm>
                          <a:off x="222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5" name="Line 24"/>
                      <wps:cNvCnPr>
                        <a:cxnSpLocks noChangeShapeType="1"/>
                      </wps:cNvCnPr>
                      <wps:spPr bwMode="auto">
                        <a:xfrm>
                          <a:off x="233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6" name="Line 25"/>
                      <wps:cNvCnPr>
                        <a:cxnSpLocks noChangeShapeType="1"/>
                      </wps:cNvCnPr>
                      <wps:spPr bwMode="auto">
                        <a:xfrm>
                          <a:off x="243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7" name="Line 26"/>
                      <wps:cNvCnPr>
                        <a:cxnSpLocks noChangeShapeType="1"/>
                      </wps:cNvCnPr>
                      <wps:spPr bwMode="auto">
                        <a:xfrm>
                          <a:off x="253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8" name="Line 27"/>
                      <wps:cNvCnPr>
                        <a:cxnSpLocks noChangeShapeType="1"/>
                      </wps:cNvCnPr>
                      <wps:spPr bwMode="auto">
                        <a:xfrm>
                          <a:off x="264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9" name="Line 28"/>
                      <wps:cNvCnPr>
                        <a:cxnSpLocks noChangeShapeType="1"/>
                      </wps:cNvCnPr>
                      <wps:spPr bwMode="auto">
                        <a:xfrm>
                          <a:off x="274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0" name="Line 29"/>
                      <wps:cNvCnPr>
                        <a:cxnSpLocks noChangeShapeType="1"/>
                      </wps:cNvCnPr>
                      <wps:spPr bwMode="auto">
                        <a:xfrm>
                          <a:off x="285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1" name="Line 30"/>
                      <wps:cNvCnPr>
                        <a:cxnSpLocks noChangeShapeType="1"/>
                      </wps:cNvCnPr>
                      <wps:spPr bwMode="auto">
                        <a:xfrm>
                          <a:off x="295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2" name="Line 31"/>
                      <wps:cNvCnPr>
                        <a:cxnSpLocks noChangeShapeType="1"/>
                      </wps:cNvCnPr>
                      <wps:spPr bwMode="auto">
                        <a:xfrm>
                          <a:off x="305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3" name="Line 32"/>
                      <wps:cNvCnPr>
                        <a:cxnSpLocks noChangeShapeType="1"/>
                      </wps:cNvCnPr>
                      <wps:spPr bwMode="auto">
                        <a:xfrm>
                          <a:off x="316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Line 33"/>
                      <wps:cNvCnPr>
                        <a:cxnSpLocks noChangeShapeType="1"/>
                      </wps:cNvCnPr>
                      <wps:spPr bwMode="auto">
                        <a:xfrm>
                          <a:off x="326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5" name="Line 34"/>
                      <wps:cNvCnPr>
                        <a:cxnSpLocks noChangeShapeType="1"/>
                      </wps:cNvCnPr>
                      <wps:spPr bwMode="auto">
                        <a:xfrm>
                          <a:off x="336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6" name="Line 35"/>
                      <wps:cNvCnPr>
                        <a:cxnSpLocks noChangeShapeType="1"/>
                      </wps:cNvCnPr>
                      <wps:spPr bwMode="auto">
                        <a:xfrm>
                          <a:off x="347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7" name="Line 36"/>
                      <wps:cNvCnPr>
                        <a:cxnSpLocks noChangeShapeType="1"/>
                      </wps:cNvCnPr>
                      <wps:spPr bwMode="auto">
                        <a:xfrm>
                          <a:off x="357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8" name="Line 37"/>
                      <wps:cNvCnPr>
                        <a:cxnSpLocks noChangeShapeType="1"/>
                      </wps:cNvCnPr>
                      <wps:spPr bwMode="auto">
                        <a:xfrm>
                          <a:off x="368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9" name="Line 38"/>
                      <wps:cNvCnPr>
                        <a:cxnSpLocks noChangeShapeType="1"/>
                      </wps:cNvCnPr>
                      <wps:spPr bwMode="auto">
                        <a:xfrm>
                          <a:off x="378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39"/>
                      <wps:cNvCnPr>
                        <a:cxnSpLocks noChangeShapeType="1"/>
                      </wps:cNvCnPr>
                      <wps:spPr bwMode="auto">
                        <a:xfrm>
                          <a:off x="388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0"/>
                      <wps:cNvCnPr>
                        <a:cxnSpLocks noChangeShapeType="1"/>
                      </wps:cNvCnPr>
                      <wps:spPr bwMode="auto">
                        <a:xfrm>
                          <a:off x="399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1"/>
                      <wps:cNvCnPr>
                        <a:cxnSpLocks noChangeShapeType="1"/>
                      </wps:cNvCnPr>
                      <wps:spPr bwMode="auto">
                        <a:xfrm>
                          <a:off x="409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2"/>
                      <wps:cNvCnPr>
                        <a:cxnSpLocks noChangeShapeType="1"/>
                      </wps:cNvCnPr>
                      <wps:spPr bwMode="auto">
                        <a:xfrm>
                          <a:off x="419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Line 43"/>
                      <wps:cNvCnPr>
                        <a:cxnSpLocks noChangeShapeType="1"/>
                      </wps:cNvCnPr>
                      <wps:spPr bwMode="auto">
                        <a:xfrm>
                          <a:off x="430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5" name="Line 44"/>
                      <wps:cNvCnPr>
                        <a:cxnSpLocks noChangeShapeType="1"/>
                      </wps:cNvCnPr>
                      <wps:spPr bwMode="auto">
                        <a:xfrm>
                          <a:off x="440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6" name="Line 45"/>
                      <wps:cNvCnPr>
                        <a:cxnSpLocks noChangeShapeType="1"/>
                      </wps:cNvCnPr>
                      <wps:spPr bwMode="auto">
                        <a:xfrm>
                          <a:off x="451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7" name="Line 46"/>
                      <wps:cNvCnPr>
                        <a:cxnSpLocks noChangeShapeType="1"/>
                      </wps:cNvCnPr>
                      <wps:spPr bwMode="auto">
                        <a:xfrm>
                          <a:off x="461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8" name="Line 47"/>
                      <wps:cNvCnPr>
                        <a:cxnSpLocks noChangeShapeType="1"/>
                      </wps:cNvCnPr>
                      <wps:spPr bwMode="auto">
                        <a:xfrm>
                          <a:off x="471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9" name="Line 48"/>
                      <wps:cNvCnPr>
                        <a:cxnSpLocks noChangeShapeType="1"/>
                      </wps:cNvCnPr>
                      <wps:spPr bwMode="auto">
                        <a:xfrm>
                          <a:off x="482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" name="Line 49"/>
                      <wps:cNvCnPr>
                        <a:cxnSpLocks noChangeShapeType="1"/>
                      </wps:cNvCnPr>
                      <wps:spPr bwMode="auto">
                        <a:xfrm>
                          <a:off x="492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1" name="Line 50"/>
                      <wps:cNvCnPr>
                        <a:cxnSpLocks noChangeShapeType="1"/>
                      </wps:cNvCnPr>
                      <wps:spPr bwMode="auto">
                        <a:xfrm>
                          <a:off x="502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2" name="Line 51"/>
                      <wps:cNvCnPr>
                        <a:cxnSpLocks noChangeShapeType="1"/>
                      </wps:cNvCnPr>
                      <wps:spPr bwMode="auto">
                        <a:xfrm>
                          <a:off x="513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3" name="Line 52"/>
                      <wps:cNvCnPr>
                        <a:cxnSpLocks noChangeShapeType="1"/>
                      </wps:cNvCnPr>
                      <wps:spPr bwMode="auto">
                        <a:xfrm>
                          <a:off x="523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4" name="Line 53"/>
                      <wps:cNvCnPr>
                        <a:cxnSpLocks noChangeShapeType="1"/>
                      </wps:cNvCnPr>
                      <wps:spPr bwMode="auto">
                        <a:xfrm>
                          <a:off x="534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5" name="Line 54"/>
                      <wps:cNvCnPr>
                        <a:cxnSpLocks noChangeShapeType="1"/>
                      </wps:cNvCnPr>
                      <wps:spPr bwMode="auto">
                        <a:xfrm>
                          <a:off x="544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6" name="Line 55"/>
                      <wps:cNvCnPr>
                        <a:cxnSpLocks noChangeShapeType="1"/>
                      </wps:cNvCnPr>
                      <wps:spPr bwMode="auto">
                        <a:xfrm>
                          <a:off x="554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7" name="Line 56"/>
                      <wps:cNvCnPr>
                        <a:cxnSpLocks noChangeShapeType="1"/>
                      </wps:cNvCnPr>
                      <wps:spPr bwMode="auto">
                        <a:xfrm>
                          <a:off x="565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8" name="Line 57"/>
                      <wps:cNvCnPr>
                        <a:cxnSpLocks noChangeShapeType="1"/>
                      </wps:cNvCnPr>
                      <wps:spPr bwMode="auto">
                        <a:xfrm>
                          <a:off x="575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9" name="Line 58"/>
                      <wps:cNvCnPr>
                        <a:cxnSpLocks noChangeShapeType="1"/>
                      </wps:cNvCnPr>
                      <wps:spPr bwMode="auto">
                        <a:xfrm>
                          <a:off x="585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0" name="Line 59"/>
                      <wps:cNvCnPr>
                        <a:cxnSpLocks noChangeShapeType="1"/>
                      </wps:cNvCnPr>
                      <wps:spPr bwMode="auto">
                        <a:xfrm>
                          <a:off x="596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1" name="Line 60"/>
                      <wps:cNvCnPr>
                        <a:cxnSpLocks noChangeShapeType="1"/>
                      </wps:cNvCnPr>
                      <wps:spPr bwMode="auto">
                        <a:xfrm>
                          <a:off x="606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2" name="Line 61"/>
                      <wps:cNvCnPr>
                        <a:cxnSpLocks noChangeShapeType="1"/>
                      </wps:cNvCnPr>
                      <wps:spPr bwMode="auto">
                        <a:xfrm>
                          <a:off x="617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3" name="Line 62"/>
                      <wps:cNvCnPr>
                        <a:cxnSpLocks noChangeShapeType="1"/>
                      </wps:cNvCnPr>
                      <wps:spPr bwMode="auto">
                        <a:xfrm>
                          <a:off x="627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4" name="Line 63"/>
                      <wps:cNvCnPr>
                        <a:cxnSpLocks noChangeShapeType="1"/>
                      </wps:cNvCnPr>
                      <wps:spPr bwMode="auto">
                        <a:xfrm>
                          <a:off x="637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64"/>
                      <wps:cNvCnPr>
                        <a:cxnSpLocks noChangeShapeType="1"/>
                      </wps:cNvCnPr>
                      <wps:spPr bwMode="auto">
                        <a:xfrm>
                          <a:off x="648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6" name="Line 65"/>
                      <wps:cNvCnPr>
                        <a:cxnSpLocks noChangeShapeType="1"/>
                      </wps:cNvCnPr>
                      <wps:spPr bwMode="auto">
                        <a:xfrm>
                          <a:off x="658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7" name="Line 66"/>
                      <wps:cNvCnPr>
                        <a:cxnSpLocks noChangeShapeType="1"/>
                      </wps:cNvCnPr>
                      <wps:spPr bwMode="auto">
                        <a:xfrm>
                          <a:off x="668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8" name="Line 67"/>
                      <wps:cNvCnPr>
                        <a:cxnSpLocks noChangeShapeType="1"/>
                      </wps:cNvCnPr>
                      <wps:spPr bwMode="auto">
                        <a:xfrm>
                          <a:off x="679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9" name="Line 68"/>
                      <wps:cNvCnPr>
                        <a:cxnSpLocks noChangeShapeType="1"/>
                      </wps:cNvCnPr>
                      <wps:spPr bwMode="auto">
                        <a:xfrm>
                          <a:off x="689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0" name="Line 69"/>
                      <wps:cNvCnPr>
                        <a:cxnSpLocks noChangeShapeType="1"/>
                      </wps:cNvCnPr>
                      <wps:spPr bwMode="auto">
                        <a:xfrm>
                          <a:off x="700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1" name="Line 70"/>
                      <wps:cNvCnPr>
                        <a:cxnSpLocks noChangeShapeType="1"/>
                      </wps:cNvCnPr>
                      <wps:spPr bwMode="auto">
                        <a:xfrm>
                          <a:off x="710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2" name="Line 71"/>
                      <wps:cNvCnPr>
                        <a:cxnSpLocks noChangeShapeType="1"/>
                      </wps:cNvCnPr>
                      <wps:spPr bwMode="auto">
                        <a:xfrm>
                          <a:off x="720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3" name="Line 72"/>
                      <wps:cNvCnPr>
                        <a:cxnSpLocks noChangeShapeType="1"/>
                      </wps:cNvCnPr>
                      <wps:spPr bwMode="auto">
                        <a:xfrm>
                          <a:off x="731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Line 73"/>
                      <wps:cNvCnPr>
                        <a:cxnSpLocks noChangeShapeType="1"/>
                      </wps:cNvCnPr>
                      <wps:spPr bwMode="auto">
                        <a:xfrm>
                          <a:off x="741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5" name="Line 74"/>
                      <wps:cNvCnPr>
                        <a:cxnSpLocks noChangeShapeType="1"/>
                      </wps:cNvCnPr>
                      <wps:spPr bwMode="auto">
                        <a:xfrm>
                          <a:off x="751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6" name="Line 75"/>
                      <wps:cNvCnPr>
                        <a:cxnSpLocks noChangeShapeType="1"/>
                      </wps:cNvCnPr>
                      <wps:spPr bwMode="auto">
                        <a:xfrm>
                          <a:off x="762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7" name="Line 76"/>
                      <wps:cNvCnPr>
                        <a:cxnSpLocks noChangeShapeType="1"/>
                      </wps:cNvCnPr>
                      <wps:spPr bwMode="auto">
                        <a:xfrm>
                          <a:off x="772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8" name="Line 77"/>
                      <wps:cNvCnPr>
                        <a:cxnSpLocks noChangeShapeType="1"/>
                      </wps:cNvCnPr>
                      <wps:spPr bwMode="auto">
                        <a:xfrm>
                          <a:off x="782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9" name="Line 78"/>
                      <wps:cNvCnPr>
                        <a:cxnSpLocks noChangeShapeType="1"/>
                      </wps:cNvCnPr>
                      <wps:spPr bwMode="auto">
                        <a:xfrm>
                          <a:off x="793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0" name="Line 79"/>
                      <wps:cNvCnPr>
                        <a:cxnSpLocks noChangeShapeType="1"/>
                      </wps:cNvCnPr>
                      <wps:spPr bwMode="auto">
                        <a:xfrm>
                          <a:off x="803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1" name="Line 80"/>
                      <wps:cNvCnPr>
                        <a:cxnSpLocks noChangeShapeType="1"/>
                      </wps:cNvCnPr>
                      <wps:spPr bwMode="auto">
                        <a:xfrm>
                          <a:off x="814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2" name="Line 81"/>
                      <wps:cNvCnPr>
                        <a:cxnSpLocks noChangeShapeType="1"/>
                      </wps:cNvCnPr>
                      <wps:spPr bwMode="auto">
                        <a:xfrm>
                          <a:off x="824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3" name="Line 82"/>
                      <wps:cNvCnPr>
                        <a:cxnSpLocks noChangeShapeType="1"/>
                      </wps:cNvCnPr>
                      <wps:spPr bwMode="auto">
                        <a:xfrm>
                          <a:off x="834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4" name="Line 83"/>
                      <wps:cNvCnPr>
                        <a:cxnSpLocks noChangeShapeType="1"/>
                      </wps:cNvCnPr>
                      <wps:spPr bwMode="auto">
                        <a:xfrm>
                          <a:off x="845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5" name="Line 84"/>
                      <wps:cNvCnPr>
                        <a:cxnSpLocks noChangeShapeType="1"/>
                      </wps:cNvCnPr>
                      <wps:spPr bwMode="auto">
                        <a:xfrm>
                          <a:off x="855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6" name="Line 85"/>
                      <wps:cNvCnPr>
                        <a:cxnSpLocks noChangeShapeType="1"/>
                      </wps:cNvCnPr>
                      <wps:spPr bwMode="auto">
                        <a:xfrm>
                          <a:off x="865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7" name="Line 86"/>
                      <wps:cNvCnPr>
                        <a:cxnSpLocks noChangeShapeType="1"/>
                      </wps:cNvCnPr>
                      <wps:spPr bwMode="auto">
                        <a:xfrm>
                          <a:off x="876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8" name="Line 87"/>
                      <wps:cNvCnPr>
                        <a:cxnSpLocks noChangeShapeType="1"/>
                      </wps:cNvCnPr>
                      <wps:spPr bwMode="auto">
                        <a:xfrm>
                          <a:off x="886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Line 88"/>
                      <wps:cNvCnPr>
                        <a:cxnSpLocks noChangeShapeType="1"/>
                      </wps:cNvCnPr>
                      <wps:spPr bwMode="auto">
                        <a:xfrm>
                          <a:off x="897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0" name="Line 89"/>
                      <wps:cNvCnPr>
                        <a:cxnSpLocks noChangeShapeType="1"/>
                      </wps:cNvCnPr>
                      <wps:spPr bwMode="auto">
                        <a:xfrm>
                          <a:off x="907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90"/>
                      <wps:cNvCnPr>
                        <a:cxnSpLocks noChangeShapeType="1"/>
                      </wps:cNvCnPr>
                      <wps:spPr bwMode="auto">
                        <a:xfrm>
                          <a:off x="917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2" name="Line 91"/>
                      <wps:cNvCnPr>
                        <a:cxnSpLocks noChangeShapeType="1"/>
                      </wps:cNvCnPr>
                      <wps:spPr bwMode="auto">
                        <a:xfrm>
                          <a:off x="928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3" name="Line 92"/>
                      <wps:cNvCnPr>
                        <a:cxnSpLocks noChangeShapeType="1"/>
                      </wps:cNvCnPr>
                      <wps:spPr bwMode="auto">
                        <a:xfrm>
                          <a:off x="938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4" name="Line 93"/>
                      <wps:cNvCnPr>
                        <a:cxnSpLocks noChangeShapeType="1"/>
                      </wps:cNvCnPr>
                      <wps:spPr bwMode="auto">
                        <a:xfrm>
                          <a:off x="948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5" name="Line 94"/>
                      <wps:cNvCnPr>
                        <a:cxnSpLocks noChangeShapeType="1"/>
                      </wps:cNvCnPr>
                      <wps:spPr bwMode="auto">
                        <a:xfrm>
                          <a:off x="959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6" name="Line 95"/>
                      <wps:cNvCnPr>
                        <a:cxnSpLocks noChangeShapeType="1"/>
                      </wps:cNvCnPr>
                      <wps:spPr bwMode="auto">
                        <a:xfrm>
                          <a:off x="969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7" name="Line 96"/>
                      <wps:cNvCnPr>
                        <a:cxnSpLocks noChangeShapeType="1"/>
                      </wps:cNvCnPr>
                      <wps:spPr bwMode="auto">
                        <a:xfrm>
                          <a:off x="980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8" name="Line 97"/>
                      <wps:cNvCnPr>
                        <a:cxnSpLocks noChangeShapeType="1"/>
                      </wps:cNvCnPr>
                      <wps:spPr bwMode="auto">
                        <a:xfrm>
                          <a:off x="990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9" name="Line 98"/>
                      <wps:cNvCnPr>
                        <a:cxnSpLocks noChangeShapeType="1"/>
                      </wps:cNvCnPr>
                      <wps:spPr bwMode="auto">
                        <a:xfrm>
                          <a:off x="1000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0" name="Line 99"/>
                      <wps:cNvCnPr>
                        <a:cxnSpLocks noChangeShapeType="1"/>
                      </wps:cNvCnPr>
                      <wps:spPr bwMode="auto">
                        <a:xfrm>
                          <a:off x="1011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1" name="Line 100"/>
                      <wps:cNvCnPr>
                        <a:cxnSpLocks noChangeShapeType="1"/>
                      </wps:cNvCnPr>
                      <wps:spPr bwMode="auto">
                        <a:xfrm>
                          <a:off x="1021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2" name="Line 101"/>
                      <wps:cNvCnPr>
                        <a:cxnSpLocks noChangeShapeType="1"/>
                      </wps:cNvCnPr>
                      <wps:spPr bwMode="auto">
                        <a:xfrm>
                          <a:off x="1031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3" name="Line 102"/>
                      <wps:cNvCnPr>
                        <a:cxnSpLocks noChangeShapeType="1"/>
                      </wps:cNvCnPr>
                      <wps:spPr bwMode="auto">
                        <a:xfrm>
                          <a:off x="1042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4" name="Line 103"/>
                      <wps:cNvCnPr>
                        <a:cxnSpLocks noChangeShapeType="1"/>
                      </wps:cNvCnPr>
                      <wps:spPr bwMode="auto">
                        <a:xfrm>
                          <a:off x="1052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5" name="Line 104"/>
                      <wps:cNvCnPr>
                        <a:cxnSpLocks noChangeShapeType="1"/>
                      </wps:cNvCnPr>
                      <wps:spPr bwMode="auto">
                        <a:xfrm>
                          <a:off x="1063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6" name="Line 105"/>
                      <wps:cNvCnPr>
                        <a:cxnSpLocks noChangeShapeType="1"/>
                      </wps:cNvCnPr>
                      <wps:spPr bwMode="auto">
                        <a:xfrm>
                          <a:off x="1073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7" name="Line 106"/>
                      <wps:cNvCnPr>
                        <a:cxnSpLocks noChangeShapeType="1"/>
                      </wps:cNvCnPr>
                      <wps:spPr bwMode="auto">
                        <a:xfrm>
                          <a:off x="1083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8" name="Line 107"/>
                      <wps:cNvCnPr>
                        <a:cxnSpLocks noChangeShapeType="1"/>
                      </wps:cNvCnPr>
                      <wps:spPr bwMode="auto">
                        <a:xfrm>
                          <a:off x="1094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9" name="Line 108"/>
                      <wps:cNvCnPr>
                        <a:cxnSpLocks noChangeShapeType="1"/>
                      </wps:cNvCnPr>
                      <wps:spPr bwMode="auto">
                        <a:xfrm>
                          <a:off x="1104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0" name="Line 109"/>
                      <wps:cNvCnPr>
                        <a:cxnSpLocks noChangeShapeType="1"/>
                      </wps:cNvCnPr>
                      <wps:spPr bwMode="auto">
                        <a:xfrm>
                          <a:off x="1114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1" name="Line 110"/>
                      <wps:cNvCnPr>
                        <a:cxnSpLocks noChangeShapeType="1"/>
                      </wps:cNvCnPr>
                      <wps:spPr bwMode="auto">
                        <a:xfrm>
                          <a:off x="1125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2" name="Line 111"/>
                      <wps:cNvCnPr>
                        <a:cxnSpLocks noChangeShapeType="1"/>
                      </wps:cNvCnPr>
                      <wps:spPr bwMode="auto">
                        <a:xfrm>
                          <a:off x="1135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Line 112"/>
                      <wps:cNvCnPr>
                        <a:cxnSpLocks noChangeShapeType="1"/>
                      </wps:cNvCnPr>
                      <wps:spPr bwMode="auto">
                        <a:xfrm>
                          <a:off x="1146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4" name="Line 113"/>
                      <wps:cNvCnPr>
                        <a:cxnSpLocks noChangeShapeType="1"/>
                      </wps:cNvCnPr>
                      <wps:spPr bwMode="auto">
                        <a:xfrm>
                          <a:off x="1156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5" name="Line 114"/>
                      <wps:cNvCnPr>
                        <a:cxnSpLocks noChangeShapeType="1"/>
                      </wps:cNvCnPr>
                      <wps:spPr bwMode="auto">
                        <a:xfrm>
                          <a:off x="1166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6" name="Line 115"/>
                      <wps:cNvCnPr>
                        <a:cxnSpLocks noChangeShapeType="1"/>
                      </wps:cNvCnPr>
                      <wps:spPr bwMode="auto">
                        <a:xfrm>
                          <a:off x="1177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7" name="Line 116"/>
                      <wps:cNvCnPr>
                        <a:cxnSpLocks noChangeShapeType="1"/>
                      </wps:cNvCnPr>
                      <wps:spPr bwMode="auto">
                        <a:xfrm>
                          <a:off x="1187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8" name="Line 117"/>
                      <wps:cNvCnPr>
                        <a:cxnSpLocks noChangeShapeType="1"/>
                      </wps:cNvCnPr>
                      <wps:spPr bwMode="auto">
                        <a:xfrm>
                          <a:off x="1197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9" name="Line 118"/>
                      <wps:cNvCnPr>
                        <a:cxnSpLocks noChangeShapeType="1"/>
                      </wps:cNvCnPr>
                      <wps:spPr bwMode="auto">
                        <a:xfrm>
                          <a:off x="1208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0" name="Line 119"/>
                      <wps:cNvCnPr>
                        <a:cxnSpLocks noChangeShapeType="1"/>
                      </wps:cNvCnPr>
                      <wps:spPr bwMode="auto">
                        <a:xfrm>
                          <a:off x="1218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1" name="Line 120"/>
                      <wps:cNvCnPr>
                        <a:cxnSpLocks noChangeShapeType="1"/>
                      </wps:cNvCnPr>
                      <wps:spPr bwMode="auto">
                        <a:xfrm>
                          <a:off x="12240" y="1577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2" name="Line 121"/>
                      <wps:cNvCnPr>
                        <a:cxnSpLocks noChangeShapeType="1"/>
                      </wps:cNvCnPr>
                      <wps:spPr bwMode="auto">
                        <a:xfrm>
                          <a:off x="12240" y="1564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3" name="Line 122"/>
                      <wps:cNvCnPr>
                        <a:cxnSpLocks noChangeShapeType="1"/>
                      </wps:cNvCnPr>
                      <wps:spPr bwMode="auto">
                        <a:xfrm>
                          <a:off x="12240" y="1551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4" name="Line 123"/>
                      <wps:cNvCnPr>
                        <a:cxnSpLocks noChangeShapeType="1"/>
                      </wps:cNvCnPr>
                      <wps:spPr bwMode="auto">
                        <a:xfrm>
                          <a:off x="12240" y="1538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5" name="Line 124"/>
                      <wps:cNvCnPr>
                        <a:cxnSpLocks noChangeShapeType="1"/>
                      </wps:cNvCnPr>
                      <wps:spPr bwMode="auto">
                        <a:xfrm>
                          <a:off x="12240" y="1525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6" name="Line 125"/>
                      <wps:cNvCnPr>
                        <a:cxnSpLocks noChangeShapeType="1"/>
                      </wps:cNvCnPr>
                      <wps:spPr bwMode="auto">
                        <a:xfrm>
                          <a:off x="12240" y="151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7" name="Line 126"/>
                      <wps:cNvCnPr>
                        <a:cxnSpLocks noChangeShapeType="1"/>
                      </wps:cNvCnPr>
                      <wps:spPr bwMode="auto">
                        <a:xfrm>
                          <a:off x="12240" y="1498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8" name="Line 127"/>
                      <wps:cNvCnPr>
                        <a:cxnSpLocks noChangeShapeType="1"/>
                      </wps:cNvCnPr>
                      <wps:spPr bwMode="auto">
                        <a:xfrm>
                          <a:off x="12240" y="1485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9" name="Line 128"/>
                      <wps:cNvCnPr>
                        <a:cxnSpLocks noChangeShapeType="1"/>
                      </wps:cNvCnPr>
                      <wps:spPr bwMode="auto">
                        <a:xfrm>
                          <a:off x="12240" y="1472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0" name="Line 129"/>
                      <wps:cNvCnPr>
                        <a:cxnSpLocks noChangeShapeType="1"/>
                      </wps:cNvCnPr>
                      <wps:spPr bwMode="auto">
                        <a:xfrm>
                          <a:off x="12240" y="1459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1" name="Line 130"/>
                      <wps:cNvCnPr>
                        <a:cxnSpLocks noChangeShapeType="1"/>
                      </wps:cNvCnPr>
                      <wps:spPr bwMode="auto">
                        <a:xfrm>
                          <a:off x="12240" y="1446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2" name="Line 131"/>
                      <wps:cNvCnPr>
                        <a:cxnSpLocks noChangeShapeType="1"/>
                      </wps:cNvCnPr>
                      <wps:spPr bwMode="auto">
                        <a:xfrm>
                          <a:off x="12240" y="1433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3" name="Line 132"/>
                      <wps:cNvCnPr>
                        <a:cxnSpLocks noChangeShapeType="1"/>
                      </wps:cNvCnPr>
                      <wps:spPr bwMode="auto">
                        <a:xfrm>
                          <a:off x="12240" y="1420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4" name="Line 133"/>
                      <wps:cNvCnPr>
                        <a:cxnSpLocks noChangeShapeType="1"/>
                      </wps:cNvCnPr>
                      <wps:spPr bwMode="auto">
                        <a:xfrm>
                          <a:off x="12240" y="1407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5" name="Line 134"/>
                      <wps:cNvCnPr>
                        <a:cxnSpLocks noChangeShapeType="1"/>
                      </wps:cNvCnPr>
                      <wps:spPr bwMode="auto">
                        <a:xfrm>
                          <a:off x="12240" y="139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6" name="Line 135"/>
                      <wps:cNvCnPr>
                        <a:cxnSpLocks noChangeShapeType="1"/>
                      </wps:cNvCnPr>
                      <wps:spPr bwMode="auto">
                        <a:xfrm>
                          <a:off x="12240" y="1380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7" name="Line 136"/>
                      <wps:cNvCnPr>
                        <a:cxnSpLocks noChangeShapeType="1"/>
                      </wps:cNvCnPr>
                      <wps:spPr bwMode="auto">
                        <a:xfrm>
                          <a:off x="12240" y="1367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8" name="Line 137"/>
                      <wps:cNvCnPr>
                        <a:cxnSpLocks noChangeShapeType="1"/>
                      </wps:cNvCnPr>
                      <wps:spPr bwMode="auto">
                        <a:xfrm>
                          <a:off x="12240" y="1354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9" name="Line 138"/>
                      <wps:cNvCnPr>
                        <a:cxnSpLocks noChangeShapeType="1"/>
                      </wps:cNvCnPr>
                      <wps:spPr bwMode="auto">
                        <a:xfrm>
                          <a:off x="12240" y="1341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0" name="Line 139"/>
                      <wps:cNvCnPr>
                        <a:cxnSpLocks noChangeShapeType="1"/>
                      </wps:cNvCnPr>
                      <wps:spPr bwMode="auto">
                        <a:xfrm>
                          <a:off x="12240" y="1328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1" name="Line 140"/>
                      <wps:cNvCnPr>
                        <a:cxnSpLocks noChangeShapeType="1"/>
                      </wps:cNvCnPr>
                      <wps:spPr bwMode="auto">
                        <a:xfrm>
                          <a:off x="12240" y="1315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2" name="Line 141"/>
                      <wps:cNvCnPr>
                        <a:cxnSpLocks noChangeShapeType="1"/>
                      </wps:cNvCnPr>
                      <wps:spPr bwMode="auto">
                        <a:xfrm>
                          <a:off x="12240" y="1302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3" name="Line 142"/>
                      <wps:cNvCnPr>
                        <a:cxnSpLocks noChangeShapeType="1"/>
                      </wps:cNvCnPr>
                      <wps:spPr bwMode="auto">
                        <a:xfrm>
                          <a:off x="12240" y="12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4" name="Line 143"/>
                      <wps:cNvCnPr>
                        <a:cxnSpLocks noChangeShapeType="1"/>
                      </wps:cNvCnPr>
                      <wps:spPr bwMode="auto">
                        <a:xfrm>
                          <a:off x="12240" y="1275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5" name="Line 144"/>
                      <wps:cNvCnPr>
                        <a:cxnSpLocks noChangeShapeType="1"/>
                      </wps:cNvCnPr>
                      <wps:spPr bwMode="auto">
                        <a:xfrm>
                          <a:off x="12240" y="1262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6" name="Line 145"/>
                      <wps:cNvCnPr>
                        <a:cxnSpLocks noChangeShapeType="1"/>
                      </wps:cNvCnPr>
                      <wps:spPr bwMode="auto">
                        <a:xfrm>
                          <a:off x="12240" y="124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7" name="Line 146"/>
                      <wps:cNvCnPr>
                        <a:cxnSpLocks noChangeShapeType="1"/>
                      </wps:cNvCnPr>
                      <wps:spPr bwMode="auto">
                        <a:xfrm>
                          <a:off x="12240" y="1236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8" name="Line 147"/>
                      <wps:cNvCnPr>
                        <a:cxnSpLocks noChangeShapeType="1"/>
                      </wps:cNvCnPr>
                      <wps:spPr bwMode="auto">
                        <a:xfrm>
                          <a:off x="12240" y="1223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9" name="Line 148"/>
                      <wps:cNvCnPr>
                        <a:cxnSpLocks noChangeShapeType="1"/>
                      </wps:cNvCnPr>
                      <wps:spPr bwMode="auto">
                        <a:xfrm>
                          <a:off x="12240" y="1210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0" name="Line 149"/>
                      <wps:cNvCnPr>
                        <a:cxnSpLocks noChangeShapeType="1"/>
                      </wps:cNvCnPr>
                      <wps:spPr bwMode="auto">
                        <a:xfrm>
                          <a:off x="12240" y="1197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1" name="Line 150"/>
                      <wps:cNvCnPr>
                        <a:cxnSpLocks noChangeShapeType="1"/>
                      </wps:cNvCnPr>
                      <wps:spPr bwMode="auto">
                        <a:xfrm>
                          <a:off x="12240" y="1184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2" name="Line 151"/>
                      <wps:cNvCnPr>
                        <a:cxnSpLocks noChangeShapeType="1"/>
                      </wps:cNvCnPr>
                      <wps:spPr bwMode="auto">
                        <a:xfrm>
                          <a:off x="12240" y="1171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3" name="Line 152"/>
                      <wps:cNvCnPr>
                        <a:cxnSpLocks noChangeShapeType="1"/>
                      </wps:cNvCnPr>
                      <wps:spPr bwMode="auto">
                        <a:xfrm>
                          <a:off x="12240" y="1157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4" name="Line 153"/>
                      <wps:cNvCnPr>
                        <a:cxnSpLocks noChangeShapeType="1"/>
                      </wps:cNvCnPr>
                      <wps:spPr bwMode="auto">
                        <a:xfrm>
                          <a:off x="12240" y="1144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5" name="Line 154"/>
                      <wps:cNvCnPr>
                        <a:cxnSpLocks noChangeShapeType="1"/>
                      </wps:cNvCnPr>
                      <wps:spPr bwMode="auto">
                        <a:xfrm>
                          <a:off x="12240" y="1131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6" name="Line 155"/>
                      <wps:cNvCnPr>
                        <a:cxnSpLocks noChangeShapeType="1"/>
                      </wps:cNvCnPr>
                      <wps:spPr bwMode="auto">
                        <a:xfrm>
                          <a:off x="12240" y="111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7" name="Line 156"/>
                      <wps:cNvCnPr>
                        <a:cxnSpLocks noChangeShapeType="1"/>
                      </wps:cNvCnPr>
                      <wps:spPr bwMode="auto">
                        <a:xfrm>
                          <a:off x="12240" y="1105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8" name="Line 157"/>
                      <wps:cNvCnPr>
                        <a:cxnSpLocks noChangeShapeType="1"/>
                      </wps:cNvCnPr>
                      <wps:spPr bwMode="auto">
                        <a:xfrm>
                          <a:off x="12240" y="1092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9" name="Line 158"/>
                      <wps:cNvCnPr>
                        <a:cxnSpLocks noChangeShapeType="1"/>
                      </wps:cNvCnPr>
                      <wps:spPr bwMode="auto">
                        <a:xfrm>
                          <a:off x="12240" y="1079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0" name="Line 159"/>
                      <wps:cNvCnPr>
                        <a:cxnSpLocks noChangeShapeType="1"/>
                      </wps:cNvCnPr>
                      <wps:spPr bwMode="auto">
                        <a:xfrm>
                          <a:off x="12240" y="1066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1" name="Line 160"/>
                      <wps:cNvCnPr>
                        <a:cxnSpLocks noChangeShapeType="1"/>
                      </wps:cNvCnPr>
                      <wps:spPr bwMode="auto">
                        <a:xfrm>
                          <a:off x="12240" y="1052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2" name="Line 161"/>
                      <wps:cNvCnPr>
                        <a:cxnSpLocks noChangeShapeType="1"/>
                      </wps:cNvCnPr>
                      <wps:spPr bwMode="auto">
                        <a:xfrm>
                          <a:off x="12240" y="1039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3" name="Line 162"/>
                      <wps:cNvCnPr>
                        <a:cxnSpLocks noChangeShapeType="1"/>
                      </wps:cNvCnPr>
                      <wps:spPr bwMode="auto">
                        <a:xfrm>
                          <a:off x="12240" y="1026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4" name="Line 163"/>
                      <wps:cNvCnPr>
                        <a:cxnSpLocks noChangeShapeType="1"/>
                      </wps:cNvCnPr>
                      <wps:spPr bwMode="auto">
                        <a:xfrm>
                          <a:off x="12240" y="1013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5" name="Line 164"/>
                      <wps:cNvCnPr>
                        <a:cxnSpLocks noChangeShapeType="1"/>
                      </wps:cNvCnPr>
                      <wps:spPr bwMode="auto">
                        <a:xfrm>
                          <a:off x="12240" y="1000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165"/>
                      <wps:cNvCnPr>
                        <a:cxnSpLocks noChangeShapeType="1"/>
                      </wps:cNvCnPr>
                      <wps:spPr bwMode="auto">
                        <a:xfrm>
                          <a:off x="12240" y="987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166"/>
                      <wps:cNvCnPr>
                        <a:cxnSpLocks noChangeShapeType="1"/>
                      </wps:cNvCnPr>
                      <wps:spPr bwMode="auto">
                        <a:xfrm>
                          <a:off x="12240" y="974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8" name="Line 167"/>
                      <wps:cNvCnPr>
                        <a:cxnSpLocks noChangeShapeType="1"/>
                      </wps:cNvCnPr>
                      <wps:spPr bwMode="auto">
                        <a:xfrm>
                          <a:off x="12240" y="961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9" name="Line 168"/>
                      <wps:cNvCnPr>
                        <a:cxnSpLocks noChangeShapeType="1"/>
                      </wps:cNvCnPr>
                      <wps:spPr bwMode="auto">
                        <a:xfrm>
                          <a:off x="12240" y="947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0" name="Line 169"/>
                      <wps:cNvCnPr>
                        <a:cxnSpLocks noChangeShapeType="1"/>
                      </wps:cNvCnPr>
                      <wps:spPr bwMode="auto">
                        <a:xfrm>
                          <a:off x="12240" y="934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1" name="Line 170"/>
                      <wps:cNvCnPr>
                        <a:cxnSpLocks noChangeShapeType="1"/>
                      </wps:cNvCnPr>
                      <wps:spPr bwMode="auto">
                        <a:xfrm>
                          <a:off x="12240" y="921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2" name="Line 171"/>
                      <wps:cNvCnPr>
                        <a:cxnSpLocks noChangeShapeType="1"/>
                      </wps:cNvCnPr>
                      <wps:spPr bwMode="auto">
                        <a:xfrm>
                          <a:off x="12240" y="908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3" name="Line 172"/>
                      <wps:cNvCnPr>
                        <a:cxnSpLocks noChangeShapeType="1"/>
                      </wps:cNvCnPr>
                      <wps:spPr bwMode="auto">
                        <a:xfrm>
                          <a:off x="12240" y="895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4" name="Line 173"/>
                      <wps:cNvCnPr>
                        <a:cxnSpLocks noChangeShapeType="1"/>
                      </wps:cNvCnPr>
                      <wps:spPr bwMode="auto">
                        <a:xfrm>
                          <a:off x="12240" y="882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5" name="Line 174"/>
                      <wps:cNvCnPr>
                        <a:cxnSpLocks noChangeShapeType="1"/>
                      </wps:cNvCnPr>
                      <wps:spPr bwMode="auto">
                        <a:xfrm>
                          <a:off x="12240" y="869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6" name="Line 175"/>
                      <wps:cNvCnPr>
                        <a:cxnSpLocks noChangeShapeType="1"/>
                      </wps:cNvCnPr>
                      <wps:spPr bwMode="auto">
                        <a:xfrm>
                          <a:off x="12240" y="856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7" name="Line 176"/>
                      <wps:cNvCnPr>
                        <a:cxnSpLocks noChangeShapeType="1"/>
                      </wps:cNvCnPr>
                      <wps:spPr bwMode="auto">
                        <a:xfrm>
                          <a:off x="12240" y="84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177"/>
                      <wps:cNvCnPr>
                        <a:cxnSpLocks noChangeShapeType="1"/>
                      </wps:cNvCnPr>
                      <wps:spPr bwMode="auto">
                        <a:xfrm>
                          <a:off x="12240" y="829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178"/>
                      <wps:cNvCnPr>
                        <a:cxnSpLocks noChangeShapeType="1"/>
                      </wps:cNvCnPr>
                      <wps:spPr bwMode="auto">
                        <a:xfrm>
                          <a:off x="12240" y="816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179"/>
                      <wps:cNvCnPr>
                        <a:cxnSpLocks noChangeShapeType="1"/>
                      </wps:cNvCnPr>
                      <wps:spPr bwMode="auto">
                        <a:xfrm>
                          <a:off x="12240" y="803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Line 180"/>
                      <wps:cNvCnPr>
                        <a:cxnSpLocks noChangeShapeType="1"/>
                      </wps:cNvCnPr>
                      <wps:spPr bwMode="auto">
                        <a:xfrm>
                          <a:off x="12240" y="790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2" name="Line 181"/>
                      <wps:cNvCnPr>
                        <a:cxnSpLocks noChangeShapeType="1"/>
                      </wps:cNvCnPr>
                      <wps:spPr bwMode="auto">
                        <a:xfrm>
                          <a:off x="12240" y="777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Line 182"/>
                      <wps:cNvCnPr>
                        <a:cxnSpLocks noChangeShapeType="1"/>
                      </wps:cNvCnPr>
                      <wps:spPr bwMode="auto">
                        <a:xfrm>
                          <a:off x="12240" y="764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4" name="Line 183"/>
                      <wps:cNvCnPr>
                        <a:cxnSpLocks noChangeShapeType="1"/>
                      </wps:cNvCnPr>
                      <wps:spPr bwMode="auto">
                        <a:xfrm>
                          <a:off x="12240" y="751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5" name="Line 184"/>
                      <wps:cNvCnPr>
                        <a:cxnSpLocks noChangeShapeType="1"/>
                      </wps:cNvCnPr>
                      <wps:spPr bwMode="auto">
                        <a:xfrm>
                          <a:off x="12240" y="738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6" name="Line 185"/>
                      <wps:cNvCnPr>
                        <a:cxnSpLocks noChangeShapeType="1"/>
                      </wps:cNvCnPr>
                      <wps:spPr bwMode="auto">
                        <a:xfrm>
                          <a:off x="12240" y="724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186"/>
                      <wps:cNvCnPr>
                        <a:cxnSpLocks noChangeShapeType="1"/>
                      </wps:cNvCnPr>
                      <wps:spPr bwMode="auto">
                        <a:xfrm>
                          <a:off x="12240" y="711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8" name="Line 187"/>
                      <wps:cNvCnPr>
                        <a:cxnSpLocks noChangeShapeType="1"/>
                      </wps:cNvCnPr>
                      <wps:spPr bwMode="auto">
                        <a:xfrm>
                          <a:off x="12240" y="698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9" name="Line 188"/>
                      <wps:cNvCnPr>
                        <a:cxnSpLocks noChangeShapeType="1"/>
                      </wps:cNvCnPr>
                      <wps:spPr bwMode="auto">
                        <a:xfrm>
                          <a:off x="12240" y="685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0" name="Line 189"/>
                      <wps:cNvCnPr>
                        <a:cxnSpLocks noChangeShapeType="1"/>
                      </wps:cNvCnPr>
                      <wps:spPr bwMode="auto">
                        <a:xfrm>
                          <a:off x="12240" y="672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190"/>
                      <wps:cNvCnPr>
                        <a:cxnSpLocks noChangeShapeType="1"/>
                      </wps:cNvCnPr>
                      <wps:spPr bwMode="auto">
                        <a:xfrm>
                          <a:off x="12240" y="659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2" name="Line 191"/>
                      <wps:cNvCnPr>
                        <a:cxnSpLocks noChangeShapeType="1"/>
                      </wps:cNvCnPr>
                      <wps:spPr bwMode="auto">
                        <a:xfrm>
                          <a:off x="12240" y="646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3" name="Line 192"/>
                      <wps:cNvCnPr>
                        <a:cxnSpLocks noChangeShapeType="1"/>
                      </wps:cNvCnPr>
                      <wps:spPr bwMode="auto">
                        <a:xfrm>
                          <a:off x="12240" y="633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4" name="Line 193"/>
                      <wps:cNvCnPr>
                        <a:cxnSpLocks noChangeShapeType="1"/>
                      </wps:cNvCnPr>
                      <wps:spPr bwMode="auto">
                        <a:xfrm>
                          <a:off x="12240" y="620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5" name="Line 194"/>
                      <wps:cNvCnPr>
                        <a:cxnSpLocks noChangeShapeType="1"/>
                      </wps:cNvCnPr>
                      <wps:spPr bwMode="auto">
                        <a:xfrm>
                          <a:off x="12240" y="606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6" name="Line 195"/>
                      <wps:cNvCnPr>
                        <a:cxnSpLocks noChangeShapeType="1"/>
                      </wps:cNvCnPr>
                      <wps:spPr bwMode="auto">
                        <a:xfrm>
                          <a:off x="12240" y="593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7" name="Line 196"/>
                      <wps:cNvCnPr>
                        <a:cxnSpLocks noChangeShapeType="1"/>
                      </wps:cNvCnPr>
                      <wps:spPr bwMode="auto">
                        <a:xfrm>
                          <a:off x="12240" y="58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197"/>
                      <wps:cNvCnPr>
                        <a:cxnSpLocks noChangeShapeType="1"/>
                      </wps:cNvCnPr>
                      <wps:spPr bwMode="auto">
                        <a:xfrm>
                          <a:off x="12240" y="56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Line 198"/>
                      <wps:cNvCnPr>
                        <a:cxnSpLocks noChangeShapeType="1"/>
                      </wps:cNvCnPr>
                      <wps:spPr bwMode="auto">
                        <a:xfrm>
                          <a:off x="12240" y="554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0" name="Line 199"/>
                      <wps:cNvCnPr>
                        <a:cxnSpLocks noChangeShapeType="1"/>
                      </wps:cNvCnPr>
                      <wps:spPr bwMode="auto">
                        <a:xfrm>
                          <a:off x="12240" y="541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200"/>
                      <wps:cNvCnPr>
                        <a:cxnSpLocks noChangeShapeType="1"/>
                      </wps:cNvCnPr>
                      <wps:spPr bwMode="auto">
                        <a:xfrm>
                          <a:off x="12240" y="528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201"/>
                      <wps:cNvCnPr>
                        <a:cxnSpLocks noChangeShapeType="1"/>
                      </wps:cNvCnPr>
                      <wps:spPr bwMode="auto">
                        <a:xfrm>
                          <a:off x="12240" y="515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3" name="Line 202"/>
                      <wps:cNvCnPr>
                        <a:cxnSpLocks noChangeShapeType="1"/>
                      </wps:cNvCnPr>
                      <wps:spPr bwMode="auto">
                        <a:xfrm>
                          <a:off x="12240" y="501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4" name="Line 203"/>
                      <wps:cNvCnPr>
                        <a:cxnSpLocks noChangeShapeType="1"/>
                      </wps:cNvCnPr>
                      <wps:spPr bwMode="auto">
                        <a:xfrm>
                          <a:off x="12240" y="488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5" name="Line 204"/>
                      <wps:cNvCnPr>
                        <a:cxnSpLocks noChangeShapeType="1"/>
                      </wps:cNvCnPr>
                      <wps:spPr bwMode="auto">
                        <a:xfrm>
                          <a:off x="12240" y="475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205"/>
                      <wps:cNvCnPr>
                        <a:cxnSpLocks noChangeShapeType="1"/>
                      </wps:cNvCnPr>
                      <wps:spPr bwMode="auto">
                        <a:xfrm>
                          <a:off x="12240" y="462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7" name="Line 206"/>
                      <wps:cNvCnPr>
                        <a:cxnSpLocks noChangeShapeType="1"/>
                      </wps:cNvCnPr>
                      <wps:spPr bwMode="auto">
                        <a:xfrm>
                          <a:off x="12240" y="449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8" name="Line 207"/>
                      <wps:cNvCnPr>
                        <a:cxnSpLocks noChangeShapeType="1"/>
                      </wps:cNvCnPr>
                      <wps:spPr bwMode="auto">
                        <a:xfrm>
                          <a:off x="12240" y="436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9" name="Line 208"/>
                      <wps:cNvCnPr>
                        <a:cxnSpLocks noChangeShapeType="1"/>
                      </wps:cNvCnPr>
                      <wps:spPr bwMode="auto">
                        <a:xfrm>
                          <a:off x="12240" y="423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0" name="Line 209"/>
                      <wps:cNvCnPr>
                        <a:cxnSpLocks noChangeShapeType="1"/>
                      </wps:cNvCnPr>
                      <wps:spPr bwMode="auto">
                        <a:xfrm>
                          <a:off x="12240" y="410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210"/>
                      <wps:cNvCnPr>
                        <a:cxnSpLocks noChangeShapeType="1"/>
                      </wps:cNvCnPr>
                      <wps:spPr bwMode="auto">
                        <a:xfrm>
                          <a:off x="12240" y="397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Line 211"/>
                      <wps:cNvCnPr>
                        <a:cxnSpLocks noChangeShapeType="1"/>
                      </wps:cNvCnPr>
                      <wps:spPr bwMode="auto">
                        <a:xfrm>
                          <a:off x="12240" y="383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3" name="Line 212"/>
                      <wps:cNvCnPr>
                        <a:cxnSpLocks noChangeShapeType="1"/>
                      </wps:cNvCnPr>
                      <wps:spPr bwMode="auto">
                        <a:xfrm>
                          <a:off x="12240" y="370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Line 213"/>
                      <wps:cNvCnPr>
                        <a:cxnSpLocks noChangeShapeType="1"/>
                      </wps:cNvCnPr>
                      <wps:spPr bwMode="auto">
                        <a:xfrm>
                          <a:off x="12240" y="357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5" name="Line 214"/>
                      <wps:cNvCnPr>
                        <a:cxnSpLocks noChangeShapeType="1"/>
                      </wps:cNvCnPr>
                      <wps:spPr bwMode="auto">
                        <a:xfrm>
                          <a:off x="12240" y="344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215"/>
                      <wps:cNvCnPr>
                        <a:cxnSpLocks noChangeShapeType="1"/>
                      </wps:cNvCnPr>
                      <wps:spPr bwMode="auto">
                        <a:xfrm>
                          <a:off x="12240" y="331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Line 216"/>
                      <wps:cNvCnPr>
                        <a:cxnSpLocks noChangeShapeType="1"/>
                      </wps:cNvCnPr>
                      <wps:spPr bwMode="auto">
                        <a:xfrm>
                          <a:off x="12240" y="318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8" name="Line 217"/>
                      <wps:cNvCnPr>
                        <a:cxnSpLocks noChangeShapeType="1"/>
                      </wps:cNvCnPr>
                      <wps:spPr bwMode="auto">
                        <a:xfrm>
                          <a:off x="12240" y="305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9" name="Line 218"/>
                      <wps:cNvCnPr>
                        <a:cxnSpLocks noChangeShapeType="1"/>
                      </wps:cNvCnPr>
                      <wps:spPr bwMode="auto">
                        <a:xfrm>
                          <a:off x="12240" y="292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219"/>
                      <wps:cNvCnPr>
                        <a:cxnSpLocks noChangeShapeType="1"/>
                      </wps:cNvCnPr>
                      <wps:spPr bwMode="auto">
                        <a:xfrm>
                          <a:off x="12240" y="278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1" name="Line 220"/>
                      <wps:cNvCnPr>
                        <a:cxnSpLocks noChangeShapeType="1"/>
                      </wps:cNvCnPr>
                      <wps:spPr bwMode="auto">
                        <a:xfrm>
                          <a:off x="12240" y="265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2" name="Line 221"/>
                      <wps:cNvCnPr>
                        <a:cxnSpLocks noChangeShapeType="1"/>
                      </wps:cNvCnPr>
                      <wps:spPr bwMode="auto">
                        <a:xfrm>
                          <a:off x="12240" y="252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3" name="Line 222"/>
                      <wps:cNvCnPr>
                        <a:cxnSpLocks noChangeShapeType="1"/>
                      </wps:cNvCnPr>
                      <wps:spPr bwMode="auto">
                        <a:xfrm>
                          <a:off x="12240" y="239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4" name="Line 223"/>
                      <wps:cNvCnPr>
                        <a:cxnSpLocks noChangeShapeType="1"/>
                      </wps:cNvCnPr>
                      <wps:spPr bwMode="auto">
                        <a:xfrm>
                          <a:off x="12240" y="226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5" name="Line 224"/>
                      <wps:cNvCnPr>
                        <a:cxnSpLocks noChangeShapeType="1"/>
                      </wps:cNvCnPr>
                      <wps:spPr bwMode="auto">
                        <a:xfrm>
                          <a:off x="12240" y="213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6" name="Line 225"/>
                      <wps:cNvCnPr>
                        <a:cxnSpLocks noChangeShapeType="1"/>
                      </wps:cNvCnPr>
                      <wps:spPr bwMode="auto">
                        <a:xfrm>
                          <a:off x="12240" y="200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7" name="Line 226"/>
                      <wps:cNvCnPr>
                        <a:cxnSpLocks noChangeShapeType="1"/>
                      </wps:cNvCnPr>
                      <wps:spPr bwMode="auto">
                        <a:xfrm>
                          <a:off x="12240" y="187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227"/>
                      <wps:cNvCnPr>
                        <a:cxnSpLocks noChangeShapeType="1"/>
                      </wps:cNvCnPr>
                      <wps:spPr bwMode="auto">
                        <a:xfrm>
                          <a:off x="12240" y="17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228"/>
                      <wps:cNvCnPr>
                        <a:cxnSpLocks noChangeShapeType="1"/>
                      </wps:cNvCnPr>
                      <wps:spPr bwMode="auto">
                        <a:xfrm>
                          <a:off x="12240" y="160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0" name="Line 229"/>
                      <wps:cNvCnPr>
                        <a:cxnSpLocks noChangeShapeType="1"/>
                      </wps:cNvCnPr>
                      <wps:spPr bwMode="auto">
                        <a:xfrm>
                          <a:off x="12240" y="147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1" name="Line 230"/>
                      <wps:cNvCnPr>
                        <a:cxnSpLocks noChangeShapeType="1"/>
                      </wps:cNvCnPr>
                      <wps:spPr bwMode="auto">
                        <a:xfrm>
                          <a:off x="12240" y="134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2" name="Line 231"/>
                      <wps:cNvCnPr>
                        <a:cxnSpLocks noChangeShapeType="1"/>
                      </wps:cNvCnPr>
                      <wps:spPr bwMode="auto">
                        <a:xfrm>
                          <a:off x="12240" y="121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232"/>
                      <wps:cNvCnPr>
                        <a:cxnSpLocks noChangeShapeType="1"/>
                      </wps:cNvCnPr>
                      <wps:spPr bwMode="auto">
                        <a:xfrm>
                          <a:off x="12240" y="108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233"/>
                      <wps:cNvCnPr>
                        <a:cxnSpLocks noChangeShapeType="1"/>
                      </wps:cNvCnPr>
                      <wps:spPr bwMode="auto">
                        <a:xfrm>
                          <a:off x="12240" y="95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234"/>
                      <wps:cNvCnPr>
                        <a:cxnSpLocks noChangeShapeType="1"/>
                      </wps:cNvCnPr>
                      <wps:spPr bwMode="auto">
                        <a:xfrm>
                          <a:off x="12240" y="82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6" name="Line 235"/>
                      <wps:cNvCnPr>
                        <a:cxnSpLocks noChangeShapeType="1"/>
                      </wps:cNvCnPr>
                      <wps:spPr bwMode="auto">
                        <a:xfrm>
                          <a:off x="12240" y="6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7" name="Line 236"/>
                      <wps:cNvCnPr>
                        <a:cxnSpLocks noChangeShapeType="1"/>
                      </wps:cNvCnPr>
                      <wps:spPr bwMode="auto">
                        <a:xfrm>
                          <a:off x="12240" y="55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8" name="Line 237"/>
                      <wps:cNvCnPr>
                        <a:cxnSpLocks noChangeShapeType="1"/>
                      </wps:cNvCnPr>
                      <wps:spPr bwMode="auto">
                        <a:xfrm>
                          <a:off x="12240" y="42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9" name="Line 238"/>
                      <wps:cNvCnPr>
                        <a:cxnSpLocks noChangeShapeType="1"/>
                      </wps:cNvCnPr>
                      <wps:spPr bwMode="auto">
                        <a:xfrm>
                          <a:off x="12240" y="2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239"/>
                      <wps:cNvCnPr>
                        <a:cxnSpLocks noChangeShapeType="1"/>
                      </wps:cNvCnPr>
                      <wps:spPr bwMode="auto">
                        <a:xfrm>
                          <a:off x="12240" y="16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240"/>
                      <wps:cNvCnPr>
                        <a:cxnSpLocks noChangeShapeType="1"/>
                      </wps:cNvCnPr>
                      <wps:spPr bwMode="auto">
                        <a:xfrm>
                          <a:off x="12240" y="3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8BD898" id="Group 1" o:spid="_x0000_s1026" style="position:absolute;margin-left:3pt;margin-top:2.2pt;width:609.5pt;height:790.3pt;z-index:-251645440;mso-position-horizontal-relative:page;mso-position-vertical-relative:page" coordorigin="50,34" coordsize="12190,15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">
              <v:line id="Line 2" o:spid="_x0000_s1027" style="position:absolute;visibility:visible;mso-wrap-style:square" from="50,15840" to="5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" strokecolor="#bdbfbf" strokeweight=".15347mm"/>
              <v:line id="Line 3" o:spid="_x0000_s1028" style="position:absolute;visibility:visible;mso-wrap-style:square" from="153,15840" to="15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QBZ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sbTsDac&#10;CUdALr4AAAD//wMAUEsBAi0AFAAGAAgAAAAhANvh9svuAAAAhQEAABMAAAAAAAAAAAAAAAAAAAAA&#10;AFtDb250ZW50X1R5cGVzXS54bWxQSwECLQAUAAYACAAAACEAWvQsW78AAAAVAQAACwAAAAAAAAAA&#10;AAAAAAAfAQAAX3JlbHMvLnJlbHNQSwECLQAUAAYACAAAACEAyK0AWb0AAADcAAAADwAAAAAAAAAA&#10;AAAAAAAHAgAAZHJzL2Rvd25yZXYueG1sUEsFBgAAAAADAAMAtwAAAPECAAAAAA==&#10;" strokecolor="#bdbfbf" strokeweight=".15347mm"/>
              <v:line id="Line 4" o:spid="_x0000_s1029" style="position:absolute;visibility:visible;mso-wrap-style:square" from="257,15840" to="25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" strokecolor="#bdbfbf" strokeweight=".15347mm"/>
              <v:line id="Line 5" o:spid="_x0000_s1030" style="position:absolute;visibility:visible;mso-wrap-style:square" from="361,15840" to="36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" strokecolor="#bdbfbf" strokeweight=".15347mm"/>
              <v:line id="Line 6" o:spid="_x0000_s1031" style="position:absolute;visibility:visible;mso-wrap-style:square" from="465,15840" to="46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" strokecolor="#bdbfbf" strokeweight=".15347mm"/>
              <v:line id="Line 7" o:spid="_x0000_s1032" style="position:absolute;visibility:visible;mso-wrap-style:square" from="568,15840" to="56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" strokecolor="#bdbfbf" strokeweight=".15347mm"/>
              <v:line id="Line 8" o:spid="_x0000_s1033" style="position:absolute;visibility:visible;mso-wrap-style:square" from="672,15840" to="67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" strokecolor="#bdbfbf" strokeweight=".15347mm"/>
              <v:line id="Line 9" o:spid="_x0000_s1034" style="position:absolute;visibility:visible;mso-wrap-style:square" from="776,15840" to="77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" strokecolor="#bdbfbf" strokeweight=".15347mm"/>
              <v:line id="Line 10" o:spid="_x0000_s1035" style="position:absolute;visibility:visible;mso-wrap-style:square" from="879,15840" to="87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" strokecolor="#bdbfbf" strokeweight=".15347mm"/>
              <v:line id="Line 11" o:spid="_x0000_s1036" style="position:absolute;visibility:visible;mso-wrap-style:square" from="983,15840" to="98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" strokecolor="#bdbfbf" strokeweight=".15347mm"/>
              <v:line id="Line 12" o:spid="_x0000_s1037" style="position:absolute;visibility:visible;mso-wrap-style:square" from="1087,15840" to="108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" strokecolor="#bdbfbf" strokeweight=".15347mm"/>
              <v:line id="Line 13" o:spid="_x0000_s1038" style="position:absolute;visibility:visible;mso-wrap-style:square" from="1191,15840" to="119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" strokecolor="#bdbfbf" strokeweight=".15347mm"/>
              <v:line id="Line 14" o:spid="_x0000_s1039" style="position:absolute;visibility:visible;mso-wrap-style:square" from="1294,15840" to="129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" strokecolor="#bdbfbf" strokeweight=".15347mm"/>
              <v:line id="Line 15" o:spid="_x0000_s1040" style="position:absolute;visibility:visible;mso-wrap-style:square" from="1398,15840" to="139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" strokecolor="#bdbfbf" strokeweight=".15347mm"/>
              <v:line id="Line 16" o:spid="_x0000_s1041" style="position:absolute;visibility:visible;mso-wrap-style:square" from="1502,15840" to="150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" strokecolor="#bdbfbf" strokeweight=".15347mm"/>
              <v:line id="Line 17" o:spid="_x0000_s1042" style="position:absolute;visibility:visible;mso-wrap-style:square" from="1606,15840" to="160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" strokecolor="#bdbfbf" strokeweight=".15347mm"/>
              <v:line id="Line 18" o:spid="_x0000_s1043" style="position:absolute;visibility:visible;mso-wrap-style:square" from="1709,15840" to="170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" strokecolor="#bdbfbf" strokeweight=".15347mm"/>
              <v:line id="Line 19" o:spid="_x0000_s1044" style="position:absolute;visibility:visible;mso-wrap-style:square" from="1813,15840" to="181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" strokecolor="#bdbfbf" strokeweight=".15347mm"/>
              <v:line id="Line 20" o:spid="_x0000_s1045" style="position:absolute;visibility:visible;mso-wrap-style:square" from="1917,15840" to="191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" strokecolor="#bdbfbf" strokeweight=".15347mm"/>
              <v:line id="Line 21" o:spid="_x0000_s1046" style="position:absolute;visibility:visible;mso-wrap-style:square" from="2021,15840" to="202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" strokecolor="#bdbfbf" strokeweight=".15347mm"/>
              <v:line id="Line 22" o:spid="_x0000_s1047" style="position:absolute;visibility:visible;mso-wrap-style:square" from="2124,15840" to="212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" strokecolor="#bdbfbf" strokeweight=".15347mm"/>
              <v:line id="Line 23" o:spid="_x0000_s1048" style="position:absolute;visibility:visible;mso-wrap-style:square" from="2228,15840" to="222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" strokecolor="#bdbfbf" strokeweight=".15347mm"/>
              <v:line id="Line 24" o:spid="_x0000_s1049" style="position:absolute;visibility:visible;mso-wrap-style:square" from="2332,15840" to="233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" strokecolor="#bdbfbf" strokeweight=".15347mm"/>
              <v:line id="Line 25" o:spid="_x0000_s1050" style="position:absolute;visibility:visible;mso-wrap-style:square" from="2435,15840" to="243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" strokecolor="#bdbfbf" strokeweight=".15347mm"/>
              <v:line id="Line 26" o:spid="_x0000_s1051" style="position:absolute;visibility:visible;mso-wrap-style:square" from="2539,15840" to="253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" strokecolor="#bdbfbf" strokeweight=".15347mm"/>
              <v:line id="Line 27" o:spid="_x0000_s1052" style="position:absolute;visibility:visible;mso-wrap-style:square" from="2643,15840" to="264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" strokecolor="#bdbfbf" strokeweight=".15347mm"/>
              <v:line id="Line 28" o:spid="_x0000_s1053" style="position:absolute;visibility:visible;mso-wrap-style:square" from="2747,15840" to="274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" strokecolor="#bdbfbf" strokeweight=".15347mm"/>
              <v:line id="Line 29" o:spid="_x0000_s1054" style="position:absolute;visibility:visible;mso-wrap-style:square" from="2850,15840" to="285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z4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vEwzA9n&#10;whGQiy8AAAD//wMAUEsBAi0AFAAGAAgAAAAhANvh9svuAAAAhQEAABMAAAAAAAAAAAAAAAAAAAAA&#10;AFtDb250ZW50X1R5cGVzXS54bWxQSwECLQAUAAYACAAAACEAWvQsW78AAAAVAQAACwAAAAAAAAAA&#10;AAAAAAAfAQAAX3JlbHMvLnJlbHNQSwECLQAUAAYACAAAACEAZlxc+L0AAADcAAAADwAAAAAAAAAA&#10;AAAAAAAHAgAAZHJzL2Rvd25yZXYueG1sUEsFBgAAAAADAAMAtwAAAPECAAAAAA==&#10;" strokecolor="#bdbfbf" strokeweight=".15347mm"/>
              <v:line id="Line 30" o:spid="_x0000_s1055" style="position:absolute;visibility:visible;mso-wrap-style:square" from="2954,15840" to="295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" strokecolor="#bdbfbf" strokeweight=".15347mm"/>
              <v:line id="Line 31" o:spid="_x0000_s1056" style="position:absolute;visibility:visible;mso-wrap-style:square" from="3058,15840" to="305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" strokecolor="#bdbfbf" strokeweight=".15347mm"/>
              <v:line id="Line 32" o:spid="_x0000_s1057" style="position:absolute;visibility:visible;mso-wrap-style:square" from="3162,15840" to="316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" strokecolor="#bdbfbf" strokeweight=".15347mm"/>
              <v:line id="Line 33" o:spid="_x0000_s1058" style="position:absolute;visibility:visible;mso-wrap-style:square" from="3265,15840" to="326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" strokecolor="#bdbfbf" strokeweight=".15347mm"/>
              <v:line id="Line 34" o:spid="_x0000_s1059" style="position:absolute;visibility:visible;mso-wrap-style:square" from="3369,15840" to="336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" strokecolor="#bdbfbf" strokeweight=".15347mm"/>
              <v:line id="Line 35" o:spid="_x0000_s1060" style="position:absolute;visibility:visible;mso-wrap-style:square" from="3473,15840" to="347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" strokecolor="#bdbfbf" strokeweight=".15347mm"/>
              <v:line id="Line 36" o:spid="_x0000_s1061" style="position:absolute;visibility:visible;mso-wrap-style:square" from="3576,15840" to="357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" strokecolor="#bdbfbf" strokeweight=".15347mm"/>
              <v:line id="Line 37" o:spid="_x0000_s1062" style="position:absolute;visibility:visible;mso-wrap-style:square" from="3680,15840" to="368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D+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vEwrA1n&#10;whGQiy8AAAD//wMAUEsBAi0AFAAGAAgAAAAhANvh9svuAAAAhQEAABMAAAAAAAAAAAAAAAAAAAAA&#10;AFtDb250ZW50X1R5cGVzXS54bWxQSwECLQAUAAYACAAAACEAWvQsW78AAAAVAQAACwAAAAAAAAAA&#10;AAAAAAAfAQAAX3JlbHMvLnJlbHNQSwECLQAUAAYACAAAACEAmCpQ/r0AAADcAAAADwAAAAAAAAAA&#10;AAAAAAAHAgAAZHJzL2Rvd25yZXYueG1sUEsFBgAAAAADAAMAtwAAAPECAAAAAA==&#10;" strokecolor="#bdbfbf" strokeweight=".15347mm"/>
              <v:line id="Line 38" o:spid="_x0000_s1063" style="position:absolute;visibility:visible;mso-wrap-style:square" from="3784,15840" to="378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" strokecolor="#bdbfbf" strokeweight=".15347mm"/>
              <v:line id="Line 39" o:spid="_x0000_s1064" style="position:absolute;visibility:visible;mso-wrap-style:square" from="3888,15840" to="388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ol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vEozA9n&#10;whGQiy8AAAD//wMAUEsBAi0AFAAGAAgAAAAhANvh9svuAAAAhQEAABMAAAAAAAAAAAAAAAAAAAAA&#10;AFtDb250ZW50X1R5cGVzXS54bWxQSwECLQAUAAYACAAAACEAWvQsW78AAAAVAQAACwAAAAAAAAAA&#10;AAAAAAAfAQAAX3JlbHMvLnJlbHNQSwECLQAUAAYACAAAACEA44XKJb0AAADcAAAADwAAAAAAAAAA&#10;AAAAAAAHAgAAZHJzL2Rvd25yZXYueG1sUEsFBgAAAAADAAMAtwAAAPECAAAAAA==&#10;" strokecolor="#bdbfbf" strokeweight=".15347mm"/>
              <v:line id="Line 40" o:spid="_x0000_s1065" style="position:absolute;visibility:visible;mso-wrap-style:square" from="3991,15840" to="399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" strokecolor="#bdbfbf" strokeweight=".15347mm"/>
              <v:line id="Line 41" o:spid="_x0000_s1066" style="position:absolute;visibility:visible;mso-wrap-style:square" from="4095,15840" to="409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" strokecolor="#bdbfbf" strokeweight=".15347mm"/>
              <v:line id="Line 42" o:spid="_x0000_s1067" style="position:absolute;visibility:visible;mso-wrap-style:square" from="4199,15840" to="419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" strokecolor="#bdbfbf" strokeweight=".15347mm"/>
              <v:line id="Line 43" o:spid="_x0000_s1068" style="position:absolute;visibility:visible;mso-wrap-style:square" from="4303,15840" to="430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" strokecolor="#bdbfbf" strokeweight=".15347mm"/>
              <v:line id="Line 44" o:spid="_x0000_s1069" style="position:absolute;visibility:visible;mso-wrap-style:square" from="4406,15840" to="440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" strokecolor="#bdbfbf" strokeweight=".15347mm"/>
              <v:line id="Line 45" o:spid="_x0000_s1070" style="position:absolute;visibility:visible;mso-wrap-style:square" from="4510,15840" to="451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" strokecolor="#bdbfbf" strokeweight=".15347mm"/>
              <v:line id="Line 46" o:spid="_x0000_s1071" style="position:absolute;visibility:visible;mso-wrap-style:square" from="4614,15840" to="461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" strokecolor="#bdbfbf" strokeweight=".15347mm"/>
              <v:line id="Line 47" o:spid="_x0000_s1072" style="position:absolute;visibility:visible;mso-wrap-style:square" from="4718,15840" to="471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Yj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vEorA1n&#10;whGQiy8AAAD//wMAUEsBAi0AFAAGAAgAAAAhANvh9svuAAAAhQEAABMAAAAAAAAAAAAAAAAAAAAA&#10;AFtDb250ZW50X1R5cGVzXS54bWxQSwECLQAUAAYACAAAACEAWvQsW78AAAAVAQAACwAAAAAAAAAA&#10;AAAAAAAfAQAAX3JlbHMvLnJlbHNQSwECLQAUAAYACAAAACEAHfPGI70AAADcAAAADwAAAAAAAAAA&#10;AAAAAAAHAgAAZHJzL2Rvd25yZXYueG1sUEsFBgAAAAADAAMAtwAAAPECAAAAAA==&#10;" strokecolor="#bdbfbf" strokeweight=".15347mm"/>
              <v:line id="Line 48" o:spid="_x0000_s1073" style="position:absolute;visibility:visible;mso-wrap-style:square" from="4821,15840" to="482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" strokecolor="#bdbfbf" strokeweight=".15347mm"/>
              <v:line id="Line 49" o:spid="_x0000_s1074" style="position:absolute;visibility:visible;mso-wrap-style:square" from="4925,15840" to="492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" strokecolor="#bdbfbf" strokeweight=".15347mm"/>
              <v:line id="Line 50" o:spid="_x0000_s1075" style="position:absolute;visibility:visible;mso-wrap-style:square" from="5029,15840" to="502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" strokecolor="#bdbfbf" strokeweight=".15347mm"/>
              <v:line id="Line 51" o:spid="_x0000_s1076" style="position:absolute;visibility:visible;mso-wrap-style:square" from="5132,15840" to="513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" strokecolor="#bdbfbf" strokeweight=".15347mm"/>
              <v:line id="Line 52" o:spid="_x0000_s1077" style="position:absolute;visibility:visible;mso-wrap-style:square" from="5236,15840" to="523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" strokecolor="#bdbfbf" strokeweight=".15347mm"/>
              <v:line id="Line 53" o:spid="_x0000_s1078" style="position:absolute;visibility:visible;mso-wrap-style:square" from="5340,15840" to="534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" strokecolor="#bdbfbf" strokeweight=".15347mm"/>
              <v:line id="Line 54" o:spid="_x0000_s1079" style="position:absolute;visibility:visible;mso-wrap-style:square" from="5444,15840" to="544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" strokecolor="#bdbfbf" strokeweight=".15347mm"/>
              <v:line id="Line 55" o:spid="_x0000_s1080" style="position:absolute;visibility:visible;mso-wrap-style:square" from="5547,15840" to="554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" strokecolor="#bdbfbf" strokeweight=".15347mm"/>
              <v:line id="Line 56" o:spid="_x0000_s1081" style="position:absolute;visibility:visible;mso-wrap-style:square" from="5651,15840" to="565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" strokecolor="#bdbfbf" strokeweight=".15347mm"/>
              <v:line id="Line 57" o:spid="_x0000_s1082" style="position:absolute;visibility:visible;mso-wrap-style:square" from="5755,15840" to="575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" strokecolor="#bdbfbf" strokeweight=".15347mm"/>
              <v:line id="Line 58" o:spid="_x0000_s1083" style="position:absolute;visibility:visible;mso-wrap-style:square" from="5859,15840" to="585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" strokecolor="#bdbfbf" strokeweight=".15347mm"/>
              <v:line id="Line 59" o:spid="_x0000_s1084" style="position:absolute;visibility:visible;mso-wrap-style:square" from="5962,15840" to="596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i+F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vE4zA9n&#10;whGQiy8AAAD//wMAUEsBAi0AFAAGAAgAAAAhANvh9svuAAAAhQEAABMAAAAAAAAAAAAAAAAAAAAA&#10;AFtDb250ZW50X1R5cGVzXS54bWxQSwECLQAUAAYACAAAACEAWvQsW78AAAAVAQAACwAAAAAAAAAA&#10;AAAAAAAfAQAAX3JlbHMvLnJlbHNQSwECLQAUAAYACAAAACEAPlovhb0AAADcAAAADwAAAAAAAAAA&#10;AAAAAAAHAgAAZHJzL2Rvd25yZXYueG1sUEsFBgAAAAADAAMAtwAAAPECAAAAAA==&#10;" strokecolor="#bdbfbf" strokeweight=".15347mm"/>
              <v:line id="Line 60" o:spid="_x0000_s1085" style="position:absolute;visibility:visible;mso-wrap-style:square" from="6066,15840" to="606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" strokecolor="#bdbfbf" strokeweight=".15347mm"/>
              <v:line id="Line 61" o:spid="_x0000_s1086" style="position:absolute;visibility:visible;mso-wrap-style:square" from="6170,15840" to="617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" strokecolor="#bdbfbf" strokeweight=".15347mm"/>
              <v:line id="Line 62" o:spid="_x0000_s1087" style="position:absolute;visibility:visible;mso-wrap-style:square" from="6274,15840" to="627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" strokecolor="#bdbfbf" strokeweight=".15347mm"/>
              <v:line id="Line 63" o:spid="_x0000_s1088" style="position:absolute;visibility:visible;mso-wrap-style:square" from="6377,15840" to="637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" strokecolor="#bdbfbf" strokeweight=".15347mm"/>
              <v:line id="Line 64" o:spid="_x0000_s1089" style="position:absolute;visibility:visible;mso-wrap-style:square" from="6481,15840" to="648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" strokecolor="#bdbfbf" strokeweight=".15347mm"/>
              <v:line id="Line 65" o:spid="_x0000_s1090" style="position:absolute;visibility:visible;mso-wrap-style:square" from="6585,15840" to="658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" strokecolor="#bdbfbf" strokeweight=".15347mm"/>
              <v:line id="Line 66" o:spid="_x0000_s1091" style="position:absolute;visibility:visible;mso-wrap-style:square" from="6688,15840" to="668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" strokecolor="#bdbfbf" strokeweight=".15347mm"/>
              <v:line id="Line 67" o:spid="_x0000_s1092" style="position:absolute;visibility:visible;mso-wrap-style:square" from="6792,15840" to="679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OD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vE4rA1n&#10;whGQiy8AAAD//wMAUEsBAi0AFAAGAAgAAAAhANvh9svuAAAAhQEAABMAAAAAAAAAAAAAAAAAAAAA&#10;AFtDb250ZW50X1R5cGVzXS54bWxQSwECLQAUAAYACAAAACEAWvQsW78AAAAVAQAACwAAAAAAAAAA&#10;AAAAAAAfAQAAX3JlbHMvLnJlbHNQSwECLQAUAAYACAAAACEAwCwjg70AAADcAAAADwAAAAAAAAAA&#10;AAAAAAAHAgAAZHJzL2Rvd25yZXYueG1sUEsFBgAAAAADAAMAtwAAAPECAAAAAA==&#10;" strokecolor="#bdbfbf" strokeweight=".15347mm"/>
              <v:line id="Line 68" o:spid="_x0000_s1093" style="position:absolute;visibility:visible;mso-wrap-style:square" from="6896,15840" to="689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" strokecolor="#bdbfbf" strokeweight=".15347mm"/>
              <v:line id="Line 69" o:spid="_x0000_s1094" style="position:absolute;visibility:visible;mso-wrap-style:square" from="7000,15840" to="700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U4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vEkzA9n&#10;whGQiy8AAAD//wMAUEsBAi0AFAAGAAgAAAAhANvh9svuAAAAhQEAABMAAAAAAAAAAAAAAAAAAAAA&#10;AFtDb250ZW50X1R5cGVzXS54bWxQSwECLQAUAAYACAAAACEAWvQsW78AAAAVAQAACwAAAAAAAAAA&#10;AAAAAAAfAQAAX3JlbHMvLnJlbHNQSwECLQAUAAYACAAAACEA8DblOL0AAADcAAAADwAAAAAAAAAA&#10;AAAAAAAHAgAAZHJzL2Rvd25yZXYueG1sUEsFBgAAAAADAAMAtwAAAPECAAAAAA==&#10;" strokecolor="#bdbfbf" strokeweight=".15347mm"/>
              <v:line id="Line 70" o:spid="_x0000_s1095" style="position:absolute;visibility:visible;mso-wrap-style:square" from="7103,15840" to="710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" strokecolor="#bdbfbf" strokeweight=".15347mm"/>
              <v:line id="Line 71" o:spid="_x0000_s1096" style="position:absolute;visibility:visible;mso-wrap-style:square" from="7207,15840" to="720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" strokecolor="#bdbfbf" strokeweight=".15347mm"/>
              <v:line id="Line 72" o:spid="_x0000_s1097" style="position:absolute;visibility:visible;mso-wrap-style:square" from="7311,15840" to="731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" strokecolor="#bdbfbf" strokeweight=".15347mm"/>
              <v:line id="Line 73" o:spid="_x0000_s1098" style="position:absolute;visibility:visible;mso-wrap-style:square" from="7415,15840" to="741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" strokecolor="#bdbfbf" strokeweight=".15347mm"/>
              <v:line id="Line 74" o:spid="_x0000_s1099" style="position:absolute;visibility:visible;mso-wrap-style:square" from="7518,15840" to="751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" strokecolor="#bdbfbf" strokeweight=".15347mm"/>
              <v:line id="Line 75" o:spid="_x0000_s1100" style="position:absolute;visibility:visible;mso-wrap-style:square" from="7622,15840" to="762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" strokecolor="#bdbfbf" strokeweight=".15347mm"/>
              <v:line id="Line 76" o:spid="_x0000_s1101" style="position:absolute;visibility:visible;mso-wrap-style:square" from="7726,15840" to="772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" strokecolor="#bdbfbf" strokeweight=".15347mm"/>
              <v:line id="Line 77" o:spid="_x0000_s1102" style="position:absolute;visibility:visible;mso-wrap-style:square" from="7829,15840" to="782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Ok+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vEkrA1n&#10;whGQiy8AAAD//wMAUEsBAi0AFAAGAAgAAAAhANvh9svuAAAAhQEAABMAAAAAAAAAAAAAAAAAAAAA&#10;AFtDb250ZW50X1R5cGVzXS54bWxQSwECLQAUAAYACAAAACEAWvQsW78AAAAVAQAACwAAAAAAAAAA&#10;AAAAAAAfAQAAX3JlbHMvLnJlbHNQSwECLQAUAAYACAAAACEADkDpPr0AAADcAAAADwAAAAAAAAAA&#10;AAAAAAAHAgAAZHJzL2Rvd25yZXYueG1sUEsFBgAAAAADAAMAtwAAAPECAAAAAA==&#10;" strokecolor="#bdbfbf" strokeweight=".15347mm"/>
              <v:line id="Line 78" o:spid="_x0000_s1103" style="position:absolute;visibility:visible;mso-wrap-style:square" from="7933,15840" to="793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" strokecolor="#bdbfbf" strokeweight=".15347mm"/>
              <v:line id="Line 79" o:spid="_x0000_s1104" style="position:absolute;visibility:visible;mso-wrap-style:square" from="8037,15840" to="803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" strokecolor="#bdbfbf" strokeweight=".15347mm"/>
              <v:line id="Line 80" o:spid="_x0000_s1105" style="position:absolute;visibility:visible;mso-wrap-style:square" from="8141,15840" to="814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" strokecolor="#bdbfbf" strokeweight=".15347mm"/>
              <v:line id="Line 81" o:spid="_x0000_s1106" style="position:absolute;visibility:visible;mso-wrap-style:square" from="8244,15840" to="824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" strokecolor="#bdbfbf" strokeweight=".15347mm"/>
              <v:line id="Line 82" o:spid="_x0000_s1107" style="position:absolute;visibility:visible;mso-wrap-style:square" from="8348,15840" to="834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" strokecolor="#bdbfbf" strokeweight=".15347mm"/>
              <v:line id="Line 83" o:spid="_x0000_s1108" style="position:absolute;visibility:visible;mso-wrap-style:square" from="8452,15840" to="845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" strokecolor="#bdbfbf" strokeweight=".15347mm"/>
              <v:line id="Line 84" o:spid="_x0000_s1109" style="position:absolute;visibility:visible;mso-wrap-style:square" from="8556,15840" to="855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" strokecolor="#bdbfbf" strokeweight=".15347mm"/>
              <v:line id="Line 85" o:spid="_x0000_s1110" style="position:absolute;visibility:visible;mso-wrap-style:square" from="8659,15840" to="865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" strokecolor="#bdbfbf" strokeweight=".15347mm"/>
              <v:line id="Line 86" o:spid="_x0000_s1111" style="position:absolute;visibility:visible;mso-wrap-style:square" from="8763,15840" to="876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" strokecolor="#bdbfbf" strokeweight=".15347mm"/>
              <v:line id="Line 87" o:spid="_x0000_s1112" style="position:absolute;visibility:visible;mso-wrap-style:square" from="8867,15840" to="886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" strokecolor="#bdbfbf" strokeweight=".15347mm"/>
              <v:line id="Line 88" o:spid="_x0000_s1113" style="position:absolute;visibility:visible;mso-wrap-style:square" from="8971,15840" to="897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" strokecolor="#bdbfbf" strokeweight=".15347mm"/>
              <v:line id="Line 89" o:spid="_x0000_s1114" style="position:absolute;visibility:visible;mso-wrap-style:square" from="9074,15840" to="907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PC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vE0zA9n&#10;whGQiy8AAAD//wMAUEsBAi0AFAAGAAgAAAAhANvh9svuAAAAhQEAABMAAAAAAAAAAAAAAAAAAAAA&#10;AFtDb250ZW50X1R5cGVzXS54bWxQSwECLQAUAAYACAAAACEAWvQsW78AAAAVAQAACwAAAAAAAAAA&#10;AAAAAAAfAQAAX3JlbHMvLnJlbHNQSwECLQAUAAYACAAAACEAQDoDwr0AAADcAAAADwAAAAAAAAAA&#10;AAAAAAAHAgAAZHJzL2Rvd25yZXYueG1sUEsFBgAAAAADAAMAtwAAAPECAAAAAA==&#10;" strokecolor="#bdbfbf" strokeweight=".15347mm"/>
              <v:line id="Line 90" o:spid="_x0000_s1115" style="position:absolute;visibility:visible;mso-wrap-style:square" from="9178,15840" to="917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" strokecolor="#bdbfbf" strokeweight=".15347mm"/>
              <v:line id="Line 91" o:spid="_x0000_s1116" style="position:absolute;visibility:visible;mso-wrap-style:square" from="9282,15840" to="928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" strokecolor="#bdbfbf" strokeweight=".15347mm"/>
              <v:line id="Line 92" o:spid="_x0000_s1117" style="position:absolute;visibility:visible;mso-wrap-style:square" from="9386,15840" to="938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" strokecolor="#bdbfbf" strokeweight=".15347mm"/>
              <v:line id="Line 93" o:spid="_x0000_s1118" style="position:absolute;visibility:visible;mso-wrap-style:square" from="9489,15840" to="948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" strokecolor="#bdbfbf" strokeweight=".15347mm"/>
              <v:line id="Line 94" o:spid="_x0000_s1119" style="position:absolute;visibility:visible;mso-wrap-style:square" from="9593,15840" to="959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" strokecolor="#bdbfbf" strokeweight=".15347mm"/>
              <v:line id="Line 95" o:spid="_x0000_s1120" style="position:absolute;visibility:visible;mso-wrap-style:square" from="9697,15840" to="969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" strokecolor="#bdbfbf" strokeweight=".15347mm"/>
              <v:line id="Line 96" o:spid="_x0000_s1121" style="position:absolute;visibility:visible;mso-wrap-style:square" from="9801,15840" to="980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" strokecolor="#bdbfbf" strokeweight=".15347mm"/>
              <v:line id="Line 97" o:spid="_x0000_s1122" style="position:absolute;visibility:visible;mso-wrap-style:square" from="9904,15840" to="990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/E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vE0rA1n&#10;whGQiy8AAAD//wMAUEsBAi0AFAAGAAgAAAAhANvh9svuAAAAhQEAABMAAAAAAAAAAAAAAAAAAAAA&#10;AFtDb250ZW50X1R5cGVzXS54bWxQSwECLQAUAAYACAAAACEAWvQsW78AAAAVAQAACwAAAAAAAAAA&#10;AAAAAAAfAQAAX3JlbHMvLnJlbHNQSwECLQAUAAYACAAAACEAvkwPxL0AAADcAAAADwAAAAAAAAAA&#10;AAAAAAAHAgAAZHJzL2Rvd25yZXYueG1sUEsFBgAAAAADAAMAtwAAAPECAAAAAA==&#10;" strokecolor="#bdbfbf" strokeweight=".15347mm"/>
              <v:line id="Line 98" o:spid="_x0000_s1123" style="position:absolute;visibility:visible;mso-wrap-style:square" from="10008,15840" to="1000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" strokecolor="#bdbfbf" strokeweight=".15347mm"/>
              <v:line id="Line 99" o:spid="_x0000_s1124" style="position:absolute;visibility:visible;mso-wrap-style:square" from="10112,15840" to="1011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" strokecolor="#bdbfbf" strokeweight=".15347mm"/>
              <v:line id="Line 100" o:spid="_x0000_s1125" style="position:absolute;visibility:visible;mso-wrap-style:square" from="10215,15840" to="1021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" strokecolor="#bdbfbf" strokeweight=".15347mm"/>
              <v:line id="Line 101" o:spid="_x0000_s1126" style="position:absolute;visibility:visible;mso-wrap-style:square" from="10319,15840" to="1031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" strokecolor="#bdbfbf" strokeweight=".15347mm"/>
              <v:line id="Line 102" o:spid="_x0000_s1127" style="position:absolute;visibility:visible;mso-wrap-style:square" from="10423,15840" to="1042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" strokecolor="#bdbfbf" strokeweight=".15347mm"/>
              <v:line id="Line 103" o:spid="_x0000_s1128" style="position:absolute;visibility:visible;mso-wrap-style:square" from="10527,15840" to="1052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" strokecolor="#bdbfbf" strokeweight=".15347mm"/>
              <v:line id="Line 104" o:spid="_x0000_s1129" style="position:absolute;visibility:visible;mso-wrap-style:square" from="10630,15840" to="1063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" strokecolor="#bdbfbf" strokeweight=".15347mm"/>
              <v:line id="Line 105" o:spid="_x0000_s1130" style="position:absolute;visibility:visible;mso-wrap-style:square" from="10734,15840" to="1073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" strokecolor="#bdbfbf" strokeweight=".15347mm"/>
              <v:line id="Line 106" o:spid="_x0000_s1131" style="position:absolute;visibility:visible;mso-wrap-style:square" from="10838,15840" to="1083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" strokecolor="#bdbfbf" strokeweight=".15347mm"/>
              <v:line id="Line 107" o:spid="_x0000_s1132" style="position:absolute;visibility:visible;mso-wrap-style:square" from="10942,15840" to="1094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" strokecolor="#bdbfbf" strokeweight=".15347mm"/>
              <v:line id="Line 108" o:spid="_x0000_s1133" style="position:absolute;visibility:visible;mso-wrap-style:square" from="11045,15840" to="1104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" strokecolor="#bdbfbf" strokeweight=".15347mm"/>
              <v:line id="Line 109" o:spid="_x0000_s1134" style="position:absolute;visibility:visible;mso-wrap-style:square" from="11149,15840" to="1114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" strokecolor="#bdbfbf" strokeweight=".15347mm"/>
              <v:line id="Line 110" o:spid="_x0000_s1135" style="position:absolute;visibility:visible;mso-wrap-style:square" from="11253,15840" to="1125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" strokecolor="#bdbfbf" strokeweight=".15347mm"/>
              <v:line id="Line 111" o:spid="_x0000_s1136" style="position:absolute;visibility:visible;mso-wrap-style:square" from="11357,15840" to="1135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" strokecolor="#bdbfbf" strokeweight=".15347mm"/>
              <v:line id="Line 112" o:spid="_x0000_s1137" style="position:absolute;visibility:visible;mso-wrap-style:square" from="11460,15840" to="1146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" strokecolor="#bdbfbf" strokeweight=".15347mm"/>
              <v:line id="Line 113" o:spid="_x0000_s1138" style="position:absolute;visibility:visible;mso-wrap-style:square" from="11564,15840" to="1156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" strokecolor="#bdbfbf" strokeweight=".15347mm"/>
              <v:line id="Line 114" o:spid="_x0000_s1139" style="position:absolute;visibility:visible;mso-wrap-style:square" from="11668,15840" to="1166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" strokecolor="#bdbfbf" strokeweight=".15347mm"/>
              <v:line id="Line 115" o:spid="_x0000_s1140" style="position:absolute;visibility:visible;mso-wrap-style:square" from="11772,15840" to="1177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" strokecolor="#bdbfbf" strokeweight=".15347mm"/>
              <v:line id="Line 116" o:spid="_x0000_s1141" style="position:absolute;visibility:visible;mso-wrap-style:square" from="11875,15840" to="1187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" strokecolor="#bdbfbf" strokeweight=".15347mm"/>
              <v:line id="Line 117" o:spid="_x0000_s1142" style="position:absolute;visibility:visible;mso-wrap-style:square" from="11979,15840" to="1197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" strokecolor="#bdbfbf" strokeweight=".15347mm"/>
              <v:line id="Line 118" o:spid="_x0000_s1143" style="position:absolute;visibility:visible;mso-wrap-style:square" from="12083,15840" to="1208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" strokecolor="#bdbfbf" strokeweight=".15347mm"/>
              <v:line id="Line 119" o:spid="_x0000_s1144" style="position:absolute;visibility:visible;mso-wrap-style:square" from="12186,15840" to="1218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" strokecolor="#bdbfbf" strokeweight=".15347mm"/>
              <v:line id="Line 120" o:spid="_x0000_s1145" style="position:absolute;visibility:visible;mso-wrap-style:square" from="12240,15776" to="12240,1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" strokecolor="#bdbfbf" strokeweight=".15347mm"/>
              <v:line id="Line 121" o:spid="_x0000_s1146" style="position:absolute;visibility:visible;mso-wrap-style:square" from="12240,15645" to="12240,1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" strokecolor="#bdbfbf" strokeweight=".15347mm"/>
              <v:line id="Line 122" o:spid="_x0000_s1147" style="position:absolute;visibility:visible;mso-wrap-style:square" from="12240,15514" to="12240,15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" strokecolor="#bdbfbf" strokeweight=".15347mm"/>
              <v:line id="Line 123" o:spid="_x0000_s1148" style="position:absolute;visibility:visible;mso-wrap-style:square" from="12240,15383" to="12240,15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" strokecolor="#bdbfbf" strokeweight=".15347mm"/>
              <v:line id="Line 124" o:spid="_x0000_s1149" style="position:absolute;visibility:visible;mso-wrap-style:square" from="12240,15252" to="12240,1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" strokecolor="#bdbfbf" strokeweight=".15347mm"/>
              <v:line id="Line 125" o:spid="_x0000_s1150" style="position:absolute;visibility:visible;mso-wrap-style:square" from="12240,15121" to="12240,1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" strokecolor="#bdbfbf" strokeweight=".15347mm"/>
              <v:line id="Line 126" o:spid="_x0000_s1151" style="position:absolute;visibility:visible;mso-wrap-style:square" from="12240,14989" to="12240,1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" strokecolor="#bdbfbf" strokeweight=".15347mm"/>
              <v:line id="Line 127" o:spid="_x0000_s1152" style="position:absolute;visibility:visible;mso-wrap-style:square" from="12240,14858" to="12240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" strokecolor="#bdbfbf" strokeweight=".15347mm"/>
              <v:line id="Line 128" o:spid="_x0000_s1153" style="position:absolute;visibility:visible;mso-wrap-style:square" from="12240,14727" to="12240,1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" strokecolor="#bdbfbf" strokeweight=".15347mm"/>
              <v:line id="Line 129" o:spid="_x0000_s1154" style="position:absolute;visibility:visible;mso-wrap-style:square" from="12240,14596" to="12240,1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2E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" strokecolor="#bdbfbf" strokeweight=".15347mm"/>
              <v:line id="Line 130" o:spid="_x0000_s1155" style="position:absolute;visibility:visible;mso-wrap-style:square" from="12240,14465" to="12240,1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" strokecolor="#bdbfbf" strokeweight=".15347mm"/>
              <v:line id="Line 131" o:spid="_x0000_s1156" style="position:absolute;visibility:visible;mso-wrap-style:square" from="12240,14333" to="12240,14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" strokecolor="#bdbfbf" strokeweight=".15347mm"/>
              <v:line id="Line 132" o:spid="_x0000_s1157" style="position:absolute;visibility:visible;mso-wrap-style:square" from="12240,14202" to="12240,1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6Pz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" strokecolor="#bdbfbf" strokeweight=".15347mm"/>
              <v:line id="Line 133" o:spid="_x0000_s1158" style="position:absolute;visibility:visible;mso-wrap-style:square" from="12240,14071" to="12240,1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" strokecolor="#bdbfbf" strokeweight=".15347mm"/>
              <v:line id="Line 134" o:spid="_x0000_s1159" style="position:absolute;visibility:visible;mso-wrap-style:square" from="12240,13940" to="12240,1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" strokecolor="#bdbfbf" strokeweight=".15347mm"/>
              <v:line id="Line 135" o:spid="_x0000_s1160" style="position:absolute;visibility:visible;mso-wrap-style:square" from="12240,13809" to="12240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" strokecolor="#bdbfbf" strokeweight=".15347mm"/>
              <v:line id="Line 136" o:spid="_x0000_s1161" style="position:absolute;visibility:visible;mso-wrap-style:square" from="12240,13677" to="12240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" strokecolor="#bdbfbf" strokeweight=".15347mm"/>
              <v:line id="Line 137" o:spid="_x0000_s1162" style="position:absolute;visibility:visible;mso-wrap-style:square" from="12240,13546" to="12240,13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GC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" strokecolor="#bdbfbf" strokeweight=".15347mm"/>
              <v:line id="Line 138" o:spid="_x0000_s1163" style="position:absolute;visibility:visible;mso-wrap-style:square" from="12240,13415" to="12240,1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" strokecolor="#bdbfbf" strokeweight=".15347mm"/>
              <v:line id="Line 139" o:spid="_x0000_s1164" style="position:absolute;visibility:visible;mso-wrap-style:square" from="12240,13284" to="12240,1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KtZ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" strokecolor="#bdbfbf" strokeweight=".15347mm"/>
              <v:line id="Line 140" o:spid="_x0000_s1165" style="position:absolute;visibility:visible;mso-wrap-style:square" from="12240,13153" to="12240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" strokecolor="#bdbfbf" strokeweight=".15347mm"/>
              <v:line id="Line 141" o:spid="_x0000_s1166" style="position:absolute;visibility:visible;mso-wrap-style:square" from="12240,13022" to="12240,1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C1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" strokecolor="#bdbfbf" strokeweight=".15347mm"/>
              <v:line id="Line 142" o:spid="_x0000_s1167" style="position:absolute;visibility:visible;mso-wrap-style:square" from="12240,12890" to="12240,12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" strokecolor="#bdbfbf" strokeweight=".15347mm"/>
              <v:line id="Line 143" o:spid="_x0000_s1168" style="position:absolute;visibility:visible;mso-wrap-style:square" from="12240,12759" to="12240,1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" strokecolor="#bdbfbf" strokeweight=".15347mm"/>
              <v:line id="Line 144" o:spid="_x0000_s1169" style="position:absolute;visibility:visible;mso-wrap-style:square" from="12240,12628" to="12240,1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" strokecolor="#bdbfbf" strokeweight=".15347mm"/>
              <v:line id="Line 145" o:spid="_x0000_s1170" style="position:absolute;visibility:visible;mso-wrap-style:square" from="12240,12497" to="12240,1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" strokecolor="#bdbfbf" strokeweight=".15347mm"/>
              <v:line id="Line 146" o:spid="_x0000_s1171" style="position:absolute;visibility:visible;mso-wrap-style:square" from="12240,12366" to="12240,1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" strokecolor="#bdbfbf" strokeweight=".15347mm"/>
              <v:line id="Line 147" o:spid="_x0000_s1172" style="position:absolute;visibility:visible;mso-wrap-style:square" from="12240,12234" to="12240,12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qdf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" strokecolor="#bdbfbf" strokeweight=".15347mm"/>
              <v:line id="Line 148" o:spid="_x0000_s1173" style="position:absolute;visibility:visible;mso-wrap-style:square" from="12240,12103" to="12240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" strokecolor="#bdbfbf" strokeweight=".15347mm"/>
              <v:line id="Line 149" o:spid="_x0000_s1174" style="position:absolute;visibility:visible;mso-wrap-style:square" from="12240,11972" to="12240,11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gk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ibjMD+c&#10;CUdALr4AAAD//wMAUEsBAi0AFAAGAAgAAAAhANvh9svuAAAAhQEAABMAAAAAAAAAAAAAAAAAAAAA&#10;AFtDb250ZW50X1R5cGVzXS54bWxQSwECLQAUAAYACAAAACEAWvQsW78AAAAVAQAACwAAAAAAAAAA&#10;AAAAAAAfAQAAX3JlbHMvLnJlbHNQSwECLQAUAAYACAAAACEAYKbYJL0AAADcAAAADwAAAAAAAAAA&#10;AAAAAAAHAgAAZHJzL2Rvd25yZXYueG1sUEsFBgAAAAADAAMAtwAAAPECAAAAAA==&#10;" strokecolor="#bdbfbf" strokeweight=".15347mm"/>
              <v:line id="Line 150" o:spid="_x0000_s1175" style="position:absolute;visibility:visible;mso-wrap-style:square" from="12240,11841" to="12240,1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" strokecolor="#bdbfbf" strokeweight=".15347mm"/>
              <v:line id="Line 151" o:spid="_x0000_s1176" style="position:absolute;visibility:visible;mso-wrap-style:square" from="12240,11710" to="12240,1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" strokecolor="#bdbfbf" strokeweight=".15347mm"/>
              <v:line id="Line 152" o:spid="_x0000_s1177" style="position:absolute;visibility:visible;mso-wrap-style:square" from="12240,11578" to="12240,1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" strokecolor="#bdbfbf" strokeweight=".15347mm"/>
              <v:line id="Line 153" o:spid="_x0000_s1178" style="position:absolute;visibility:visible;mso-wrap-style:square" from="12240,11447" to="12240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" strokecolor="#bdbfbf" strokeweight=".15347mm"/>
              <v:line id="Line 154" o:spid="_x0000_s1179" style="position:absolute;visibility:visible;mso-wrap-style:square" from="12240,11316" to="12240,1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" strokecolor="#bdbfbf" strokeweight=".15347mm"/>
              <v:line id="Line 155" o:spid="_x0000_s1180" style="position:absolute;visibility:visible;mso-wrap-style:square" from="12240,11185" to="12240,1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" strokecolor="#bdbfbf" strokeweight=".15347mm"/>
              <v:line id="Line 156" o:spid="_x0000_s1181" style="position:absolute;visibility:visible;mso-wrap-style:square" from="12240,11054" to="12240,1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" strokecolor="#bdbfbf" strokeweight=".15347mm"/>
              <v:line id="Line 157" o:spid="_x0000_s1182" style="position:absolute;visibility:visible;mso-wrap-style:square" from="12240,10923" to="12240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Qi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ibjsDac&#10;CUdALr4AAAD//wMAUEsBAi0AFAAGAAgAAAAhANvh9svuAAAAhQEAABMAAAAAAAAAAAAAAAAAAAAA&#10;AFtDb250ZW50X1R5cGVzXS54bWxQSwECLQAUAAYACAAAACEAWvQsW78AAAAVAQAACwAAAAAAAAAA&#10;AAAAAAAfAQAAX3JlbHMvLnJlbHNQSwECLQAUAAYACAAAACEAntDUIr0AAADcAAAADwAAAAAAAAAA&#10;AAAAAAAHAgAAZHJzL2Rvd25yZXYueG1sUEsFBgAAAAADAAMAtwAAAPECAAAAAA==&#10;" strokecolor="#bdbfbf" strokeweight=".15347mm"/>
              <v:line id="Line 158" o:spid="_x0000_s1183" style="position:absolute;visibility:visible;mso-wrap-style:square" from="12240,10791" to="12240,10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" strokecolor="#bdbfbf" strokeweight=".15347mm"/>
              <v:line id="Line 159" o:spid="_x0000_s1184" style="position:absolute;visibility:visible;mso-wrap-style:square" from="12240,10660" to="12240,10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075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sk4zA9n&#10;whGQiy8AAAD//wMAUEsBAi0AFAAGAAgAAAAhANvh9svuAAAAhQEAABMAAAAAAAAAAAAAAAAAAAAA&#10;AFtDb250ZW50X1R5cGVzXS54bWxQSwECLQAUAAYACAAAACEAWvQsW78AAAAVAQAACwAAAAAAAAAA&#10;AAAAAAAfAQAAX3JlbHMvLnJlbHNQSwECLQAUAAYACAAAACEA5X9O+b0AAADcAAAADwAAAAAAAAAA&#10;AAAAAAAHAgAAZHJzL2Rvd25yZXYueG1sUEsFBgAAAAADAAMAtwAAAPECAAAAAA==&#10;" strokecolor="#bdbfbf" strokeweight=".15347mm"/>
              <v:line id="Line 160" o:spid="_x0000_s1185" style="position:absolute;visibility:visible;mso-wrap-style:square" from="12240,10529" to="12240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" strokecolor="#bdbfbf" strokeweight=".15347mm"/>
              <v:line id="Line 161" o:spid="_x0000_s1186" style="position:absolute;visibility:visible;mso-wrap-style:square" from="12240,10398" to="12240,10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" strokecolor="#bdbfbf" strokeweight=".15347mm"/>
              <v:line id="Line 162" o:spid="_x0000_s1187" style="position:absolute;visibility:visible;mso-wrap-style:square" from="12240,10267" to="12240,10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" strokecolor="#bdbfbf" strokeweight=".15347mm"/>
              <v:line id="Line 163" o:spid="_x0000_s1188" style="position:absolute;visibility:visible;mso-wrap-style:square" from="12240,10135" to="12240,1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" strokecolor="#bdbfbf" strokeweight=".15347mm"/>
              <v:line id="Line 164" o:spid="_x0000_s1189" style="position:absolute;visibility:visible;mso-wrap-style:square" from="12240,10004" to="12240,1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" strokecolor="#bdbfbf" strokeweight=".15347mm"/>
              <v:line id="Line 165" o:spid="_x0000_s1190" style="position:absolute;visibility:visible;mso-wrap-style:square" from="12240,9873" to="12240,9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" strokecolor="#bdbfbf" strokeweight=".15347mm"/>
              <v:line id="Line 166" o:spid="_x0000_s1191" style="position:absolute;visibility:visible;mso-wrap-style:square" from="12240,9742" to="12240,9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" strokecolor="#bdbfbf" strokeweight=".15347mm"/>
              <v:line id="Line 167" o:spid="_x0000_s1192" style="position:absolute;visibility:visible;mso-wrap-style:square" from="12240,9611" to="12240,9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L/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sk4rA1n&#10;whGQiy8AAAD//wMAUEsBAi0AFAAGAAgAAAAhANvh9svuAAAAhQEAABMAAAAAAAAAAAAAAAAAAAAA&#10;AFtDb250ZW50X1R5cGVzXS54bWxQSwECLQAUAAYACAAAACEAWvQsW78AAAAVAQAACwAAAAAAAAAA&#10;AAAAAAAfAQAAX3JlbHMvLnJlbHNQSwECLQAUAAYACAAAACEAGwlC/70AAADcAAAADwAAAAAAAAAA&#10;AAAAAAAHAgAAZHJzL2Rvd25yZXYueG1sUEsFBgAAAAADAAMAtwAAAPECAAAAAA==&#10;" strokecolor="#bdbfbf" strokeweight=".15347mm"/>
              <v:line id="Line 168" o:spid="_x0000_s1193" style="position:absolute;visibility:visible;mso-wrap-style:square" from="12240,9479" to="12240,9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" strokecolor="#bdbfbf" strokeweight=".15347mm"/>
              <v:line id="Line 169" o:spid="_x0000_s1194" style="position:absolute;visibility:visible;mso-wrap-style:square" from="12240,9348" to="12240,9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" strokecolor="#bdbfbf" strokeweight=".15347mm"/>
              <v:line id="Line 170" o:spid="_x0000_s1195" style="position:absolute;visibility:visible;mso-wrap-style:square" from="12240,9217" to="12240,9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" strokecolor="#bdbfbf" strokeweight=".15347mm"/>
              <v:line id="Line 171" o:spid="_x0000_s1196" style="position:absolute;visibility:visible;mso-wrap-style:square" from="12240,9086" to="12240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" strokecolor="#bdbfbf" strokeweight=".15347mm"/>
              <v:line id="Line 172" o:spid="_x0000_s1197" style="position:absolute;visibility:visible;mso-wrap-style:square" from="12240,8955" to="12240,8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" strokecolor="#bdbfbf" strokeweight=".15347mm"/>
              <v:line id="Line 173" o:spid="_x0000_s1198" style="position:absolute;visibility:visible;mso-wrap-style:square" from="12240,8824" to="12240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" strokecolor="#bdbfbf" strokeweight=".15347mm"/>
              <v:line id="Line 174" o:spid="_x0000_s1199" style="position:absolute;visibility:visible;mso-wrap-style:square" from="12240,8692" to="12240,8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" strokecolor="#bdbfbf" strokeweight=".15347mm"/>
              <v:line id="Line 175" o:spid="_x0000_s1200" style="position:absolute;visibility:visible;mso-wrap-style:square" from="12240,8561" to="12240,8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" strokecolor="#bdbfbf" strokeweight=".15347mm"/>
              <v:line id="Line 176" o:spid="_x0000_s1201" style="position:absolute;visibility:visible;mso-wrap-style:square" from="12240,8430" to="12240,8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" strokecolor="#bdbfbf" strokeweight=".15347mm"/>
              <v:line id="Line 177" o:spid="_x0000_s1202" style="position:absolute;visibility:visible;mso-wrap-style:square" from="12240,8299" to="12240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" strokecolor="#bdbfbf" strokeweight=".15347mm"/>
              <v:line id="Line 178" o:spid="_x0000_s1203" style="position:absolute;visibility:visible;mso-wrap-style:square" from="12240,8168" to="12240,8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" strokecolor="#bdbfbf" strokeweight=".15347mm"/>
              <v:line id="Line 179" o:spid="_x0000_s1204" style="position:absolute;visibility:visible;mso-wrap-style:square" from="12240,8036" to="12240,8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KZ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vEkzA9n&#10;whGQiy8AAAD//wMAUEsBAi0AFAAGAAgAAAAhANvh9svuAAAAhQEAABMAAAAAAAAAAAAAAAAAAAAA&#10;AFtDb250ZW50X1R5cGVzXS54bWxQSwECLQAUAAYACAAAACEAWvQsW78AAAAVAQAACwAAAAAAAAAA&#10;AAAAAAAfAQAAX3JlbHMvLnJlbHNQSwECLQAUAAYACAAAACEArsoSmb0AAADcAAAADwAAAAAAAAAA&#10;AAAAAAAHAgAAZHJzL2Rvd25yZXYueG1sUEsFBgAAAAADAAMAtwAAAPECAAAAAA==&#10;" strokecolor="#bdbfbf" strokeweight=".15347mm"/>
              <v:line id="Line 180" o:spid="_x0000_s1205" style="position:absolute;visibility:visible;mso-wrap-style:square" from="12240,7905" to="1224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" strokecolor="#bdbfbf" strokeweight=".15347mm"/>
              <v:line id="Line 181" o:spid="_x0000_s1206" style="position:absolute;visibility:visible;mso-wrap-style:square" from="12240,7774" to="12240,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" strokecolor="#bdbfbf" strokeweight=".15347mm"/>
              <v:line id="Line 182" o:spid="_x0000_s1207" style="position:absolute;visibility:visible;mso-wrap-style:square" from="12240,7643" to="12240,7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" strokecolor="#bdbfbf" strokeweight=".15347mm"/>
              <v:line id="Line 183" o:spid="_x0000_s1208" style="position:absolute;visibility:visible;mso-wrap-style:square" from="12240,7512" to="12240,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" strokecolor="#bdbfbf" strokeweight=".15347mm"/>
              <v:line id="Line 184" o:spid="_x0000_s1209" style="position:absolute;visibility:visible;mso-wrap-style:square" from="12240,7381" to="12240,7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" strokecolor="#bdbfbf" strokeweight=".15347mm"/>
              <v:line id="Line 185" o:spid="_x0000_s1210" style="position:absolute;visibility:visible;mso-wrap-style:square" from="12240,7249" to="12240,7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" strokecolor="#bdbfbf" strokeweight=".15347mm"/>
              <v:line id="Line 186" o:spid="_x0000_s1211" style="position:absolute;visibility:visible;mso-wrap-style:square" from="12240,7118" to="12240,7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" strokecolor="#bdbfbf" strokeweight=".15347mm"/>
              <v:line id="Line 187" o:spid="_x0000_s1212" style="position:absolute;visibility:visible;mso-wrap-style:square" from="12240,6987" to="12240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6f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vEkrA1n&#10;whGQiy8AAAD//wMAUEsBAi0AFAAGAAgAAAAhANvh9svuAAAAhQEAABMAAAAAAAAAAAAAAAAAAAAA&#10;AFtDb250ZW50X1R5cGVzXS54bWxQSwECLQAUAAYACAAAACEAWvQsW78AAAAVAQAACwAAAAAAAAAA&#10;AAAAAAAfAQAAX3JlbHMvLnJlbHNQSwECLQAUAAYACAAAACEAULwen70AAADcAAAADwAAAAAAAAAA&#10;AAAAAAAHAgAAZHJzL2Rvd25yZXYueG1sUEsFBgAAAAADAAMAtwAAAPECAAAAAA==&#10;" strokecolor="#bdbfbf" strokeweight=".15347mm"/>
              <v:line id="Line 188" o:spid="_x0000_s1213" style="position:absolute;visibility:visible;mso-wrap-style:square" from="12240,6856" to="12240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" strokecolor="#bdbfbf" strokeweight=".15347mm"/>
              <v:line id="Line 189" o:spid="_x0000_s1214" style="position:absolute;visibility:visible;mso-wrap-style:square" from="12240,6725" to="12240,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2K+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" strokecolor="#bdbfbf" strokeweight=".15347mm"/>
              <v:line id="Line 190" o:spid="_x0000_s1215" style="position:absolute;visibility:visible;mso-wrap-style:square" from="12240,6593" to="12240,6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" strokecolor="#bdbfbf" strokeweight=".15347mm"/>
              <v:line id="Line 191" o:spid="_x0000_s1216" style="position:absolute;visibility:visible;mso-wrap-style:square" from="12240,6462" to="12240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lS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" strokecolor="#bdbfbf" strokeweight=".15347mm"/>
              <v:line id="Line 192" o:spid="_x0000_s1217" style="position:absolute;visibility:visible;mso-wrap-style:square" from="12240,6331" to="12240,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zJ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" strokecolor="#bdbfbf" strokeweight=".15347mm"/>
              <v:line id="Line 193" o:spid="_x0000_s1218" style="position:absolute;visibility:visible;mso-wrap-style:square" from="12240,6200" to="12240,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" strokecolor="#bdbfbf" strokeweight=".15347mm"/>
              <v:line id="Line 194" o:spid="_x0000_s1219" style="position:absolute;visibility:visible;mso-wrap-style:square" from="12240,6069" to="12240,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" strokecolor="#bdbfbf" strokeweight=".15347mm"/>
              <v:line id="Line 195" o:spid="_x0000_s1220" style="position:absolute;visibility:visible;mso-wrap-style:square" from="12240,5938" to="12240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" strokecolor="#bdbfbf" strokeweight=".15347mm"/>
              <v:line id="Line 196" o:spid="_x0000_s1221" style="position:absolute;visibility:visible;mso-wrap-style:square" from="12240,5806" to="12240,5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" strokecolor="#bdbfbf" strokeweight=".15347mm"/>
              <v:line id="Line 197" o:spid="_x0000_s1222" style="position:absolute;visibility:visible;mso-wrap-style:square" from="12240,5675" to="12240,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64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" strokecolor="#bdbfbf" strokeweight=".15347mm"/>
              <v:line id="Line 198" o:spid="_x0000_s1223" style="position:absolute;visibility:visible;mso-wrap-style:square" from="12240,5544" to="12240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" strokecolor="#bdbfbf" strokeweight=".15347mm"/>
              <v:line id="Line 199" o:spid="_x0000_s1224" style="position:absolute;visibility:visible;mso-wrap-style:square" from="12240,5413" to="12240,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Rj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vE0zA9n&#10;whGQiy8AAAD//wMAUEsBAi0AFAAGAAgAAAAhANvh9svuAAAAhQEAABMAAAAAAAAAAAAAAAAAAAAA&#10;AFtDb250ZW50X1R5cGVzXS54bWxQSwECLQAUAAYACAAAACEAWvQsW78AAAAVAQAACwAAAAAAAAAA&#10;AAAAAAAfAQAAX3JlbHMvLnJlbHNQSwECLQAUAAYACAAAACEAHsb0Y70AAADcAAAADwAAAAAAAAAA&#10;AAAAAAAHAgAAZHJzL2Rvd25yZXYueG1sUEsFBgAAAAADAAMAtwAAAPECAAAAAA==&#10;" strokecolor="#bdbfbf" strokeweight=".15347mm"/>
              <v:line id="Line 200" o:spid="_x0000_s1225" style="position:absolute;visibility:visible;mso-wrap-style:square" from="12240,5282" to="12240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" strokecolor="#bdbfbf" strokeweight=".15347mm"/>
              <v:line id="Line 201" o:spid="_x0000_s1226" style="position:absolute;visibility:visible;mso-wrap-style:square" from="12240,5150" to="12240,5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" strokecolor="#bdbfbf" strokeweight=".15347mm"/>
              <v:line id="Line 202" o:spid="_x0000_s1227" style="position:absolute;visibility:visible;mso-wrap-style:square" from="12240,5019" to="12240,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" strokecolor="#bdbfbf" strokeweight=".15347mm"/>
              <v:line id="Line 203" o:spid="_x0000_s1228" style="position:absolute;visibility:visible;mso-wrap-style:square" from="12240,4888" to="12240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" strokecolor="#bdbfbf" strokeweight=".15347mm"/>
              <v:line id="Line 204" o:spid="_x0000_s1229" style="position:absolute;visibility:visible;mso-wrap-style:square" from="12240,4757" to="12240,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" strokecolor="#bdbfbf" strokeweight=".15347mm"/>
              <v:line id="Line 205" o:spid="_x0000_s1230" style="position:absolute;visibility:visible;mso-wrap-style:square" from="12240,4626" to="12240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" strokecolor="#bdbfbf" strokeweight=".15347mm"/>
              <v:line id="Line 206" o:spid="_x0000_s1231" style="position:absolute;visibility:visible;mso-wrap-style:square" from="12240,4495" to="12240,4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" strokecolor="#bdbfbf" strokeweight=".15347mm"/>
              <v:line id="Line 207" o:spid="_x0000_s1232" style="position:absolute;visibility:visible;mso-wrap-style:square" from="12240,4363" to="12240,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hl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vE0rA1n&#10;whGQiy8AAAD//wMAUEsBAi0AFAAGAAgAAAAhANvh9svuAAAAhQEAABMAAAAAAAAAAAAAAAAAAAAA&#10;AFtDb250ZW50X1R5cGVzXS54bWxQSwECLQAUAAYACAAAACEAWvQsW78AAAAVAQAACwAAAAAAAAAA&#10;AAAAAAAfAQAAX3JlbHMvLnJlbHNQSwECLQAUAAYACAAAACEA4LD4Zb0AAADcAAAADwAAAAAAAAAA&#10;AAAAAAAHAgAAZHJzL2Rvd25yZXYueG1sUEsFBgAAAAADAAMAtwAAAPECAAAAAA==&#10;" strokecolor="#bdbfbf" strokeweight=".15347mm"/>
              <v:line id="Line 208" o:spid="_x0000_s1233" style="position:absolute;visibility:visible;mso-wrap-style:square" from="12240,4232" to="12240,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" strokecolor="#bdbfbf" strokeweight=".15347mm"/>
              <v:line id="Line 209" o:spid="_x0000_s1234" style="position:absolute;visibility:visible;mso-wrap-style:square" from="12240,4101" to="12240,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" strokecolor="#bdbfbf" strokeweight=".15347mm"/>
              <v:line id="Line 210" o:spid="_x0000_s1235" style="position:absolute;visibility:visible;mso-wrap-style:square" from="12240,3970" to="12240,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" strokecolor="#bdbfbf" strokeweight=".15347mm"/>
              <v:line id="Line 211" o:spid="_x0000_s1236" style="position:absolute;visibility:visible;mso-wrap-style:square" from="12240,3839" to="12240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" strokecolor="#bdbfbf" strokeweight=".15347mm"/>
              <v:line id="Line 212" o:spid="_x0000_s1237" style="position:absolute;visibility:visible;mso-wrap-style:square" from="12240,3707" to="12240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" strokecolor="#bdbfbf" strokeweight=".15347mm"/>
              <v:line id="Line 213" o:spid="_x0000_s1238" style="position:absolute;visibility:visible;mso-wrap-style:square" from="12240,3576" to="12240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" strokecolor="#bdbfbf" strokeweight=".15347mm"/>
              <v:line id="Line 214" o:spid="_x0000_s1239" style="position:absolute;visibility:visible;mso-wrap-style:square" from="12240,3445" to="12240,3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" strokecolor="#bdbfbf" strokeweight=".15347mm"/>
              <v:line id="Line 215" o:spid="_x0000_s1240" style="position:absolute;visibility:visible;mso-wrap-style:square" from="12240,3314" to="12240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" strokecolor="#bdbfbf" strokeweight=".15347mm"/>
              <v:line id="Line 216" o:spid="_x0000_s1241" style="position:absolute;visibility:visible;mso-wrap-style:square" from="12240,3183" to="12240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" strokecolor="#bdbfbf" strokeweight=".15347mm"/>
              <v:line id="Line 217" o:spid="_x0000_s1242" style="position:absolute;visibility:visible;mso-wrap-style:square" from="12240,3052" to="12240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" strokecolor="#bdbfbf" strokeweight=".15347mm"/>
              <v:line id="Line 218" o:spid="_x0000_s1243" style="position:absolute;visibility:visible;mso-wrap-style:square" from="12240,2920" to="12240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" strokecolor="#bdbfbf" strokeweight=".15347mm"/>
              <v:line id="Line 219" o:spid="_x0000_s1244" style="position:absolute;visibility:visible;mso-wrap-style:square" from="12240,2789" to="12240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" strokecolor="#bdbfbf" strokeweight=".15347mm"/>
              <v:line id="Line 220" o:spid="_x0000_s1245" style="position:absolute;visibility:visible;mso-wrap-style:square" from="12240,2658" to="12240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" strokecolor="#bdbfbf" strokeweight=".15347mm"/>
              <v:line id="Line 221" o:spid="_x0000_s1246" style="position:absolute;visibility:visible;mso-wrap-style:square" from="12240,2527" to="12240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" strokecolor="#bdbfbf" strokeweight=".15347mm"/>
              <v:line id="Line 222" o:spid="_x0000_s1247" style="position:absolute;visibility:visible;mso-wrap-style:square" from="12240,2396" to="12240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" strokecolor="#bdbfbf" strokeweight=".15347mm"/>
              <v:line id="Line 223" o:spid="_x0000_s1248" style="position:absolute;visibility:visible;mso-wrap-style:square" from="12240,2265" to="12240,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" strokecolor="#bdbfbf" strokeweight=".15347mm"/>
              <v:line id="Line 224" o:spid="_x0000_s1249" style="position:absolute;visibility:visible;mso-wrap-style:square" from="12240,2133" to="12240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" strokecolor="#bdbfbf" strokeweight=".15347mm"/>
              <v:line id="Line 225" o:spid="_x0000_s1250" style="position:absolute;visibility:visible;mso-wrap-style:square" from="12240,2002" to="12240,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" strokecolor="#bdbfbf" strokeweight=".15347mm"/>
              <v:line id="Line 226" o:spid="_x0000_s1251" style="position:absolute;visibility:visible;mso-wrap-style:square" from="12240,1871" to="12240,1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" strokecolor="#bdbfbf" strokeweight=".15347mm"/>
              <v:line id="Line 227" o:spid="_x0000_s1252" style="position:absolute;visibility:visible;mso-wrap-style:square" from="12240,1740" to="12240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" strokecolor="#bdbfbf" strokeweight=".15347mm"/>
              <v:line id="Line 228" o:spid="_x0000_s1253" style="position:absolute;visibility:visible;mso-wrap-style:square" from="12240,1609" to="12240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" strokecolor="#bdbfbf" strokeweight=".15347mm"/>
              <v:line id="Line 229" o:spid="_x0000_s1254" style="position:absolute;visibility:visible;mso-wrap-style:square" from="12240,1477" to="1224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IZ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skwzA9n&#10;whGQiy8AAAD//wMAUEsBAi0AFAAGAAgAAAAhANvh9svuAAAAhQEAABMAAAAAAAAAAAAAAAAAAAAA&#10;AFtDb250ZW50X1R5cGVzXS54bWxQSwECLQAUAAYACAAAACEAWvQsW78AAAAVAQAACwAAAAAAAAAA&#10;AAAAAAAfAQAAX3JlbHMvLnJlbHNQSwECLQAUAAYACAAAACEAy5gyGb0AAADcAAAADwAAAAAAAAAA&#10;AAAAAAAHAgAAZHJzL2Rvd25yZXYueG1sUEsFBgAAAAADAAMAtwAAAPECAAAAAA==&#10;" strokecolor="#bdbfbf" strokeweight=".15347mm"/>
              <v:line id="Line 230" o:spid="_x0000_s1255" style="position:absolute;visibility:visible;mso-wrap-style:square" from="12240,1346" to="12240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" strokecolor="#bdbfbf" strokeweight=".15347mm"/>
              <v:line id="Line 231" o:spid="_x0000_s1256" style="position:absolute;visibility:visible;mso-wrap-style:square" from="12240,1215" to="12240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" strokecolor="#bdbfbf" strokeweight=".15347mm"/>
              <v:line id="Line 232" o:spid="_x0000_s1257" style="position:absolute;visibility:visible;mso-wrap-style:square" from="12240,1084" to="12240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" strokecolor="#bdbfbf" strokeweight=".15347mm"/>
              <v:line id="Line 233" o:spid="_x0000_s1258" style="position:absolute;visibility:visible;mso-wrap-style:square" from="12240,953" to="12240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" strokecolor="#bdbfbf" strokeweight=".15347mm"/>
              <v:line id="Line 234" o:spid="_x0000_s1259" style="position:absolute;visibility:visible;mso-wrap-style:square" from="12240,822" to="12240,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" strokecolor="#bdbfbf" strokeweight=".15347mm"/>
              <v:line id="Line 235" o:spid="_x0000_s1260" style="position:absolute;visibility:visible;mso-wrap-style:square" from="12240,690" to="12240,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" strokecolor="#bdbfbf" strokeweight=".15347mm"/>
              <v:line id="Line 236" o:spid="_x0000_s1261" style="position:absolute;visibility:visible;mso-wrap-style:square" from="12240,559" to="12240,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" strokecolor="#bdbfbf" strokeweight=".15347mm"/>
              <v:line id="Line 237" o:spid="_x0000_s1262" style="position:absolute;visibility:visible;mso-wrap-style:square" from="12240,428" to="12240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j4f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skwrA1n&#10;whGQiy8AAAD//wMAUEsBAi0AFAAGAAgAAAAhANvh9svuAAAAhQEAABMAAAAAAAAAAAAAAAAAAAAA&#10;AFtDb250ZW50X1R5cGVzXS54bWxQSwECLQAUAAYACAAAACEAWvQsW78AAAAVAQAACwAAAAAAAAAA&#10;AAAAAAAfAQAAX3JlbHMvLnJlbHNQSwECLQAUAAYACAAAACEANe4+H70AAADcAAAADwAAAAAAAAAA&#10;AAAAAAAHAgAAZHJzL2Rvd25yZXYueG1sUEsFBgAAAAADAAMAtwAAAPECAAAAAA==&#10;" strokecolor="#bdbfbf" strokeweight=".15347mm"/>
              <v:line id="Line 238" o:spid="_x0000_s1263" style="position:absolute;visibility:visible;mso-wrap-style:square" from="12240,297" to="12240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" strokecolor="#bdbfbf" strokeweight=".15347mm"/>
              <v:line id="Line 239" o:spid="_x0000_s1264" style="position:absolute;visibility:visible;mso-wrap-style:square" from="12240,166" to="12240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TE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skozA9n&#10;whGQiy8AAAD//wMAUEsBAi0AFAAGAAgAAAAhANvh9svuAAAAhQEAABMAAAAAAAAAAAAAAAAAAAAA&#10;AFtDb250ZW50X1R5cGVzXS54bWxQSwECLQAUAAYACAAAACEAWvQsW78AAAAVAQAACwAAAAAAAAAA&#10;AAAAAAAfAQAAX3JlbHMvLnJlbHNQSwECLQAUAAYACAAAACEATkGkxL0AAADcAAAADwAAAAAAAAAA&#10;AAAAAAAHAgAAZHJzL2Rvd25yZXYueG1sUEsFBgAAAAADAAMAtwAAAPECAAAAAA==&#10;" strokecolor="#bdbfbf" strokeweight=".15347mm"/>
              <v:line id="Line 240" o:spid="_x0000_s1265" style="position:absolute;visibility:visible;mso-wrap-style:square" from="12240,34" to="12240,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" strokecolor="#bdbfbf" strokeweight=".15347mm"/>
              <w10:wrap anchorx="page" anchory="page"/>
            </v:group>
          </w:pict>
        </mc:Fallback>
      </mc:AlternateContent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5FAAB5CB" wp14:editId="330D0384">
              <wp:simplePos x="0" y="0"/>
              <wp:positionH relativeFrom="column">
                <wp:posOffset>59055</wp:posOffset>
              </wp:positionH>
              <wp:positionV relativeFrom="paragraph">
                <wp:posOffset>564515</wp:posOffset>
              </wp:positionV>
              <wp:extent cx="5006340" cy="333375"/>
              <wp:effectExtent l="0" t="0" r="0" b="0"/>
              <wp:wrapNone/>
              <wp:docPr id="732" name="Rectangle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6340" cy="333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D78525" id="Rectangle 495" o:spid="_x0000_s1026" style="position:absolute;margin-left:4.65pt;margin-top:44.45pt;width:394.2pt;height:26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" stroked="f"/>
          </w:pict>
        </mc:Fallback>
      </mc:AlternateContent>
    </w:r>
    <w:r>
      <w:rPr>
        <w:noProof/>
        <w:lang w:val="es-CL" w:eastAsia="es-CL" w:bidi="ar-SA"/>
      </w:rPr>
      <w:drawing>
        <wp:anchor distT="0" distB="0" distL="114300" distR="114300" simplePos="0" relativeHeight="251674112" behindDoc="1" locked="0" layoutInCell="1" allowOverlap="1" wp14:anchorId="154C9F78" wp14:editId="378E8122">
          <wp:simplePos x="0" y="0"/>
          <wp:positionH relativeFrom="column">
            <wp:posOffset>71120</wp:posOffset>
          </wp:positionH>
          <wp:positionV relativeFrom="paragraph">
            <wp:posOffset>603885</wp:posOffset>
          </wp:positionV>
          <wp:extent cx="252095" cy="252095"/>
          <wp:effectExtent l="0" t="0" r="0" b="0"/>
          <wp:wrapNone/>
          <wp:docPr id="980" name="Imagen 9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0FCB437" wp14:editId="299A8B08">
              <wp:simplePos x="0" y="0"/>
              <wp:positionH relativeFrom="column">
                <wp:posOffset>204470</wp:posOffset>
              </wp:positionH>
              <wp:positionV relativeFrom="paragraph">
                <wp:posOffset>623570</wp:posOffset>
              </wp:positionV>
              <wp:extent cx="4792345" cy="212090"/>
              <wp:effectExtent l="0" t="0" r="0" b="0"/>
              <wp:wrapNone/>
              <wp:docPr id="733" name="Freeform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92345" cy="212090"/>
                      </a:xfrm>
                      <a:custGeom>
                        <a:avLst/>
                        <a:gdLst>
                          <a:gd name="T0" fmla="+- 0 8890 1343"/>
                          <a:gd name="T1" fmla="*/ T0 w 7547"/>
                          <a:gd name="T2" fmla="+- 0 1704 1704"/>
                          <a:gd name="T3" fmla="*/ 1704 h 334"/>
                          <a:gd name="T4" fmla="+- 0 1343 1343"/>
                          <a:gd name="T5" fmla="*/ T4 w 7547"/>
                          <a:gd name="T6" fmla="+- 0 1704 1704"/>
                          <a:gd name="T7" fmla="*/ 1704 h 334"/>
                          <a:gd name="T8" fmla="+- 0 1343 1343"/>
                          <a:gd name="T9" fmla="*/ T8 w 7547"/>
                          <a:gd name="T10" fmla="+- 0 2038 1704"/>
                          <a:gd name="T11" fmla="*/ 2038 h 334"/>
                          <a:gd name="T12" fmla="+- 0 8713 1343"/>
                          <a:gd name="T13" fmla="*/ T12 w 7547"/>
                          <a:gd name="T14" fmla="+- 0 2038 1704"/>
                          <a:gd name="T15" fmla="*/ 2038 h 334"/>
                          <a:gd name="T16" fmla="+- 0 8890 1343"/>
                          <a:gd name="T17" fmla="*/ T16 w 7547"/>
                          <a:gd name="T18" fmla="+- 0 1885 1704"/>
                          <a:gd name="T19" fmla="*/ 1885 h 334"/>
                          <a:gd name="T20" fmla="+- 0 8890 1343"/>
                          <a:gd name="T21" fmla="*/ T20 w 7547"/>
                          <a:gd name="T22" fmla="+- 0 1704 1704"/>
                          <a:gd name="T23" fmla="*/ 1704 h 3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</a:cxnLst>
                        <a:rect l="0" t="0" r="r" b="b"/>
                        <a:pathLst>
                          <a:path w="7547" h="334">
                            <a:moveTo>
                              <a:pt x="7547" y="0"/>
                            </a:moveTo>
                            <a:lnTo>
                              <a:pt x="0" y="0"/>
                            </a:lnTo>
                            <a:lnTo>
                              <a:pt x="0" y="334"/>
                            </a:lnTo>
                            <a:lnTo>
                              <a:pt x="7370" y="334"/>
                            </a:lnTo>
                            <a:lnTo>
                              <a:pt x="7547" y="181"/>
                            </a:lnTo>
                            <a:lnTo>
                              <a:pt x="7547" y="0"/>
                            </a:lnTo>
                            <a:close/>
                          </a:path>
                        </a:pathLst>
                      </a:custGeom>
                      <a:solidFill>
                        <a:srgbClr val="7F828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F31019" id="Freeform 493" o:spid="_x0000_s1026" style="position:absolute;margin-left:16.1pt;margin-top:49.1pt;width:377.35pt;height:16.7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47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" path="m7547,l,,,334r7370,l7547,181,7547,xe" fillcolor="#7f8284" stroked="f">
              <v:path arrowok="t" o:connecttype="custom" o:connectlocs="4792345,1082040;0,1082040;0,1294130;4679950,1294130;4792345,1196975;4792345,1082040" o:connectangles="0,0,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04EB2" w14:textId="77777777" w:rsidR="00D938ED" w:rsidRDefault="00D938ED">
    <w:pPr>
      <w:pStyle w:val="Encabezado"/>
    </w:pPr>
    <w:r>
      <w:rPr>
        <w:rFonts w:ascii="Helvetica"/>
        <w:b/>
        <w:noProof/>
        <w:sz w:val="20"/>
        <w:lang w:val="es-CL" w:eastAsia="es-CL" w:bidi="ar-SA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45666B09" wp14:editId="05250ED1">
              <wp:simplePos x="0" y="0"/>
              <wp:positionH relativeFrom="margin">
                <wp:posOffset>18576</wp:posOffset>
              </wp:positionH>
              <wp:positionV relativeFrom="paragraph">
                <wp:posOffset>3094355</wp:posOffset>
              </wp:positionV>
              <wp:extent cx="1080000" cy="115200"/>
              <wp:effectExtent l="0" t="0" r="25400" b="18415"/>
              <wp:wrapNone/>
              <wp:docPr id="736" name="Rectángulo 7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0" cy="115200"/>
                      </a:xfrm>
                      <a:prstGeom prst="rect">
                        <a:avLst/>
                      </a:prstGeom>
                      <a:solidFill>
                        <a:srgbClr val="80BD26"/>
                      </a:solidFill>
                      <a:ln>
                        <a:solidFill>
                          <a:srgbClr val="80BD2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6FF334" id="Rectángulo 736" o:spid="_x0000_s1026" style="position:absolute;margin-left:1.45pt;margin-top:243.65pt;width:85.05pt;height:9.0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" fillcolor="#80bd26" strokecolor="#80bd26" strokeweight="2pt">
              <w10:wrap anchorx="margin"/>
            </v:rect>
          </w:pict>
        </mc:Fallback>
      </mc:AlternateContent>
    </w:r>
    <w:r>
      <w:rPr>
        <w:rFonts w:ascii="Helvetica"/>
        <w:b/>
        <w:noProof/>
        <w:sz w:val="20"/>
        <w:lang w:val="es-CL" w:eastAsia="es-CL" w:bidi="ar-SA"/>
      </w:rPr>
      <w:drawing>
        <wp:anchor distT="0" distB="0" distL="114300" distR="114300" simplePos="0" relativeHeight="251680256" behindDoc="0" locked="0" layoutInCell="1" allowOverlap="1" wp14:anchorId="79B61388" wp14:editId="59183DAB">
          <wp:simplePos x="0" y="0"/>
          <wp:positionH relativeFrom="column">
            <wp:posOffset>5463261</wp:posOffset>
          </wp:positionH>
          <wp:positionV relativeFrom="paragraph">
            <wp:posOffset>429840</wp:posOffset>
          </wp:positionV>
          <wp:extent cx="863600" cy="868177"/>
          <wp:effectExtent l="0" t="0" r="0" b="0"/>
          <wp:wrapNone/>
          <wp:docPr id="981" name="Imagen 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80350" cy="8850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1202AD4E" wp14:editId="0BBF3732">
              <wp:simplePos x="0" y="0"/>
              <wp:positionH relativeFrom="column">
                <wp:posOffset>5462207</wp:posOffset>
              </wp:positionH>
              <wp:positionV relativeFrom="paragraph">
                <wp:posOffset>435610</wp:posOffset>
              </wp:positionV>
              <wp:extent cx="864000" cy="864000"/>
              <wp:effectExtent l="0" t="0" r="0" b="0"/>
              <wp:wrapNone/>
              <wp:docPr id="737" name="Rectángulo 7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4000" cy="86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973E1D1" w14:textId="77777777" w:rsidR="00D938ED" w:rsidRPr="00B35FB7" w:rsidRDefault="00D938ED" w:rsidP="00B35FB7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2AD4E" id="Rectángulo 737" o:spid="_x0000_s1280" style="position:absolute;left:0;text-align:left;margin-left:430.1pt;margin-top:34.3pt;width:68.05pt;height:68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" fillcolor="white [3212]" stroked="f" strokeweight="2pt">
              <v:textbox>
                <w:txbxContent>
                  <w:p w14:paraId="2973E1D1" w14:textId="77777777" w:rsidR="00D938ED" w:rsidRPr="00B35FB7" w:rsidRDefault="00D938ED" w:rsidP="00B35FB7">
                    <w:pPr>
                      <w:jc w:val="center"/>
                      <w:rPr>
                        <w:b/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CL" w:eastAsia="es-CL" w:bidi="ar-SA"/>
      </w:rPr>
      <mc:AlternateContent>
        <mc:Choice Requires="wpg">
          <w:drawing>
            <wp:anchor distT="0" distB="0" distL="114300" distR="114300" simplePos="0" relativeHeight="251672064" behindDoc="1" locked="0" layoutInCell="1" allowOverlap="1" wp14:anchorId="41B532EF" wp14:editId="5F6FD66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100" cy="10071100"/>
              <wp:effectExtent l="0" t="0" r="0" b="0"/>
              <wp:wrapNone/>
              <wp:docPr id="738" name="Group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85100" cy="10071100"/>
                        <a:chOff x="-10" y="-10"/>
                        <a:chExt cx="12260" cy="15860"/>
                      </a:xfrm>
                    </wpg:grpSpPr>
                    <wps:wsp>
                      <wps:cNvPr id="739" name="Line 248"/>
                      <wps:cNvCnPr>
                        <a:cxnSpLocks noChangeShapeType="1"/>
                      </wps:cNvCnPr>
                      <wps:spPr bwMode="auto">
                        <a:xfrm>
                          <a:off x="5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0" name="Line 249"/>
                      <wps:cNvCnPr>
                        <a:cxnSpLocks noChangeShapeType="1"/>
                      </wps:cNvCnPr>
                      <wps:spPr bwMode="auto">
                        <a:xfrm>
                          <a:off x="15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1" name="Line 250"/>
                      <wps:cNvCnPr>
                        <a:cxnSpLocks noChangeShapeType="1"/>
                      </wps:cNvCnPr>
                      <wps:spPr bwMode="auto">
                        <a:xfrm>
                          <a:off x="25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251"/>
                      <wps:cNvCnPr>
                        <a:cxnSpLocks noChangeShapeType="1"/>
                      </wps:cNvCnPr>
                      <wps:spPr bwMode="auto">
                        <a:xfrm>
                          <a:off x="36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252"/>
                      <wps:cNvCnPr>
                        <a:cxnSpLocks noChangeShapeType="1"/>
                      </wps:cNvCnPr>
                      <wps:spPr bwMode="auto">
                        <a:xfrm>
                          <a:off x="46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4" name="Line 253"/>
                      <wps:cNvCnPr>
                        <a:cxnSpLocks noChangeShapeType="1"/>
                      </wps:cNvCnPr>
                      <wps:spPr bwMode="auto">
                        <a:xfrm>
                          <a:off x="56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5" name="Line 254"/>
                      <wps:cNvCnPr>
                        <a:cxnSpLocks noChangeShapeType="1"/>
                      </wps:cNvCnPr>
                      <wps:spPr bwMode="auto">
                        <a:xfrm>
                          <a:off x="67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255"/>
                      <wps:cNvCnPr>
                        <a:cxnSpLocks noChangeShapeType="1"/>
                      </wps:cNvCnPr>
                      <wps:spPr bwMode="auto">
                        <a:xfrm>
                          <a:off x="77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256"/>
                      <wps:cNvCnPr>
                        <a:cxnSpLocks noChangeShapeType="1"/>
                      </wps:cNvCnPr>
                      <wps:spPr bwMode="auto">
                        <a:xfrm>
                          <a:off x="87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257"/>
                      <wps:cNvCnPr>
                        <a:cxnSpLocks noChangeShapeType="1"/>
                      </wps:cNvCnPr>
                      <wps:spPr bwMode="auto">
                        <a:xfrm>
                          <a:off x="98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258"/>
                      <wps:cNvCnPr>
                        <a:cxnSpLocks noChangeShapeType="1"/>
                      </wps:cNvCnPr>
                      <wps:spPr bwMode="auto">
                        <a:xfrm>
                          <a:off x="108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259"/>
                      <wps:cNvCnPr>
                        <a:cxnSpLocks noChangeShapeType="1"/>
                      </wps:cNvCnPr>
                      <wps:spPr bwMode="auto">
                        <a:xfrm>
                          <a:off x="119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260"/>
                      <wps:cNvCnPr>
                        <a:cxnSpLocks noChangeShapeType="1"/>
                      </wps:cNvCnPr>
                      <wps:spPr bwMode="auto">
                        <a:xfrm>
                          <a:off x="129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261"/>
                      <wps:cNvCnPr>
                        <a:cxnSpLocks noChangeShapeType="1"/>
                      </wps:cNvCnPr>
                      <wps:spPr bwMode="auto">
                        <a:xfrm>
                          <a:off x="139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3" name="Line 262"/>
                      <wps:cNvCnPr>
                        <a:cxnSpLocks noChangeShapeType="1"/>
                      </wps:cNvCnPr>
                      <wps:spPr bwMode="auto">
                        <a:xfrm>
                          <a:off x="150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4" name="Line 263"/>
                      <wps:cNvCnPr>
                        <a:cxnSpLocks noChangeShapeType="1"/>
                      </wps:cNvCnPr>
                      <wps:spPr bwMode="auto">
                        <a:xfrm>
                          <a:off x="160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5" name="Line 264"/>
                      <wps:cNvCnPr>
                        <a:cxnSpLocks noChangeShapeType="1"/>
                      </wps:cNvCnPr>
                      <wps:spPr bwMode="auto">
                        <a:xfrm>
                          <a:off x="170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6" name="Line 265"/>
                      <wps:cNvCnPr>
                        <a:cxnSpLocks noChangeShapeType="1"/>
                      </wps:cNvCnPr>
                      <wps:spPr bwMode="auto">
                        <a:xfrm>
                          <a:off x="181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7" name="Line 266"/>
                      <wps:cNvCnPr>
                        <a:cxnSpLocks noChangeShapeType="1"/>
                      </wps:cNvCnPr>
                      <wps:spPr bwMode="auto">
                        <a:xfrm>
                          <a:off x="191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8" name="Line 267"/>
                      <wps:cNvCnPr>
                        <a:cxnSpLocks noChangeShapeType="1"/>
                      </wps:cNvCnPr>
                      <wps:spPr bwMode="auto">
                        <a:xfrm>
                          <a:off x="202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268"/>
                      <wps:cNvCnPr>
                        <a:cxnSpLocks noChangeShapeType="1"/>
                      </wps:cNvCnPr>
                      <wps:spPr bwMode="auto">
                        <a:xfrm>
                          <a:off x="212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Line 269"/>
                      <wps:cNvCnPr>
                        <a:cxnSpLocks noChangeShapeType="1"/>
                      </wps:cNvCnPr>
                      <wps:spPr bwMode="auto">
                        <a:xfrm>
                          <a:off x="222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1" name="Line 270"/>
                      <wps:cNvCnPr>
                        <a:cxnSpLocks noChangeShapeType="1"/>
                      </wps:cNvCnPr>
                      <wps:spPr bwMode="auto">
                        <a:xfrm>
                          <a:off x="233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2" name="Line 271"/>
                      <wps:cNvCnPr>
                        <a:cxnSpLocks noChangeShapeType="1"/>
                      </wps:cNvCnPr>
                      <wps:spPr bwMode="auto">
                        <a:xfrm>
                          <a:off x="243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Line 272"/>
                      <wps:cNvCnPr>
                        <a:cxnSpLocks noChangeShapeType="1"/>
                      </wps:cNvCnPr>
                      <wps:spPr bwMode="auto">
                        <a:xfrm>
                          <a:off x="253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4" name="Line 273"/>
                      <wps:cNvCnPr>
                        <a:cxnSpLocks noChangeShapeType="1"/>
                      </wps:cNvCnPr>
                      <wps:spPr bwMode="auto">
                        <a:xfrm>
                          <a:off x="264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274"/>
                      <wps:cNvCnPr>
                        <a:cxnSpLocks noChangeShapeType="1"/>
                      </wps:cNvCnPr>
                      <wps:spPr bwMode="auto">
                        <a:xfrm>
                          <a:off x="274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275"/>
                      <wps:cNvCnPr>
                        <a:cxnSpLocks noChangeShapeType="1"/>
                      </wps:cNvCnPr>
                      <wps:spPr bwMode="auto">
                        <a:xfrm>
                          <a:off x="285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7" name="Line 276"/>
                      <wps:cNvCnPr>
                        <a:cxnSpLocks noChangeShapeType="1"/>
                      </wps:cNvCnPr>
                      <wps:spPr bwMode="auto">
                        <a:xfrm>
                          <a:off x="295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8" name="Line 277"/>
                      <wps:cNvCnPr>
                        <a:cxnSpLocks noChangeShapeType="1"/>
                      </wps:cNvCnPr>
                      <wps:spPr bwMode="auto">
                        <a:xfrm>
                          <a:off x="305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9" name="Line 278"/>
                      <wps:cNvCnPr>
                        <a:cxnSpLocks noChangeShapeType="1"/>
                      </wps:cNvCnPr>
                      <wps:spPr bwMode="auto">
                        <a:xfrm>
                          <a:off x="316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0" name="Line 279"/>
                      <wps:cNvCnPr>
                        <a:cxnSpLocks noChangeShapeType="1"/>
                      </wps:cNvCnPr>
                      <wps:spPr bwMode="auto">
                        <a:xfrm>
                          <a:off x="326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Line 280"/>
                      <wps:cNvCnPr>
                        <a:cxnSpLocks noChangeShapeType="1"/>
                      </wps:cNvCnPr>
                      <wps:spPr bwMode="auto">
                        <a:xfrm>
                          <a:off x="336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2" name="Line 281"/>
                      <wps:cNvCnPr>
                        <a:cxnSpLocks noChangeShapeType="1"/>
                      </wps:cNvCnPr>
                      <wps:spPr bwMode="auto">
                        <a:xfrm>
                          <a:off x="347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282"/>
                      <wps:cNvCnPr>
                        <a:cxnSpLocks noChangeShapeType="1"/>
                      </wps:cNvCnPr>
                      <wps:spPr bwMode="auto">
                        <a:xfrm>
                          <a:off x="357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Line 283"/>
                      <wps:cNvCnPr>
                        <a:cxnSpLocks noChangeShapeType="1"/>
                      </wps:cNvCnPr>
                      <wps:spPr bwMode="auto">
                        <a:xfrm>
                          <a:off x="368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5" name="Line 284"/>
                      <wps:cNvCnPr>
                        <a:cxnSpLocks noChangeShapeType="1"/>
                      </wps:cNvCnPr>
                      <wps:spPr bwMode="auto">
                        <a:xfrm>
                          <a:off x="378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6" name="Line 285"/>
                      <wps:cNvCnPr>
                        <a:cxnSpLocks noChangeShapeType="1"/>
                      </wps:cNvCnPr>
                      <wps:spPr bwMode="auto">
                        <a:xfrm>
                          <a:off x="388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7" name="Line 286"/>
                      <wps:cNvCnPr>
                        <a:cxnSpLocks noChangeShapeType="1"/>
                      </wps:cNvCnPr>
                      <wps:spPr bwMode="auto">
                        <a:xfrm>
                          <a:off x="399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287"/>
                      <wps:cNvCnPr>
                        <a:cxnSpLocks noChangeShapeType="1"/>
                      </wps:cNvCnPr>
                      <wps:spPr bwMode="auto">
                        <a:xfrm>
                          <a:off x="409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288"/>
                      <wps:cNvCnPr>
                        <a:cxnSpLocks noChangeShapeType="1"/>
                      </wps:cNvCnPr>
                      <wps:spPr bwMode="auto">
                        <a:xfrm>
                          <a:off x="419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0" name="Line 289"/>
                      <wps:cNvCnPr>
                        <a:cxnSpLocks noChangeShapeType="1"/>
                      </wps:cNvCnPr>
                      <wps:spPr bwMode="auto">
                        <a:xfrm>
                          <a:off x="430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1" name="Line 290"/>
                      <wps:cNvCnPr>
                        <a:cxnSpLocks noChangeShapeType="1"/>
                      </wps:cNvCnPr>
                      <wps:spPr bwMode="auto">
                        <a:xfrm>
                          <a:off x="440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2" name="Line 291"/>
                      <wps:cNvCnPr>
                        <a:cxnSpLocks noChangeShapeType="1"/>
                      </wps:cNvCnPr>
                      <wps:spPr bwMode="auto">
                        <a:xfrm>
                          <a:off x="451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3" name="Line 292"/>
                      <wps:cNvCnPr>
                        <a:cxnSpLocks noChangeShapeType="1"/>
                      </wps:cNvCnPr>
                      <wps:spPr bwMode="auto">
                        <a:xfrm>
                          <a:off x="461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4" name="Line 293"/>
                      <wps:cNvCnPr>
                        <a:cxnSpLocks noChangeShapeType="1"/>
                      </wps:cNvCnPr>
                      <wps:spPr bwMode="auto">
                        <a:xfrm>
                          <a:off x="471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5" name="Line 294"/>
                      <wps:cNvCnPr>
                        <a:cxnSpLocks noChangeShapeType="1"/>
                      </wps:cNvCnPr>
                      <wps:spPr bwMode="auto">
                        <a:xfrm>
                          <a:off x="482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Line 295"/>
                      <wps:cNvCnPr>
                        <a:cxnSpLocks noChangeShapeType="1"/>
                      </wps:cNvCnPr>
                      <wps:spPr bwMode="auto">
                        <a:xfrm>
                          <a:off x="492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7" name="Line 296"/>
                      <wps:cNvCnPr>
                        <a:cxnSpLocks noChangeShapeType="1"/>
                      </wps:cNvCnPr>
                      <wps:spPr bwMode="auto">
                        <a:xfrm>
                          <a:off x="502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8" name="Line 297"/>
                      <wps:cNvCnPr>
                        <a:cxnSpLocks noChangeShapeType="1"/>
                      </wps:cNvCnPr>
                      <wps:spPr bwMode="auto">
                        <a:xfrm>
                          <a:off x="513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9" name="Line 298"/>
                      <wps:cNvCnPr>
                        <a:cxnSpLocks noChangeShapeType="1"/>
                      </wps:cNvCnPr>
                      <wps:spPr bwMode="auto">
                        <a:xfrm>
                          <a:off x="523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299"/>
                      <wps:cNvCnPr>
                        <a:cxnSpLocks noChangeShapeType="1"/>
                      </wps:cNvCnPr>
                      <wps:spPr bwMode="auto">
                        <a:xfrm>
                          <a:off x="534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Line 300"/>
                      <wps:cNvCnPr>
                        <a:cxnSpLocks noChangeShapeType="1"/>
                      </wps:cNvCnPr>
                      <wps:spPr bwMode="auto">
                        <a:xfrm>
                          <a:off x="544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2" name="Line 301"/>
                      <wps:cNvCnPr>
                        <a:cxnSpLocks noChangeShapeType="1"/>
                      </wps:cNvCnPr>
                      <wps:spPr bwMode="auto">
                        <a:xfrm>
                          <a:off x="554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302"/>
                      <wps:cNvCnPr>
                        <a:cxnSpLocks noChangeShapeType="1"/>
                      </wps:cNvCnPr>
                      <wps:spPr bwMode="auto">
                        <a:xfrm>
                          <a:off x="565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303"/>
                      <wps:cNvCnPr>
                        <a:cxnSpLocks noChangeShapeType="1"/>
                      </wps:cNvCnPr>
                      <wps:spPr bwMode="auto">
                        <a:xfrm>
                          <a:off x="575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304"/>
                      <wps:cNvCnPr>
                        <a:cxnSpLocks noChangeShapeType="1"/>
                      </wps:cNvCnPr>
                      <wps:spPr bwMode="auto">
                        <a:xfrm>
                          <a:off x="585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6" name="Line 305"/>
                      <wps:cNvCnPr>
                        <a:cxnSpLocks noChangeShapeType="1"/>
                      </wps:cNvCnPr>
                      <wps:spPr bwMode="auto">
                        <a:xfrm>
                          <a:off x="596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7" name="Line 306"/>
                      <wps:cNvCnPr>
                        <a:cxnSpLocks noChangeShapeType="1"/>
                      </wps:cNvCnPr>
                      <wps:spPr bwMode="auto">
                        <a:xfrm>
                          <a:off x="606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8" name="Line 307"/>
                      <wps:cNvCnPr>
                        <a:cxnSpLocks noChangeShapeType="1"/>
                      </wps:cNvCnPr>
                      <wps:spPr bwMode="auto">
                        <a:xfrm>
                          <a:off x="617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9" name="Line 308"/>
                      <wps:cNvCnPr>
                        <a:cxnSpLocks noChangeShapeType="1"/>
                      </wps:cNvCnPr>
                      <wps:spPr bwMode="auto">
                        <a:xfrm>
                          <a:off x="627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0" name="Line 309"/>
                      <wps:cNvCnPr>
                        <a:cxnSpLocks noChangeShapeType="1"/>
                      </wps:cNvCnPr>
                      <wps:spPr bwMode="auto">
                        <a:xfrm>
                          <a:off x="637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1" name="Line 310"/>
                      <wps:cNvCnPr>
                        <a:cxnSpLocks noChangeShapeType="1"/>
                      </wps:cNvCnPr>
                      <wps:spPr bwMode="auto">
                        <a:xfrm>
                          <a:off x="648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Line 311"/>
                      <wps:cNvCnPr>
                        <a:cxnSpLocks noChangeShapeType="1"/>
                      </wps:cNvCnPr>
                      <wps:spPr bwMode="auto">
                        <a:xfrm>
                          <a:off x="658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3" name="Line 312"/>
                      <wps:cNvCnPr>
                        <a:cxnSpLocks noChangeShapeType="1"/>
                      </wps:cNvCnPr>
                      <wps:spPr bwMode="auto">
                        <a:xfrm>
                          <a:off x="668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4" name="Line 313"/>
                      <wps:cNvCnPr>
                        <a:cxnSpLocks noChangeShapeType="1"/>
                      </wps:cNvCnPr>
                      <wps:spPr bwMode="auto">
                        <a:xfrm>
                          <a:off x="679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314"/>
                      <wps:cNvCnPr>
                        <a:cxnSpLocks noChangeShapeType="1"/>
                      </wps:cNvCnPr>
                      <wps:spPr bwMode="auto">
                        <a:xfrm>
                          <a:off x="689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Line 315"/>
                      <wps:cNvCnPr>
                        <a:cxnSpLocks noChangeShapeType="1"/>
                      </wps:cNvCnPr>
                      <wps:spPr bwMode="auto">
                        <a:xfrm>
                          <a:off x="700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7" name="Line 316"/>
                      <wps:cNvCnPr>
                        <a:cxnSpLocks noChangeShapeType="1"/>
                      </wps:cNvCnPr>
                      <wps:spPr bwMode="auto">
                        <a:xfrm>
                          <a:off x="710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317"/>
                      <wps:cNvCnPr>
                        <a:cxnSpLocks noChangeShapeType="1"/>
                      </wps:cNvCnPr>
                      <wps:spPr bwMode="auto">
                        <a:xfrm>
                          <a:off x="720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318"/>
                      <wps:cNvCnPr>
                        <a:cxnSpLocks noChangeShapeType="1"/>
                      </wps:cNvCnPr>
                      <wps:spPr bwMode="auto">
                        <a:xfrm>
                          <a:off x="731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0" name="Line 319"/>
                      <wps:cNvCnPr>
                        <a:cxnSpLocks noChangeShapeType="1"/>
                      </wps:cNvCnPr>
                      <wps:spPr bwMode="auto">
                        <a:xfrm>
                          <a:off x="741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1" name="Line 320"/>
                      <wps:cNvCnPr>
                        <a:cxnSpLocks noChangeShapeType="1"/>
                      </wps:cNvCnPr>
                      <wps:spPr bwMode="auto">
                        <a:xfrm>
                          <a:off x="751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2" name="Line 321"/>
                      <wps:cNvCnPr>
                        <a:cxnSpLocks noChangeShapeType="1"/>
                      </wps:cNvCnPr>
                      <wps:spPr bwMode="auto">
                        <a:xfrm>
                          <a:off x="762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3" name="Line 322"/>
                      <wps:cNvCnPr>
                        <a:cxnSpLocks noChangeShapeType="1"/>
                      </wps:cNvCnPr>
                      <wps:spPr bwMode="auto">
                        <a:xfrm>
                          <a:off x="772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4" name="Line 323"/>
                      <wps:cNvCnPr>
                        <a:cxnSpLocks noChangeShapeType="1"/>
                      </wps:cNvCnPr>
                      <wps:spPr bwMode="auto">
                        <a:xfrm>
                          <a:off x="782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Line 324"/>
                      <wps:cNvCnPr>
                        <a:cxnSpLocks noChangeShapeType="1"/>
                      </wps:cNvCnPr>
                      <wps:spPr bwMode="auto">
                        <a:xfrm>
                          <a:off x="793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6" name="Line 325"/>
                      <wps:cNvCnPr>
                        <a:cxnSpLocks noChangeShapeType="1"/>
                      </wps:cNvCnPr>
                      <wps:spPr bwMode="auto">
                        <a:xfrm>
                          <a:off x="803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7" name="Line 326"/>
                      <wps:cNvCnPr>
                        <a:cxnSpLocks noChangeShapeType="1"/>
                      </wps:cNvCnPr>
                      <wps:spPr bwMode="auto">
                        <a:xfrm>
                          <a:off x="814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8" name="Line 327"/>
                      <wps:cNvCnPr>
                        <a:cxnSpLocks noChangeShapeType="1"/>
                      </wps:cNvCnPr>
                      <wps:spPr bwMode="auto">
                        <a:xfrm>
                          <a:off x="824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9" name="Line 328"/>
                      <wps:cNvCnPr>
                        <a:cxnSpLocks noChangeShapeType="1"/>
                      </wps:cNvCnPr>
                      <wps:spPr bwMode="auto">
                        <a:xfrm>
                          <a:off x="834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0" name="Line 329"/>
                      <wps:cNvCnPr>
                        <a:cxnSpLocks noChangeShapeType="1"/>
                      </wps:cNvCnPr>
                      <wps:spPr bwMode="auto">
                        <a:xfrm>
                          <a:off x="845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1" name="Line 330"/>
                      <wps:cNvCnPr>
                        <a:cxnSpLocks noChangeShapeType="1"/>
                      </wps:cNvCnPr>
                      <wps:spPr bwMode="auto">
                        <a:xfrm>
                          <a:off x="855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2" name="Line 331"/>
                      <wps:cNvCnPr>
                        <a:cxnSpLocks noChangeShapeType="1"/>
                      </wps:cNvCnPr>
                      <wps:spPr bwMode="auto">
                        <a:xfrm>
                          <a:off x="865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3" name="Line 332"/>
                      <wps:cNvCnPr>
                        <a:cxnSpLocks noChangeShapeType="1"/>
                      </wps:cNvCnPr>
                      <wps:spPr bwMode="auto">
                        <a:xfrm>
                          <a:off x="876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Line 333"/>
                      <wps:cNvCnPr>
                        <a:cxnSpLocks noChangeShapeType="1"/>
                      </wps:cNvCnPr>
                      <wps:spPr bwMode="auto">
                        <a:xfrm>
                          <a:off x="886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5" name="Line 334"/>
                      <wps:cNvCnPr>
                        <a:cxnSpLocks noChangeShapeType="1"/>
                      </wps:cNvCnPr>
                      <wps:spPr bwMode="auto">
                        <a:xfrm>
                          <a:off x="897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6" name="Line 335"/>
                      <wps:cNvCnPr>
                        <a:cxnSpLocks noChangeShapeType="1"/>
                      </wps:cNvCnPr>
                      <wps:spPr bwMode="auto">
                        <a:xfrm>
                          <a:off x="907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7" name="Line 336"/>
                      <wps:cNvCnPr>
                        <a:cxnSpLocks noChangeShapeType="1"/>
                      </wps:cNvCnPr>
                      <wps:spPr bwMode="auto">
                        <a:xfrm>
                          <a:off x="917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337"/>
                      <wps:cNvCnPr>
                        <a:cxnSpLocks noChangeShapeType="1"/>
                      </wps:cNvCnPr>
                      <wps:spPr bwMode="auto">
                        <a:xfrm>
                          <a:off x="928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9" name="Line 338"/>
                      <wps:cNvCnPr>
                        <a:cxnSpLocks noChangeShapeType="1"/>
                      </wps:cNvCnPr>
                      <wps:spPr bwMode="auto">
                        <a:xfrm>
                          <a:off x="938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0" name="Line 339"/>
                      <wps:cNvCnPr>
                        <a:cxnSpLocks noChangeShapeType="1"/>
                      </wps:cNvCnPr>
                      <wps:spPr bwMode="auto">
                        <a:xfrm>
                          <a:off x="948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1" name="Line 340"/>
                      <wps:cNvCnPr>
                        <a:cxnSpLocks noChangeShapeType="1"/>
                      </wps:cNvCnPr>
                      <wps:spPr bwMode="auto">
                        <a:xfrm>
                          <a:off x="959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2" name="Line 341"/>
                      <wps:cNvCnPr>
                        <a:cxnSpLocks noChangeShapeType="1"/>
                      </wps:cNvCnPr>
                      <wps:spPr bwMode="auto">
                        <a:xfrm>
                          <a:off x="969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3" name="Line 342"/>
                      <wps:cNvCnPr>
                        <a:cxnSpLocks noChangeShapeType="1"/>
                      </wps:cNvCnPr>
                      <wps:spPr bwMode="auto">
                        <a:xfrm>
                          <a:off x="980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4" name="Line 343"/>
                      <wps:cNvCnPr>
                        <a:cxnSpLocks noChangeShapeType="1"/>
                      </wps:cNvCnPr>
                      <wps:spPr bwMode="auto">
                        <a:xfrm>
                          <a:off x="990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5" name="Line 344"/>
                      <wps:cNvCnPr>
                        <a:cxnSpLocks noChangeShapeType="1"/>
                      </wps:cNvCnPr>
                      <wps:spPr bwMode="auto">
                        <a:xfrm>
                          <a:off x="1000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6" name="Line 345"/>
                      <wps:cNvCnPr>
                        <a:cxnSpLocks noChangeShapeType="1"/>
                      </wps:cNvCnPr>
                      <wps:spPr bwMode="auto">
                        <a:xfrm>
                          <a:off x="1011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7" name="Line 346"/>
                      <wps:cNvCnPr>
                        <a:cxnSpLocks noChangeShapeType="1"/>
                      </wps:cNvCnPr>
                      <wps:spPr bwMode="auto">
                        <a:xfrm>
                          <a:off x="1021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8" name="Line 347"/>
                      <wps:cNvCnPr>
                        <a:cxnSpLocks noChangeShapeType="1"/>
                      </wps:cNvCnPr>
                      <wps:spPr bwMode="auto">
                        <a:xfrm>
                          <a:off x="1031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9" name="Line 348"/>
                      <wps:cNvCnPr>
                        <a:cxnSpLocks noChangeShapeType="1"/>
                      </wps:cNvCnPr>
                      <wps:spPr bwMode="auto">
                        <a:xfrm>
                          <a:off x="1042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0" name="Line 349"/>
                      <wps:cNvCnPr>
                        <a:cxnSpLocks noChangeShapeType="1"/>
                      </wps:cNvCnPr>
                      <wps:spPr bwMode="auto">
                        <a:xfrm>
                          <a:off x="1052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1" name="Line 350"/>
                      <wps:cNvCnPr>
                        <a:cxnSpLocks noChangeShapeType="1"/>
                      </wps:cNvCnPr>
                      <wps:spPr bwMode="auto">
                        <a:xfrm>
                          <a:off x="1063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2" name="Line 351"/>
                      <wps:cNvCnPr>
                        <a:cxnSpLocks noChangeShapeType="1"/>
                      </wps:cNvCnPr>
                      <wps:spPr bwMode="auto">
                        <a:xfrm>
                          <a:off x="1073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Line 352"/>
                      <wps:cNvCnPr>
                        <a:cxnSpLocks noChangeShapeType="1"/>
                      </wps:cNvCnPr>
                      <wps:spPr bwMode="auto">
                        <a:xfrm>
                          <a:off x="1083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4" name="Line 353"/>
                      <wps:cNvCnPr>
                        <a:cxnSpLocks noChangeShapeType="1"/>
                      </wps:cNvCnPr>
                      <wps:spPr bwMode="auto">
                        <a:xfrm>
                          <a:off x="1094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5" name="Line 354"/>
                      <wps:cNvCnPr>
                        <a:cxnSpLocks noChangeShapeType="1"/>
                      </wps:cNvCnPr>
                      <wps:spPr bwMode="auto">
                        <a:xfrm>
                          <a:off x="1104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6" name="Line 355"/>
                      <wps:cNvCnPr>
                        <a:cxnSpLocks noChangeShapeType="1"/>
                      </wps:cNvCnPr>
                      <wps:spPr bwMode="auto">
                        <a:xfrm>
                          <a:off x="1114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7" name="Line 356"/>
                      <wps:cNvCnPr>
                        <a:cxnSpLocks noChangeShapeType="1"/>
                      </wps:cNvCnPr>
                      <wps:spPr bwMode="auto">
                        <a:xfrm>
                          <a:off x="1125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8" name="Line 357"/>
                      <wps:cNvCnPr>
                        <a:cxnSpLocks noChangeShapeType="1"/>
                      </wps:cNvCnPr>
                      <wps:spPr bwMode="auto">
                        <a:xfrm>
                          <a:off x="1135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358"/>
                      <wps:cNvCnPr>
                        <a:cxnSpLocks noChangeShapeType="1"/>
                      </wps:cNvCnPr>
                      <wps:spPr bwMode="auto">
                        <a:xfrm>
                          <a:off x="1146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359"/>
                      <wps:cNvCnPr>
                        <a:cxnSpLocks noChangeShapeType="1"/>
                      </wps:cNvCnPr>
                      <wps:spPr bwMode="auto">
                        <a:xfrm>
                          <a:off x="1156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360"/>
                      <wps:cNvCnPr>
                        <a:cxnSpLocks noChangeShapeType="1"/>
                      </wps:cNvCnPr>
                      <wps:spPr bwMode="auto">
                        <a:xfrm>
                          <a:off x="1166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361"/>
                      <wps:cNvCnPr>
                        <a:cxnSpLocks noChangeShapeType="1"/>
                      </wps:cNvCnPr>
                      <wps:spPr bwMode="auto">
                        <a:xfrm>
                          <a:off x="1177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Line 362"/>
                      <wps:cNvCnPr>
                        <a:cxnSpLocks noChangeShapeType="1"/>
                      </wps:cNvCnPr>
                      <wps:spPr bwMode="auto">
                        <a:xfrm>
                          <a:off x="1187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4" name="Line 363"/>
                      <wps:cNvCnPr>
                        <a:cxnSpLocks noChangeShapeType="1"/>
                      </wps:cNvCnPr>
                      <wps:spPr bwMode="auto">
                        <a:xfrm>
                          <a:off x="1197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5" name="Line 364"/>
                      <wps:cNvCnPr>
                        <a:cxnSpLocks noChangeShapeType="1"/>
                      </wps:cNvCnPr>
                      <wps:spPr bwMode="auto">
                        <a:xfrm>
                          <a:off x="1208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6" name="Line 365"/>
                      <wps:cNvCnPr>
                        <a:cxnSpLocks noChangeShapeType="1"/>
                      </wps:cNvCnPr>
                      <wps:spPr bwMode="auto">
                        <a:xfrm>
                          <a:off x="1218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7" name="Line 366"/>
                      <wps:cNvCnPr>
                        <a:cxnSpLocks noChangeShapeType="1"/>
                      </wps:cNvCnPr>
                      <wps:spPr bwMode="auto">
                        <a:xfrm>
                          <a:off x="12240" y="1577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8" name="Line 367"/>
                      <wps:cNvCnPr>
                        <a:cxnSpLocks noChangeShapeType="1"/>
                      </wps:cNvCnPr>
                      <wps:spPr bwMode="auto">
                        <a:xfrm>
                          <a:off x="12240" y="1564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9" name="Line 368"/>
                      <wps:cNvCnPr>
                        <a:cxnSpLocks noChangeShapeType="1"/>
                      </wps:cNvCnPr>
                      <wps:spPr bwMode="auto">
                        <a:xfrm>
                          <a:off x="12240" y="1551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0" name="Line 369"/>
                      <wps:cNvCnPr>
                        <a:cxnSpLocks noChangeShapeType="1"/>
                      </wps:cNvCnPr>
                      <wps:spPr bwMode="auto">
                        <a:xfrm>
                          <a:off x="12240" y="1538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1" name="Line 370"/>
                      <wps:cNvCnPr>
                        <a:cxnSpLocks noChangeShapeType="1"/>
                      </wps:cNvCnPr>
                      <wps:spPr bwMode="auto">
                        <a:xfrm>
                          <a:off x="12240" y="1525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2" name="Line 371"/>
                      <wps:cNvCnPr>
                        <a:cxnSpLocks noChangeShapeType="1"/>
                      </wps:cNvCnPr>
                      <wps:spPr bwMode="auto">
                        <a:xfrm>
                          <a:off x="12240" y="151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3" name="Line 372"/>
                      <wps:cNvCnPr>
                        <a:cxnSpLocks noChangeShapeType="1"/>
                      </wps:cNvCnPr>
                      <wps:spPr bwMode="auto">
                        <a:xfrm>
                          <a:off x="12240" y="1498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4" name="Line 373"/>
                      <wps:cNvCnPr>
                        <a:cxnSpLocks noChangeShapeType="1"/>
                      </wps:cNvCnPr>
                      <wps:spPr bwMode="auto">
                        <a:xfrm>
                          <a:off x="12240" y="1485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5" name="Line 374"/>
                      <wps:cNvCnPr>
                        <a:cxnSpLocks noChangeShapeType="1"/>
                      </wps:cNvCnPr>
                      <wps:spPr bwMode="auto">
                        <a:xfrm>
                          <a:off x="12240" y="1472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6" name="Line 375"/>
                      <wps:cNvCnPr>
                        <a:cxnSpLocks noChangeShapeType="1"/>
                      </wps:cNvCnPr>
                      <wps:spPr bwMode="auto">
                        <a:xfrm>
                          <a:off x="12240" y="1459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7" name="Line 376"/>
                      <wps:cNvCnPr>
                        <a:cxnSpLocks noChangeShapeType="1"/>
                      </wps:cNvCnPr>
                      <wps:spPr bwMode="auto">
                        <a:xfrm>
                          <a:off x="12240" y="1446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8" name="Line 377"/>
                      <wps:cNvCnPr>
                        <a:cxnSpLocks noChangeShapeType="1"/>
                      </wps:cNvCnPr>
                      <wps:spPr bwMode="auto">
                        <a:xfrm>
                          <a:off x="12240" y="1433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9" name="Line 378"/>
                      <wps:cNvCnPr>
                        <a:cxnSpLocks noChangeShapeType="1"/>
                      </wps:cNvCnPr>
                      <wps:spPr bwMode="auto">
                        <a:xfrm>
                          <a:off x="12240" y="1420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0" name="Line 379"/>
                      <wps:cNvCnPr>
                        <a:cxnSpLocks noChangeShapeType="1"/>
                      </wps:cNvCnPr>
                      <wps:spPr bwMode="auto">
                        <a:xfrm>
                          <a:off x="12240" y="1407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1" name="Line 380"/>
                      <wps:cNvCnPr>
                        <a:cxnSpLocks noChangeShapeType="1"/>
                      </wps:cNvCnPr>
                      <wps:spPr bwMode="auto">
                        <a:xfrm>
                          <a:off x="12240" y="139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2" name="Line 381"/>
                      <wps:cNvCnPr>
                        <a:cxnSpLocks noChangeShapeType="1"/>
                      </wps:cNvCnPr>
                      <wps:spPr bwMode="auto">
                        <a:xfrm>
                          <a:off x="12240" y="1380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3" name="Line 382"/>
                      <wps:cNvCnPr>
                        <a:cxnSpLocks noChangeShapeType="1"/>
                      </wps:cNvCnPr>
                      <wps:spPr bwMode="auto">
                        <a:xfrm>
                          <a:off x="12240" y="1367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383"/>
                      <wps:cNvCnPr>
                        <a:cxnSpLocks noChangeShapeType="1"/>
                      </wps:cNvCnPr>
                      <wps:spPr bwMode="auto">
                        <a:xfrm>
                          <a:off x="12240" y="1354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5" name="Line 384"/>
                      <wps:cNvCnPr>
                        <a:cxnSpLocks noChangeShapeType="1"/>
                      </wps:cNvCnPr>
                      <wps:spPr bwMode="auto">
                        <a:xfrm>
                          <a:off x="12240" y="1341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6" name="Line 385"/>
                      <wps:cNvCnPr>
                        <a:cxnSpLocks noChangeShapeType="1"/>
                      </wps:cNvCnPr>
                      <wps:spPr bwMode="auto">
                        <a:xfrm>
                          <a:off x="12240" y="1328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7" name="Line 386"/>
                      <wps:cNvCnPr>
                        <a:cxnSpLocks noChangeShapeType="1"/>
                      </wps:cNvCnPr>
                      <wps:spPr bwMode="auto">
                        <a:xfrm>
                          <a:off x="12240" y="1315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8" name="Line 387"/>
                      <wps:cNvCnPr>
                        <a:cxnSpLocks noChangeShapeType="1"/>
                      </wps:cNvCnPr>
                      <wps:spPr bwMode="auto">
                        <a:xfrm>
                          <a:off x="12240" y="1302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9" name="Line 388"/>
                      <wps:cNvCnPr>
                        <a:cxnSpLocks noChangeShapeType="1"/>
                      </wps:cNvCnPr>
                      <wps:spPr bwMode="auto">
                        <a:xfrm>
                          <a:off x="12240" y="12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0" name="Line 389"/>
                      <wps:cNvCnPr>
                        <a:cxnSpLocks noChangeShapeType="1"/>
                      </wps:cNvCnPr>
                      <wps:spPr bwMode="auto">
                        <a:xfrm>
                          <a:off x="12240" y="1275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1" name="Line 390"/>
                      <wps:cNvCnPr>
                        <a:cxnSpLocks noChangeShapeType="1"/>
                      </wps:cNvCnPr>
                      <wps:spPr bwMode="auto">
                        <a:xfrm>
                          <a:off x="12240" y="1262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2" name="Line 391"/>
                      <wps:cNvCnPr>
                        <a:cxnSpLocks noChangeShapeType="1"/>
                      </wps:cNvCnPr>
                      <wps:spPr bwMode="auto">
                        <a:xfrm>
                          <a:off x="12240" y="124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Line 392"/>
                      <wps:cNvCnPr>
                        <a:cxnSpLocks noChangeShapeType="1"/>
                      </wps:cNvCnPr>
                      <wps:spPr bwMode="auto">
                        <a:xfrm>
                          <a:off x="12240" y="1236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4" name="Line 393"/>
                      <wps:cNvCnPr>
                        <a:cxnSpLocks noChangeShapeType="1"/>
                      </wps:cNvCnPr>
                      <wps:spPr bwMode="auto">
                        <a:xfrm>
                          <a:off x="12240" y="1223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5" name="Line 394"/>
                      <wps:cNvCnPr>
                        <a:cxnSpLocks noChangeShapeType="1"/>
                      </wps:cNvCnPr>
                      <wps:spPr bwMode="auto">
                        <a:xfrm>
                          <a:off x="12240" y="1210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6" name="Line 395"/>
                      <wps:cNvCnPr>
                        <a:cxnSpLocks noChangeShapeType="1"/>
                      </wps:cNvCnPr>
                      <wps:spPr bwMode="auto">
                        <a:xfrm>
                          <a:off x="12240" y="1197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7" name="Line 396"/>
                      <wps:cNvCnPr>
                        <a:cxnSpLocks noChangeShapeType="1"/>
                      </wps:cNvCnPr>
                      <wps:spPr bwMode="auto">
                        <a:xfrm>
                          <a:off x="12240" y="1184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8" name="Line 397"/>
                      <wps:cNvCnPr>
                        <a:cxnSpLocks noChangeShapeType="1"/>
                      </wps:cNvCnPr>
                      <wps:spPr bwMode="auto">
                        <a:xfrm>
                          <a:off x="12240" y="1171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9" name="Line 398"/>
                      <wps:cNvCnPr>
                        <a:cxnSpLocks noChangeShapeType="1"/>
                      </wps:cNvCnPr>
                      <wps:spPr bwMode="auto">
                        <a:xfrm>
                          <a:off x="12240" y="1157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0" name="Line 399"/>
                      <wps:cNvCnPr>
                        <a:cxnSpLocks noChangeShapeType="1"/>
                      </wps:cNvCnPr>
                      <wps:spPr bwMode="auto">
                        <a:xfrm>
                          <a:off x="12240" y="1144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1" name="Line 400"/>
                      <wps:cNvCnPr>
                        <a:cxnSpLocks noChangeShapeType="1"/>
                      </wps:cNvCnPr>
                      <wps:spPr bwMode="auto">
                        <a:xfrm>
                          <a:off x="12240" y="1131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2" name="Line 401"/>
                      <wps:cNvCnPr>
                        <a:cxnSpLocks noChangeShapeType="1"/>
                      </wps:cNvCnPr>
                      <wps:spPr bwMode="auto">
                        <a:xfrm>
                          <a:off x="12240" y="111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3" name="Line 402"/>
                      <wps:cNvCnPr>
                        <a:cxnSpLocks noChangeShapeType="1"/>
                      </wps:cNvCnPr>
                      <wps:spPr bwMode="auto">
                        <a:xfrm>
                          <a:off x="12240" y="1105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4" name="Line 403"/>
                      <wps:cNvCnPr>
                        <a:cxnSpLocks noChangeShapeType="1"/>
                      </wps:cNvCnPr>
                      <wps:spPr bwMode="auto">
                        <a:xfrm>
                          <a:off x="12240" y="1092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5" name="Line 404"/>
                      <wps:cNvCnPr>
                        <a:cxnSpLocks noChangeShapeType="1"/>
                      </wps:cNvCnPr>
                      <wps:spPr bwMode="auto">
                        <a:xfrm>
                          <a:off x="12240" y="1079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6" name="Line 405"/>
                      <wps:cNvCnPr>
                        <a:cxnSpLocks noChangeShapeType="1"/>
                      </wps:cNvCnPr>
                      <wps:spPr bwMode="auto">
                        <a:xfrm>
                          <a:off x="12240" y="1066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7" name="Line 406"/>
                      <wps:cNvCnPr>
                        <a:cxnSpLocks noChangeShapeType="1"/>
                      </wps:cNvCnPr>
                      <wps:spPr bwMode="auto">
                        <a:xfrm>
                          <a:off x="12240" y="1052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Line 407"/>
                      <wps:cNvCnPr>
                        <a:cxnSpLocks noChangeShapeType="1"/>
                      </wps:cNvCnPr>
                      <wps:spPr bwMode="auto">
                        <a:xfrm>
                          <a:off x="12240" y="1039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9" name="Line 408"/>
                      <wps:cNvCnPr>
                        <a:cxnSpLocks noChangeShapeType="1"/>
                      </wps:cNvCnPr>
                      <wps:spPr bwMode="auto">
                        <a:xfrm>
                          <a:off x="12240" y="1026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409"/>
                      <wps:cNvCnPr>
                        <a:cxnSpLocks noChangeShapeType="1"/>
                      </wps:cNvCnPr>
                      <wps:spPr bwMode="auto">
                        <a:xfrm>
                          <a:off x="12240" y="1013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1" name="Line 410"/>
                      <wps:cNvCnPr>
                        <a:cxnSpLocks noChangeShapeType="1"/>
                      </wps:cNvCnPr>
                      <wps:spPr bwMode="auto">
                        <a:xfrm>
                          <a:off x="12240" y="1000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2" name="Line 411"/>
                      <wps:cNvCnPr>
                        <a:cxnSpLocks noChangeShapeType="1"/>
                      </wps:cNvCnPr>
                      <wps:spPr bwMode="auto">
                        <a:xfrm>
                          <a:off x="12240" y="987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3" name="Line 412"/>
                      <wps:cNvCnPr>
                        <a:cxnSpLocks noChangeShapeType="1"/>
                      </wps:cNvCnPr>
                      <wps:spPr bwMode="auto">
                        <a:xfrm>
                          <a:off x="12240" y="974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4" name="Line 413"/>
                      <wps:cNvCnPr>
                        <a:cxnSpLocks noChangeShapeType="1"/>
                      </wps:cNvCnPr>
                      <wps:spPr bwMode="auto">
                        <a:xfrm>
                          <a:off x="12240" y="961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5" name="Line 414"/>
                      <wps:cNvCnPr>
                        <a:cxnSpLocks noChangeShapeType="1"/>
                      </wps:cNvCnPr>
                      <wps:spPr bwMode="auto">
                        <a:xfrm>
                          <a:off x="12240" y="947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6" name="Line 415"/>
                      <wps:cNvCnPr>
                        <a:cxnSpLocks noChangeShapeType="1"/>
                      </wps:cNvCnPr>
                      <wps:spPr bwMode="auto">
                        <a:xfrm>
                          <a:off x="12240" y="934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7" name="Line 416"/>
                      <wps:cNvCnPr>
                        <a:cxnSpLocks noChangeShapeType="1"/>
                      </wps:cNvCnPr>
                      <wps:spPr bwMode="auto">
                        <a:xfrm>
                          <a:off x="12240" y="921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8" name="Line 417"/>
                      <wps:cNvCnPr>
                        <a:cxnSpLocks noChangeShapeType="1"/>
                      </wps:cNvCnPr>
                      <wps:spPr bwMode="auto">
                        <a:xfrm>
                          <a:off x="12240" y="908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9" name="Line 418"/>
                      <wps:cNvCnPr>
                        <a:cxnSpLocks noChangeShapeType="1"/>
                      </wps:cNvCnPr>
                      <wps:spPr bwMode="auto">
                        <a:xfrm>
                          <a:off x="12240" y="895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0" name="Line 419"/>
                      <wps:cNvCnPr>
                        <a:cxnSpLocks noChangeShapeType="1"/>
                      </wps:cNvCnPr>
                      <wps:spPr bwMode="auto">
                        <a:xfrm>
                          <a:off x="12240" y="882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1" name="Line 420"/>
                      <wps:cNvCnPr>
                        <a:cxnSpLocks noChangeShapeType="1"/>
                      </wps:cNvCnPr>
                      <wps:spPr bwMode="auto">
                        <a:xfrm>
                          <a:off x="12240" y="869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2" name="Line 421"/>
                      <wps:cNvCnPr>
                        <a:cxnSpLocks noChangeShapeType="1"/>
                      </wps:cNvCnPr>
                      <wps:spPr bwMode="auto">
                        <a:xfrm>
                          <a:off x="12240" y="856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3" name="Line 422"/>
                      <wps:cNvCnPr>
                        <a:cxnSpLocks noChangeShapeType="1"/>
                      </wps:cNvCnPr>
                      <wps:spPr bwMode="auto">
                        <a:xfrm>
                          <a:off x="12240" y="84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4" name="Line 423"/>
                      <wps:cNvCnPr>
                        <a:cxnSpLocks noChangeShapeType="1"/>
                      </wps:cNvCnPr>
                      <wps:spPr bwMode="auto">
                        <a:xfrm>
                          <a:off x="12240" y="829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5" name="Line 424"/>
                      <wps:cNvCnPr>
                        <a:cxnSpLocks noChangeShapeType="1"/>
                      </wps:cNvCnPr>
                      <wps:spPr bwMode="auto">
                        <a:xfrm>
                          <a:off x="12240" y="816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6" name="Line 425"/>
                      <wps:cNvCnPr>
                        <a:cxnSpLocks noChangeShapeType="1"/>
                      </wps:cNvCnPr>
                      <wps:spPr bwMode="auto">
                        <a:xfrm>
                          <a:off x="12240" y="803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7" name="Line 426"/>
                      <wps:cNvCnPr>
                        <a:cxnSpLocks noChangeShapeType="1"/>
                      </wps:cNvCnPr>
                      <wps:spPr bwMode="auto">
                        <a:xfrm>
                          <a:off x="12240" y="790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8" name="Line 427"/>
                      <wps:cNvCnPr>
                        <a:cxnSpLocks noChangeShapeType="1"/>
                      </wps:cNvCnPr>
                      <wps:spPr bwMode="auto">
                        <a:xfrm>
                          <a:off x="12240" y="777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9" name="Line 428"/>
                      <wps:cNvCnPr>
                        <a:cxnSpLocks noChangeShapeType="1"/>
                      </wps:cNvCnPr>
                      <wps:spPr bwMode="auto">
                        <a:xfrm>
                          <a:off x="12240" y="764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0" name="Line 429"/>
                      <wps:cNvCnPr>
                        <a:cxnSpLocks noChangeShapeType="1"/>
                      </wps:cNvCnPr>
                      <wps:spPr bwMode="auto">
                        <a:xfrm>
                          <a:off x="12240" y="751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1" name="Line 430"/>
                      <wps:cNvCnPr>
                        <a:cxnSpLocks noChangeShapeType="1"/>
                      </wps:cNvCnPr>
                      <wps:spPr bwMode="auto">
                        <a:xfrm>
                          <a:off x="12240" y="738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Line 431"/>
                      <wps:cNvCnPr>
                        <a:cxnSpLocks noChangeShapeType="1"/>
                      </wps:cNvCnPr>
                      <wps:spPr bwMode="auto">
                        <a:xfrm>
                          <a:off x="12240" y="724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3" name="Line 432"/>
                      <wps:cNvCnPr>
                        <a:cxnSpLocks noChangeShapeType="1"/>
                      </wps:cNvCnPr>
                      <wps:spPr bwMode="auto">
                        <a:xfrm>
                          <a:off x="12240" y="711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4" name="Line 433"/>
                      <wps:cNvCnPr>
                        <a:cxnSpLocks noChangeShapeType="1"/>
                      </wps:cNvCnPr>
                      <wps:spPr bwMode="auto">
                        <a:xfrm>
                          <a:off x="12240" y="698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5" name="Line 434"/>
                      <wps:cNvCnPr>
                        <a:cxnSpLocks noChangeShapeType="1"/>
                      </wps:cNvCnPr>
                      <wps:spPr bwMode="auto">
                        <a:xfrm>
                          <a:off x="12240" y="685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6" name="Line 435"/>
                      <wps:cNvCnPr>
                        <a:cxnSpLocks noChangeShapeType="1"/>
                      </wps:cNvCnPr>
                      <wps:spPr bwMode="auto">
                        <a:xfrm>
                          <a:off x="12240" y="672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7" name="Line 436"/>
                      <wps:cNvCnPr>
                        <a:cxnSpLocks noChangeShapeType="1"/>
                      </wps:cNvCnPr>
                      <wps:spPr bwMode="auto">
                        <a:xfrm>
                          <a:off x="12240" y="659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8" name="Line 437"/>
                      <wps:cNvCnPr>
                        <a:cxnSpLocks noChangeShapeType="1"/>
                      </wps:cNvCnPr>
                      <wps:spPr bwMode="auto">
                        <a:xfrm>
                          <a:off x="12240" y="646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9" name="Line 438"/>
                      <wps:cNvCnPr>
                        <a:cxnSpLocks noChangeShapeType="1"/>
                      </wps:cNvCnPr>
                      <wps:spPr bwMode="auto">
                        <a:xfrm>
                          <a:off x="12240" y="633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0" name="Line 439"/>
                      <wps:cNvCnPr>
                        <a:cxnSpLocks noChangeShapeType="1"/>
                      </wps:cNvCnPr>
                      <wps:spPr bwMode="auto">
                        <a:xfrm>
                          <a:off x="12240" y="620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1" name="Line 440"/>
                      <wps:cNvCnPr>
                        <a:cxnSpLocks noChangeShapeType="1"/>
                      </wps:cNvCnPr>
                      <wps:spPr bwMode="auto">
                        <a:xfrm>
                          <a:off x="12240" y="606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2" name="Line 441"/>
                      <wps:cNvCnPr>
                        <a:cxnSpLocks noChangeShapeType="1"/>
                      </wps:cNvCnPr>
                      <wps:spPr bwMode="auto">
                        <a:xfrm>
                          <a:off x="12240" y="593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3" name="Line 442"/>
                      <wps:cNvCnPr>
                        <a:cxnSpLocks noChangeShapeType="1"/>
                      </wps:cNvCnPr>
                      <wps:spPr bwMode="auto">
                        <a:xfrm>
                          <a:off x="12240" y="58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4" name="Line 443"/>
                      <wps:cNvCnPr>
                        <a:cxnSpLocks noChangeShapeType="1"/>
                      </wps:cNvCnPr>
                      <wps:spPr bwMode="auto">
                        <a:xfrm>
                          <a:off x="12240" y="56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5" name="Line 444"/>
                      <wps:cNvCnPr>
                        <a:cxnSpLocks noChangeShapeType="1"/>
                      </wps:cNvCnPr>
                      <wps:spPr bwMode="auto">
                        <a:xfrm>
                          <a:off x="12240" y="554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6" name="Line 445"/>
                      <wps:cNvCnPr>
                        <a:cxnSpLocks noChangeShapeType="1"/>
                      </wps:cNvCnPr>
                      <wps:spPr bwMode="auto">
                        <a:xfrm>
                          <a:off x="12240" y="541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7" name="Line 446"/>
                      <wps:cNvCnPr>
                        <a:cxnSpLocks noChangeShapeType="1"/>
                      </wps:cNvCnPr>
                      <wps:spPr bwMode="auto">
                        <a:xfrm>
                          <a:off x="12240" y="528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8" name="Line 447"/>
                      <wps:cNvCnPr>
                        <a:cxnSpLocks noChangeShapeType="1"/>
                      </wps:cNvCnPr>
                      <wps:spPr bwMode="auto">
                        <a:xfrm>
                          <a:off x="12240" y="515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9" name="Line 448"/>
                      <wps:cNvCnPr>
                        <a:cxnSpLocks noChangeShapeType="1"/>
                      </wps:cNvCnPr>
                      <wps:spPr bwMode="auto">
                        <a:xfrm>
                          <a:off x="12240" y="501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0" name="Line 449"/>
                      <wps:cNvCnPr>
                        <a:cxnSpLocks noChangeShapeType="1"/>
                      </wps:cNvCnPr>
                      <wps:spPr bwMode="auto">
                        <a:xfrm>
                          <a:off x="12240" y="488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1" name="Line 450"/>
                      <wps:cNvCnPr>
                        <a:cxnSpLocks noChangeShapeType="1"/>
                      </wps:cNvCnPr>
                      <wps:spPr bwMode="auto">
                        <a:xfrm>
                          <a:off x="12240" y="475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2" name="Line 451"/>
                      <wps:cNvCnPr>
                        <a:cxnSpLocks noChangeShapeType="1"/>
                      </wps:cNvCnPr>
                      <wps:spPr bwMode="auto">
                        <a:xfrm>
                          <a:off x="12240" y="462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3" name="Line 452"/>
                      <wps:cNvCnPr>
                        <a:cxnSpLocks noChangeShapeType="1"/>
                      </wps:cNvCnPr>
                      <wps:spPr bwMode="auto">
                        <a:xfrm>
                          <a:off x="12240" y="449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4" name="Line 453"/>
                      <wps:cNvCnPr>
                        <a:cxnSpLocks noChangeShapeType="1"/>
                      </wps:cNvCnPr>
                      <wps:spPr bwMode="auto">
                        <a:xfrm>
                          <a:off x="12240" y="436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5" name="Line 454"/>
                      <wps:cNvCnPr>
                        <a:cxnSpLocks noChangeShapeType="1"/>
                      </wps:cNvCnPr>
                      <wps:spPr bwMode="auto">
                        <a:xfrm>
                          <a:off x="12240" y="423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6" name="Line 455"/>
                      <wps:cNvCnPr>
                        <a:cxnSpLocks noChangeShapeType="1"/>
                      </wps:cNvCnPr>
                      <wps:spPr bwMode="auto">
                        <a:xfrm>
                          <a:off x="12240" y="410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7" name="Line 456"/>
                      <wps:cNvCnPr>
                        <a:cxnSpLocks noChangeShapeType="1"/>
                      </wps:cNvCnPr>
                      <wps:spPr bwMode="auto">
                        <a:xfrm>
                          <a:off x="12240" y="397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8" name="Line 457"/>
                      <wps:cNvCnPr>
                        <a:cxnSpLocks noChangeShapeType="1"/>
                      </wps:cNvCnPr>
                      <wps:spPr bwMode="auto">
                        <a:xfrm>
                          <a:off x="12240" y="383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9" name="Line 458"/>
                      <wps:cNvCnPr>
                        <a:cxnSpLocks noChangeShapeType="1"/>
                      </wps:cNvCnPr>
                      <wps:spPr bwMode="auto">
                        <a:xfrm>
                          <a:off x="12240" y="370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0" name="Line 459"/>
                      <wps:cNvCnPr>
                        <a:cxnSpLocks noChangeShapeType="1"/>
                      </wps:cNvCnPr>
                      <wps:spPr bwMode="auto">
                        <a:xfrm>
                          <a:off x="12240" y="357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1" name="Line 460"/>
                      <wps:cNvCnPr>
                        <a:cxnSpLocks noChangeShapeType="1"/>
                      </wps:cNvCnPr>
                      <wps:spPr bwMode="auto">
                        <a:xfrm>
                          <a:off x="12240" y="344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2" name="Line 461"/>
                      <wps:cNvCnPr>
                        <a:cxnSpLocks noChangeShapeType="1"/>
                      </wps:cNvCnPr>
                      <wps:spPr bwMode="auto">
                        <a:xfrm>
                          <a:off x="12240" y="331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3" name="Line 462"/>
                      <wps:cNvCnPr>
                        <a:cxnSpLocks noChangeShapeType="1"/>
                      </wps:cNvCnPr>
                      <wps:spPr bwMode="auto">
                        <a:xfrm>
                          <a:off x="12240" y="318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4" name="Line 463"/>
                      <wps:cNvCnPr>
                        <a:cxnSpLocks noChangeShapeType="1"/>
                      </wps:cNvCnPr>
                      <wps:spPr bwMode="auto">
                        <a:xfrm>
                          <a:off x="12240" y="305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5" name="Line 464"/>
                      <wps:cNvCnPr>
                        <a:cxnSpLocks noChangeShapeType="1"/>
                      </wps:cNvCnPr>
                      <wps:spPr bwMode="auto">
                        <a:xfrm>
                          <a:off x="12240" y="292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6" name="Line 465"/>
                      <wps:cNvCnPr>
                        <a:cxnSpLocks noChangeShapeType="1"/>
                      </wps:cNvCnPr>
                      <wps:spPr bwMode="auto">
                        <a:xfrm>
                          <a:off x="12240" y="278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7" name="Line 466"/>
                      <wps:cNvCnPr>
                        <a:cxnSpLocks noChangeShapeType="1"/>
                      </wps:cNvCnPr>
                      <wps:spPr bwMode="auto">
                        <a:xfrm>
                          <a:off x="12240" y="265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8" name="Line 467"/>
                      <wps:cNvCnPr>
                        <a:cxnSpLocks noChangeShapeType="1"/>
                      </wps:cNvCnPr>
                      <wps:spPr bwMode="auto">
                        <a:xfrm>
                          <a:off x="12240" y="252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9" name="Line 468"/>
                      <wps:cNvCnPr>
                        <a:cxnSpLocks noChangeShapeType="1"/>
                      </wps:cNvCnPr>
                      <wps:spPr bwMode="auto">
                        <a:xfrm>
                          <a:off x="12240" y="239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0" name="Line 469"/>
                      <wps:cNvCnPr>
                        <a:cxnSpLocks noChangeShapeType="1"/>
                      </wps:cNvCnPr>
                      <wps:spPr bwMode="auto">
                        <a:xfrm>
                          <a:off x="12240" y="226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1" name="Line 470"/>
                      <wps:cNvCnPr>
                        <a:cxnSpLocks noChangeShapeType="1"/>
                      </wps:cNvCnPr>
                      <wps:spPr bwMode="auto">
                        <a:xfrm>
                          <a:off x="12240" y="213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2" name="Line 471"/>
                      <wps:cNvCnPr>
                        <a:cxnSpLocks noChangeShapeType="1"/>
                      </wps:cNvCnPr>
                      <wps:spPr bwMode="auto">
                        <a:xfrm>
                          <a:off x="12240" y="200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3" name="Line 472"/>
                      <wps:cNvCnPr>
                        <a:cxnSpLocks noChangeShapeType="1"/>
                      </wps:cNvCnPr>
                      <wps:spPr bwMode="auto">
                        <a:xfrm>
                          <a:off x="12240" y="187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4" name="Line 473"/>
                      <wps:cNvCnPr>
                        <a:cxnSpLocks noChangeShapeType="1"/>
                      </wps:cNvCnPr>
                      <wps:spPr bwMode="auto">
                        <a:xfrm>
                          <a:off x="12240" y="17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5" name="Line 474"/>
                      <wps:cNvCnPr>
                        <a:cxnSpLocks noChangeShapeType="1"/>
                      </wps:cNvCnPr>
                      <wps:spPr bwMode="auto">
                        <a:xfrm>
                          <a:off x="12240" y="160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6" name="Line 475"/>
                      <wps:cNvCnPr>
                        <a:cxnSpLocks noChangeShapeType="1"/>
                      </wps:cNvCnPr>
                      <wps:spPr bwMode="auto">
                        <a:xfrm>
                          <a:off x="12240" y="147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7" name="Line 476"/>
                      <wps:cNvCnPr>
                        <a:cxnSpLocks noChangeShapeType="1"/>
                      </wps:cNvCnPr>
                      <wps:spPr bwMode="auto">
                        <a:xfrm>
                          <a:off x="12240" y="134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8" name="Line 477"/>
                      <wps:cNvCnPr>
                        <a:cxnSpLocks noChangeShapeType="1"/>
                      </wps:cNvCnPr>
                      <wps:spPr bwMode="auto">
                        <a:xfrm>
                          <a:off x="12240" y="121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9" name="Line 478"/>
                      <wps:cNvCnPr>
                        <a:cxnSpLocks noChangeShapeType="1"/>
                      </wps:cNvCnPr>
                      <wps:spPr bwMode="auto">
                        <a:xfrm>
                          <a:off x="12240" y="108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0" name="Line 479"/>
                      <wps:cNvCnPr>
                        <a:cxnSpLocks noChangeShapeType="1"/>
                      </wps:cNvCnPr>
                      <wps:spPr bwMode="auto">
                        <a:xfrm>
                          <a:off x="12240" y="95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1" name="Line 480"/>
                      <wps:cNvCnPr>
                        <a:cxnSpLocks noChangeShapeType="1"/>
                      </wps:cNvCnPr>
                      <wps:spPr bwMode="auto">
                        <a:xfrm>
                          <a:off x="12240" y="82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2" name="Line 481"/>
                      <wps:cNvCnPr>
                        <a:cxnSpLocks noChangeShapeType="1"/>
                      </wps:cNvCnPr>
                      <wps:spPr bwMode="auto">
                        <a:xfrm>
                          <a:off x="12240" y="6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3" name="Line 482"/>
                      <wps:cNvCnPr>
                        <a:cxnSpLocks noChangeShapeType="1"/>
                      </wps:cNvCnPr>
                      <wps:spPr bwMode="auto">
                        <a:xfrm>
                          <a:off x="12240" y="55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4" name="Line 483"/>
                      <wps:cNvCnPr>
                        <a:cxnSpLocks noChangeShapeType="1"/>
                      </wps:cNvCnPr>
                      <wps:spPr bwMode="auto">
                        <a:xfrm>
                          <a:off x="12240" y="42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5" name="Line 484"/>
                      <wps:cNvCnPr>
                        <a:cxnSpLocks noChangeShapeType="1"/>
                      </wps:cNvCnPr>
                      <wps:spPr bwMode="auto">
                        <a:xfrm>
                          <a:off x="12240" y="2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6" name="Line 485"/>
                      <wps:cNvCnPr>
                        <a:cxnSpLocks noChangeShapeType="1"/>
                      </wps:cNvCnPr>
                      <wps:spPr bwMode="auto">
                        <a:xfrm>
                          <a:off x="12240" y="16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7" name="Line 486"/>
                      <wps:cNvCnPr>
                        <a:cxnSpLocks noChangeShapeType="1"/>
                      </wps:cNvCnPr>
                      <wps:spPr bwMode="auto">
                        <a:xfrm>
                          <a:off x="12240" y="3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8" name="Rectangle 48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5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D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8B2947" id="Group 247" o:spid="_x0000_s1026" style="position:absolute;margin-left:0;margin-top:0;width:613pt;height:793pt;z-index:-251644416;mso-position-horizontal:center;mso-position-horizontal-relative:page;mso-position-vertical:center;mso-position-vertical-relative:page" coordorigin="-10,-10" coordsize="12260,15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">
              <v:line id="Line 248" o:spid="_x0000_s1027" style="position:absolute;visibility:visible;mso-wrap-style:square" from="50,15840" to="5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" strokecolor="#bdbfbf" strokeweight=".15347mm"/>
              <v:line id="Line 249" o:spid="_x0000_s1028" style="position:absolute;visibility:visible;mso-wrap-style:square" from="153,15840" to="15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" strokecolor="#bdbfbf" strokeweight=".15347mm"/>
              <v:line id="Line 250" o:spid="_x0000_s1029" style="position:absolute;visibility:visible;mso-wrap-style:square" from="257,15840" to="25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" strokecolor="#bdbfbf" strokeweight=".15347mm"/>
              <v:line id="Line 251" o:spid="_x0000_s1030" style="position:absolute;visibility:visible;mso-wrap-style:square" from="361,15840" to="36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" strokecolor="#bdbfbf" strokeweight=".15347mm"/>
              <v:line id="Line 252" o:spid="_x0000_s1031" style="position:absolute;visibility:visible;mso-wrap-style:square" from="465,15840" to="46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" strokecolor="#bdbfbf" strokeweight=".15347mm"/>
              <v:line id="Line 253" o:spid="_x0000_s1032" style="position:absolute;visibility:visible;mso-wrap-style:square" from="568,15840" to="56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" strokecolor="#bdbfbf" strokeweight=".15347mm"/>
              <v:line id="Line 254" o:spid="_x0000_s1033" style="position:absolute;visibility:visible;mso-wrap-style:square" from="672,15840" to="67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" strokecolor="#bdbfbf" strokeweight=".15347mm"/>
              <v:line id="Line 255" o:spid="_x0000_s1034" style="position:absolute;visibility:visible;mso-wrap-style:square" from="776,15840" to="77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" strokecolor="#bdbfbf" strokeweight=".15347mm"/>
              <v:line id="Line 256" o:spid="_x0000_s1035" style="position:absolute;visibility:visible;mso-wrap-style:square" from="879,15840" to="87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" strokecolor="#bdbfbf" strokeweight=".15347mm"/>
              <v:line id="Line 257" o:spid="_x0000_s1036" style="position:absolute;visibility:visible;mso-wrap-style:square" from="983,15840" to="98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" strokecolor="#bdbfbf" strokeweight=".15347mm"/>
              <v:line id="Line 258" o:spid="_x0000_s1037" style="position:absolute;visibility:visible;mso-wrap-style:square" from="1087,15840" to="108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" strokecolor="#bdbfbf" strokeweight=".15347mm"/>
              <v:line id="Line 259" o:spid="_x0000_s1038" style="position:absolute;visibility:visible;mso-wrap-style:square" from="1191,15840" to="119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" strokecolor="#bdbfbf" strokeweight=".15347mm"/>
              <v:line id="Line 260" o:spid="_x0000_s1039" style="position:absolute;visibility:visible;mso-wrap-style:square" from="1294,15840" to="129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" strokecolor="#bdbfbf" strokeweight=".15347mm"/>
              <v:line id="Line 261" o:spid="_x0000_s1040" style="position:absolute;visibility:visible;mso-wrap-style:square" from="1398,15840" to="139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" strokecolor="#bdbfbf" strokeweight=".15347mm"/>
              <v:line id="Line 262" o:spid="_x0000_s1041" style="position:absolute;visibility:visible;mso-wrap-style:square" from="1502,15840" to="150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" strokecolor="#bdbfbf" strokeweight=".15347mm"/>
              <v:line id="Line 263" o:spid="_x0000_s1042" style="position:absolute;visibility:visible;mso-wrap-style:square" from="1606,15840" to="160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" strokecolor="#bdbfbf" strokeweight=".15347mm"/>
              <v:line id="Line 264" o:spid="_x0000_s1043" style="position:absolute;visibility:visible;mso-wrap-style:square" from="1709,15840" to="170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" strokecolor="#bdbfbf" strokeweight=".15347mm"/>
              <v:line id="Line 265" o:spid="_x0000_s1044" style="position:absolute;visibility:visible;mso-wrap-style:square" from="1813,15840" to="181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" strokecolor="#bdbfbf" strokeweight=".15347mm"/>
              <v:line id="Line 266" o:spid="_x0000_s1045" style="position:absolute;visibility:visible;mso-wrap-style:square" from="1917,15840" to="191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" strokecolor="#bdbfbf" strokeweight=".15347mm"/>
              <v:line id="Line 267" o:spid="_x0000_s1046" style="position:absolute;visibility:visible;mso-wrap-style:square" from="2021,15840" to="202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" strokecolor="#bdbfbf" strokeweight=".15347mm"/>
              <v:line id="Line 268" o:spid="_x0000_s1047" style="position:absolute;visibility:visible;mso-wrap-style:square" from="2124,15840" to="212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" strokecolor="#bdbfbf" strokeweight=".15347mm"/>
              <v:line id="Line 269" o:spid="_x0000_s1048" style="position:absolute;visibility:visible;mso-wrap-style:square" from="2228,15840" to="222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vZ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sk4zA9n&#10;whGQiy8AAAD//wMAUEsBAi0AFAAGAAgAAAAhANvh9svuAAAAhQEAABMAAAAAAAAAAAAAAAAAAAAA&#10;AFtDb250ZW50X1R5cGVzXS54bWxQSwECLQAUAAYACAAAACEAWvQsW78AAAAVAQAACwAAAAAAAAAA&#10;AAAAAAAfAQAAX3JlbHMvLnJlbHNQSwECLQAUAAYACAAAACEAXfKL2b0AAADcAAAADwAAAAAAAAAA&#10;AAAAAAAHAgAAZHJzL2Rvd25yZXYueG1sUEsFBgAAAAADAAMAtwAAAPECAAAAAA==&#10;" strokecolor="#bdbfbf" strokeweight=".15347mm"/>
              <v:line id="Line 270" o:spid="_x0000_s1049" style="position:absolute;visibility:visible;mso-wrap-style:square" from="2332,15840" to="233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" strokecolor="#bdbfbf" strokeweight=".15347mm"/>
              <v:line id="Line 271" o:spid="_x0000_s1050" style="position:absolute;visibility:visible;mso-wrap-style:square" from="2435,15840" to="243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" strokecolor="#bdbfbf" strokeweight=".15347mm"/>
              <v:line id="Line 272" o:spid="_x0000_s1051" style="position:absolute;visibility:visible;mso-wrap-style:square" from="2539,15840" to="253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" strokecolor="#bdbfbf" strokeweight=".15347mm"/>
              <v:line id="Line 273" o:spid="_x0000_s1052" style="position:absolute;visibility:visible;mso-wrap-style:square" from="2643,15840" to="264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" strokecolor="#bdbfbf" strokeweight=".15347mm"/>
              <v:line id="Line 274" o:spid="_x0000_s1053" style="position:absolute;visibility:visible;mso-wrap-style:square" from="2747,15840" to="274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" strokecolor="#bdbfbf" strokeweight=".15347mm"/>
              <v:line id="Line 275" o:spid="_x0000_s1054" style="position:absolute;visibility:visible;mso-wrap-style:square" from="2850,15840" to="285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" strokecolor="#bdbfbf" strokeweight=".15347mm"/>
              <v:line id="Line 276" o:spid="_x0000_s1055" style="position:absolute;visibility:visible;mso-wrap-style:square" from="2954,15840" to="295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" strokecolor="#bdbfbf" strokeweight=".15347mm"/>
              <v:line id="Line 277" o:spid="_x0000_s1056" style="position:absolute;visibility:visible;mso-wrap-style:square" from="3058,15840" to="305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ff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sk4rA1n&#10;whGQiy8AAAD//wMAUEsBAi0AFAAGAAgAAAAhANvh9svuAAAAhQEAABMAAAAAAAAAAAAAAAAAAAAA&#10;AFtDb250ZW50X1R5cGVzXS54bWxQSwECLQAUAAYACAAAACEAWvQsW78AAAAVAQAACwAAAAAAAAAA&#10;AAAAAAAfAQAAX3JlbHMvLnJlbHNQSwECLQAUAAYACAAAACEAo4SH370AAADcAAAADwAAAAAAAAAA&#10;AAAAAAAHAgAAZHJzL2Rvd25yZXYueG1sUEsFBgAAAAADAAMAtwAAAPECAAAAAA==&#10;" strokecolor="#bdbfbf" strokeweight=".15347mm"/>
              <v:line id="Line 278" o:spid="_x0000_s1057" style="position:absolute;visibility:visible;mso-wrap-style:square" from="3162,15840" to="316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" strokecolor="#bdbfbf" strokeweight=".15347mm"/>
              <v:line id="Line 279" o:spid="_x0000_s1058" style="position:absolute;visibility:visible;mso-wrap-style:square" from="3265,15840" to="326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0E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skkzA9n&#10;whGQiy8AAAD//wMAUEsBAi0AFAAGAAgAAAAhANvh9svuAAAAhQEAABMAAAAAAAAAAAAAAAAAAAAA&#10;AFtDb250ZW50X1R5cGVzXS54bWxQSwECLQAUAAYACAAAACEAWvQsW78AAAAVAQAACwAAAAAAAAAA&#10;AAAAAAAfAQAAX3JlbHMvLnJlbHNQSwECLQAUAAYACAAAACEA2CsdBL0AAADcAAAADwAAAAAAAAAA&#10;AAAAAAAHAgAAZHJzL2Rvd25yZXYueG1sUEsFBgAAAAADAAMAtwAAAPECAAAAAA==&#10;" strokecolor="#bdbfbf" strokeweight=".15347mm"/>
              <v:line id="Line 280" o:spid="_x0000_s1059" style="position:absolute;visibility:visible;mso-wrap-style:square" from="3369,15840" to="336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" strokecolor="#bdbfbf" strokeweight=".15347mm"/>
              <v:line id="Line 281" o:spid="_x0000_s1060" style="position:absolute;visibility:visible;mso-wrap-style:square" from="3473,15840" to="347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" strokecolor="#bdbfbf" strokeweight=".15347mm"/>
              <v:line id="Line 282" o:spid="_x0000_s1061" style="position:absolute;visibility:visible;mso-wrap-style:square" from="3576,15840" to="357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" strokecolor="#bdbfbf" strokeweight=".15347mm"/>
              <v:line id="Line 283" o:spid="_x0000_s1062" style="position:absolute;visibility:visible;mso-wrap-style:square" from="3680,15840" to="368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" strokecolor="#bdbfbf" strokeweight=".15347mm"/>
              <v:line id="Line 284" o:spid="_x0000_s1063" style="position:absolute;visibility:visible;mso-wrap-style:square" from="3784,15840" to="378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" strokecolor="#bdbfbf" strokeweight=".15347mm"/>
              <v:line id="Line 285" o:spid="_x0000_s1064" style="position:absolute;visibility:visible;mso-wrap-style:square" from="3888,15840" to="388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" strokecolor="#bdbfbf" strokeweight=".15347mm"/>
              <v:line id="Line 286" o:spid="_x0000_s1065" style="position:absolute;visibility:visible;mso-wrap-style:square" from="3991,15840" to="399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" strokecolor="#bdbfbf" strokeweight=".15347mm"/>
              <v:line id="Line 287" o:spid="_x0000_s1066" style="position:absolute;visibility:visible;mso-wrap-style:square" from="4095,15840" to="409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EC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skkrA1n&#10;whGQiy8AAAD//wMAUEsBAi0AFAAGAAgAAAAhANvh9svuAAAAhQEAABMAAAAAAAAAAAAAAAAAAAAA&#10;AFtDb250ZW50X1R5cGVzXS54bWxQSwECLQAUAAYACAAAACEAWvQsW78AAAAVAQAACwAAAAAAAAAA&#10;AAAAAAAfAQAAX3JlbHMvLnJlbHNQSwECLQAUAAYACAAAACEAJl0RAr0AAADcAAAADwAAAAAAAAAA&#10;AAAAAAAHAgAAZHJzL2Rvd25yZXYueG1sUEsFBgAAAAADAAMAtwAAAPECAAAAAA==&#10;" strokecolor="#bdbfbf" strokeweight=".15347mm"/>
              <v:line id="Line 288" o:spid="_x0000_s1067" style="position:absolute;visibility:visible;mso-wrap-style:square" from="4199,15840" to="419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" strokecolor="#bdbfbf" strokeweight=".15347mm"/>
              <v:line id="Line 289" o:spid="_x0000_s1068" style="position:absolute;visibility:visible;mso-wrap-style:square" from="4303,15840" to="430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m0j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sk0zA9n&#10;whGQiy8AAAD//wMAUEsBAi0AFAAGAAgAAAAhANvh9svuAAAAhQEAABMAAAAAAAAAAAAAAAAAAAAA&#10;AFtDb250ZW50X1R5cGVzXS54bWxQSwECLQAUAAYACAAAACEAWvQsW78AAAAVAQAACwAAAAAAAAAA&#10;AAAAAAAfAQAAX3JlbHMvLnJlbHNQSwECLQAUAAYACAAAACEA7f5tI70AAADcAAAADwAAAAAAAAAA&#10;AAAAAAAHAgAAZHJzL2Rvd25yZXYueG1sUEsFBgAAAAADAAMAtwAAAPECAAAAAA==&#10;" strokecolor="#bdbfbf" strokeweight=".15347mm"/>
              <v:line id="Line 290" o:spid="_x0000_s1069" style="position:absolute;visibility:visible;mso-wrap-style:square" from="4406,15840" to="440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" strokecolor="#bdbfbf" strokeweight=".15347mm"/>
              <v:line id="Line 291" o:spid="_x0000_s1070" style="position:absolute;visibility:visible;mso-wrap-style:square" from="4510,15840" to="451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" strokecolor="#bdbfbf" strokeweight=".15347mm"/>
              <v:line id="Line 292" o:spid="_x0000_s1071" style="position:absolute;visibility:visible;mso-wrap-style:square" from="4614,15840" to="461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" strokecolor="#bdbfbf" strokeweight=".15347mm"/>
              <v:line id="Line 293" o:spid="_x0000_s1072" style="position:absolute;visibility:visible;mso-wrap-style:square" from="4718,15840" to="471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" strokecolor="#bdbfbf" strokeweight=".15347mm"/>
              <v:line id="Line 294" o:spid="_x0000_s1073" style="position:absolute;visibility:visible;mso-wrap-style:square" from="4821,15840" to="482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" strokecolor="#bdbfbf" strokeweight=".15347mm"/>
              <v:line id="Line 295" o:spid="_x0000_s1074" style="position:absolute;visibility:visible;mso-wrap-style:square" from="4925,15840" to="492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" strokecolor="#bdbfbf" strokeweight=".15347mm"/>
              <v:line id="Line 296" o:spid="_x0000_s1075" style="position:absolute;visibility:visible;mso-wrap-style:square" from="5029,15840" to="502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" strokecolor="#bdbfbf" strokeweight=".15347mm"/>
              <v:line id="Line 297" o:spid="_x0000_s1076" style="position:absolute;visibility:visible;mso-wrap-style:square" from="5132,15840" to="513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El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sk0rA1n&#10;whGQiy8AAAD//wMAUEsBAi0AFAAGAAgAAAAhANvh9svuAAAAhQEAABMAAAAAAAAAAAAAAAAAAAAA&#10;AFtDb250ZW50X1R5cGVzXS54bWxQSwECLQAUAAYACAAAACEAWvQsW78AAAAVAQAACwAAAAAAAAAA&#10;AAAAAAAfAQAAX3JlbHMvLnJlbHNQSwECLQAUAAYACAAAACEAE4hhJb0AAADcAAAADwAAAAAAAAAA&#10;AAAAAAAHAgAAZHJzL2Rvd25yZXYueG1sUEsFBgAAAAADAAMAtwAAAPECAAAAAA==&#10;" strokecolor="#bdbfbf" strokeweight=".15347mm"/>
              <v:line id="Line 298" o:spid="_x0000_s1077" style="position:absolute;visibility:visible;mso-wrap-style:square" from="5236,15840" to="523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" strokecolor="#bdbfbf" strokeweight=".15347mm"/>
              <v:line id="Line 299" o:spid="_x0000_s1078" style="position:absolute;visibility:visible;mso-wrap-style:square" from="5340,15840" to="534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" strokecolor="#bdbfbf" strokeweight=".15347mm"/>
              <v:line id="Line 300" o:spid="_x0000_s1079" style="position:absolute;visibility:visible;mso-wrap-style:square" from="5444,15840" to="544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" strokecolor="#bdbfbf" strokeweight=".15347mm"/>
              <v:line id="Line 301" o:spid="_x0000_s1080" style="position:absolute;visibility:visible;mso-wrap-style:square" from="5547,15840" to="554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" strokecolor="#bdbfbf" strokeweight=".15347mm"/>
              <v:line id="Line 302" o:spid="_x0000_s1081" style="position:absolute;visibility:visible;mso-wrap-style:square" from="5651,15840" to="565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" strokecolor="#bdbfbf" strokeweight=".15347mm"/>
              <v:line id="Line 303" o:spid="_x0000_s1082" style="position:absolute;visibility:visible;mso-wrap-style:square" from="5755,15840" to="575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" strokecolor="#bdbfbf" strokeweight=".15347mm"/>
              <v:line id="Line 304" o:spid="_x0000_s1083" style="position:absolute;visibility:visible;mso-wrap-style:square" from="5859,15840" to="585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" strokecolor="#bdbfbf" strokeweight=".15347mm"/>
              <v:line id="Line 305" o:spid="_x0000_s1084" style="position:absolute;visibility:visible;mso-wrap-style:square" from="5962,15840" to="596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" strokecolor="#bdbfbf" strokeweight=".15347mm"/>
              <v:line id="Line 306" o:spid="_x0000_s1085" style="position:absolute;visibility:visible;mso-wrap-style:square" from="6066,15840" to="606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" strokecolor="#bdbfbf" strokeweight=".15347mm"/>
              <v:line id="Line 307" o:spid="_x0000_s1086" style="position:absolute;visibility:visible;mso-wrap-style:square" from="6170,15840" to="617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" strokecolor="#bdbfbf" strokeweight=".15347mm"/>
              <v:line id="Line 308" o:spid="_x0000_s1087" style="position:absolute;visibility:visible;mso-wrap-style:square" from="6274,15840" to="627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" strokecolor="#bdbfbf" strokeweight=".15347mm"/>
              <v:line id="Line 309" o:spid="_x0000_s1088" style="position:absolute;visibility:visible;mso-wrap-style:square" from="6377,15840" to="637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" strokecolor="#bdbfbf" strokeweight=".15347mm"/>
              <v:line id="Line 310" o:spid="_x0000_s1089" style="position:absolute;visibility:visible;mso-wrap-style:square" from="6481,15840" to="648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" strokecolor="#bdbfbf" strokeweight=".15347mm"/>
              <v:line id="Line 311" o:spid="_x0000_s1090" style="position:absolute;visibility:visible;mso-wrap-style:square" from="6585,15840" to="658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" strokecolor="#bdbfbf" strokeweight=".15347mm"/>
              <v:line id="Line 312" o:spid="_x0000_s1091" style="position:absolute;visibility:visible;mso-wrap-style:square" from="6688,15840" to="668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" strokecolor="#bdbfbf" strokeweight=".15347mm"/>
              <v:line id="Line 313" o:spid="_x0000_s1092" style="position:absolute;visibility:visible;mso-wrap-style:square" from="6792,15840" to="679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" strokecolor="#bdbfbf" strokeweight=".15347mm"/>
              <v:line id="Line 314" o:spid="_x0000_s1093" style="position:absolute;visibility:visible;mso-wrap-style:square" from="6896,15840" to="689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" strokecolor="#bdbfbf" strokeweight=".15347mm"/>
              <v:line id="Line 315" o:spid="_x0000_s1094" style="position:absolute;visibility:visible;mso-wrap-style:square" from="7000,15840" to="700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" strokecolor="#bdbfbf" strokeweight=".15347mm"/>
              <v:line id="Line 316" o:spid="_x0000_s1095" style="position:absolute;visibility:visible;mso-wrap-style:square" from="7103,15840" to="710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" strokecolor="#bdbfbf" strokeweight=".15347mm"/>
              <v:line id="Line 317" o:spid="_x0000_s1096" style="position:absolute;visibility:visible;mso-wrap-style:square" from="7207,15840" to="720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" strokecolor="#bdbfbf" strokeweight=".15347mm"/>
              <v:line id="Line 318" o:spid="_x0000_s1097" style="position:absolute;visibility:visible;mso-wrap-style:square" from="7311,15840" to="731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" strokecolor="#bdbfbf" strokeweight=".15347mm"/>
              <v:line id="Line 319" o:spid="_x0000_s1098" style="position:absolute;visibility:visible;mso-wrap-style:square" from="7415,15840" to="741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" strokecolor="#bdbfbf" strokeweight=".15347mm"/>
              <v:line id="Line 320" o:spid="_x0000_s1099" style="position:absolute;visibility:visible;mso-wrap-style:square" from="7518,15840" to="751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" strokecolor="#bdbfbf" strokeweight=".15347mm"/>
              <v:line id="Line 321" o:spid="_x0000_s1100" style="position:absolute;visibility:visible;mso-wrap-style:square" from="7622,15840" to="762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" strokecolor="#bdbfbf" strokeweight=".15347mm"/>
              <v:line id="Line 322" o:spid="_x0000_s1101" style="position:absolute;visibility:visible;mso-wrap-style:square" from="7726,15840" to="772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" strokecolor="#bdbfbf" strokeweight=".15347mm"/>
              <v:line id="Line 323" o:spid="_x0000_s1102" style="position:absolute;visibility:visible;mso-wrap-style:square" from="7829,15840" to="782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" strokecolor="#bdbfbf" strokeweight=".15347mm"/>
              <v:line id="Line 324" o:spid="_x0000_s1103" style="position:absolute;visibility:visible;mso-wrap-style:square" from="7933,15840" to="793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" strokecolor="#bdbfbf" strokeweight=".15347mm"/>
              <v:line id="Line 325" o:spid="_x0000_s1104" style="position:absolute;visibility:visible;mso-wrap-style:square" from="8037,15840" to="803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" strokecolor="#bdbfbf" strokeweight=".15347mm"/>
              <v:line id="Line 326" o:spid="_x0000_s1105" style="position:absolute;visibility:visible;mso-wrap-style:square" from="8141,15840" to="814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" strokecolor="#bdbfbf" strokeweight=".15347mm"/>
              <v:line id="Line 327" o:spid="_x0000_s1106" style="position:absolute;visibility:visible;mso-wrap-style:square" from="8244,15840" to="824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" strokecolor="#bdbfbf" strokeweight=".15347mm"/>
              <v:line id="Line 328" o:spid="_x0000_s1107" style="position:absolute;visibility:visible;mso-wrap-style:square" from="8348,15840" to="834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" strokecolor="#bdbfbf" strokeweight=".15347mm"/>
              <v:line id="Line 329" o:spid="_x0000_s1108" style="position:absolute;visibility:visible;mso-wrap-style:square" from="8452,15840" to="845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ZP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" strokecolor="#bdbfbf" strokeweight=".15347mm"/>
              <v:line id="Line 330" o:spid="_x0000_s1109" style="position:absolute;visibility:visible;mso-wrap-style:square" from="8556,15840" to="855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" strokecolor="#bdbfbf" strokeweight=".15347mm"/>
              <v:line id="Line 331" o:spid="_x0000_s1110" style="position:absolute;visibility:visible;mso-wrap-style:square" from="8659,15840" to="865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" strokecolor="#bdbfbf" strokeweight=".15347mm"/>
              <v:line id="Line 332" o:spid="_x0000_s1111" style="position:absolute;visibility:visible;mso-wrap-style:square" from="8763,15840" to="876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jg4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" strokecolor="#bdbfbf" strokeweight=".15347mm"/>
              <v:line id="Line 333" o:spid="_x0000_s1112" style="position:absolute;visibility:visible;mso-wrap-style:square" from="8867,15840" to="886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" strokecolor="#bdbfbf" strokeweight=".15347mm"/>
              <v:line id="Line 334" o:spid="_x0000_s1113" style="position:absolute;visibility:visible;mso-wrap-style:square" from="8971,15840" to="897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" strokecolor="#bdbfbf" strokeweight=".15347mm"/>
              <v:line id="Line 335" o:spid="_x0000_s1114" style="position:absolute;visibility:visible;mso-wrap-style:square" from="9074,15840" to="907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ug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" strokecolor="#bdbfbf" strokeweight=".15347mm"/>
              <v:line id="Line 336" o:spid="_x0000_s1115" style="position:absolute;visibility:visible;mso-wrap-style:square" from="9178,15840" to="917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" strokecolor="#bdbfbf" strokeweight=".15347mm"/>
              <v:line id="Line 337" o:spid="_x0000_s1116" style="position:absolute;visibility:visible;mso-wrap-style:square" from="9282,15840" to="928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pJ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" strokecolor="#bdbfbf" strokeweight=".15347mm"/>
              <v:line id="Line 338" o:spid="_x0000_s1117" style="position:absolute;visibility:visible;mso-wrap-style:square" from="9386,15840" to="938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" strokecolor="#bdbfbf" strokeweight=".15347mm"/>
              <v:line id="Line 339" o:spid="_x0000_s1118" style="position:absolute;visibility:visible;mso-wrap-style:square" from="9489,15840" to="948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TCS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" strokecolor="#bdbfbf" strokeweight=".15347mm"/>
              <v:line id="Line 340" o:spid="_x0000_s1119" style="position:absolute;visibility:visible;mso-wrap-style:square" from="9593,15840" to="959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" strokecolor="#bdbfbf" strokeweight=".15347mm"/>
              <v:line id="Line 341" o:spid="_x0000_s1120" style="position:absolute;visibility:visible;mso-wrap-style:square" from="9697,15840" to="969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wt+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" strokecolor="#bdbfbf" strokeweight=".15347mm"/>
              <v:line id="Line 342" o:spid="_x0000_s1121" style="position:absolute;visibility:visible;mso-wrap-style:square" from="9801,15840" to="980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" strokecolor="#bdbfbf" strokeweight=".15347mm"/>
              <v:line id="Line 343" o:spid="_x0000_s1122" style="position:absolute;visibility:visible;mso-wrap-style:square" from="9904,15840" to="990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" strokecolor="#bdbfbf" strokeweight=".15347mm"/>
              <v:line id="Line 344" o:spid="_x0000_s1123" style="position:absolute;visibility:visible;mso-wrap-style:square" from="10008,15840" to="1000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" strokecolor="#bdbfbf" strokeweight=".15347mm"/>
              <v:line id="Line 345" o:spid="_x0000_s1124" style="position:absolute;visibility:visible;mso-wrap-style:square" from="10112,15840" to="1011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19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" strokecolor="#bdbfbf" strokeweight=".15347mm"/>
              <v:line id="Line 346" o:spid="_x0000_s1125" style="position:absolute;visibility:visible;mso-wrap-style:square" from="10215,15840" to="1021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" strokecolor="#bdbfbf" strokeweight=".15347mm"/>
              <v:line id="Line 347" o:spid="_x0000_s1126" style="position:absolute;visibility:visible;mso-wrap-style:square" from="10319,15840" to="1031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yU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" strokecolor="#bdbfbf" strokeweight=".15347mm"/>
              <v:line id="Line 348" o:spid="_x0000_s1127" style="position:absolute;visibility:visible;mso-wrap-style:square" from="10423,15840" to="1042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" strokecolor="#bdbfbf" strokeweight=".15347mm"/>
              <v:line id="Line 349" o:spid="_x0000_s1128" style="position:absolute;visibility:visible;mso-wrap-style:square" from="10527,15840" to="1052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0Pv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qbjMD+c&#10;CUdALr4AAAD//wMAUEsBAi0AFAAGAAgAAAAhANvh9svuAAAAhQEAABMAAAAAAAAAAAAAAAAAAAAA&#10;AFtDb250ZW50X1R5cGVzXS54bWxQSwECLQAUAAYACAAAACEAWvQsW78AAAAVAQAACwAAAAAAAAAA&#10;AAAAAAAfAQAAX3JlbHMvLnJlbHNQSwECLQAUAAYACAAAACEA4PND770AAADcAAAADwAAAAAAAAAA&#10;AAAAAAAHAgAAZHJzL2Rvd25yZXYueG1sUEsFBgAAAAADAAMAtwAAAPECAAAAAA==&#10;" strokecolor="#bdbfbf" strokeweight=".15347mm"/>
              <v:line id="Line 350" o:spid="_x0000_s1129" style="position:absolute;visibility:visible;mso-wrap-style:square" from="10630,15840" to="1063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" strokecolor="#bdbfbf" strokeweight=".15347mm"/>
              <v:line id="Line 351" o:spid="_x0000_s1130" style="position:absolute;visibility:visible;mso-wrap-style:square" from="10734,15840" to="1073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" strokecolor="#bdbfbf" strokeweight=".15347mm"/>
              <v:line id="Line 352" o:spid="_x0000_s1131" style="position:absolute;visibility:visible;mso-wrap-style:square" from="10838,15840" to="1083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" strokecolor="#bdbfbf" strokeweight=".15347mm"/>
              <v:line id="Line 353" o:spid="_x0000_s1132" style="position:absolute;visibility:visible;mso-wrap-style:square" from="10942,15840" to="1094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" strokecolor="#bdbfbf" strokeweight=".15347mm"/>
              <v:line id="Line 354" o:spid="_x0000_s1133" style="position:absolute;visibility:visible;mso-wrap-style:square" from="11045,15840" to="1104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" strokecolor="#bdbfbf" strokeweight=".15347mm"/>
              <v:line id="Line 355" o:spid="_x0000_s1134" style="position:absolute;visibility:visible;mso-wrap-style:square" from="11149,15840" to="1114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" strokecolor="#bdbfbf" strokeweight=".15347mm"/>
              <v:line id="Line 356" o:spid="_x0000_s1135" style="position:absolute;visibility:visible;mso-wrap-style:square" from="11253,15840" to="1125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" strokecolor="#bdbfbf" strokeweight=".15347mm"/>
              <v:line id="Line 357" o:spid="_x0000_s1136" style="position:absolute;visibility:visible;mso-wrap-style:square" from="11357,15840" to="1135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/p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qbjsDac&#10;CUdALr4AAAD//wMAUEsBAi0AFAAGAAgAAAAhANvh9svuAAAAhQEAABMAAAAAAAAAAAAAAAAAAAAA&#10;AFtDb250ZW50X1R5cGVzXS54bWxQSwECLQAUAAYACAAAACEAWvQsW78AAAAVAQAACwAAAAAAAAAA&#10;AAAAAAAfAQAAX3JlbHMvLnJlbHNQSwECLQAUAAYACAAAACEAHoVP6b0AAADcAAAADwAAAAAAAAAA&#10;AAAAAAAHAgAAZHJzL2Rvd25yZXYueG1sUEsFBgAAAAADAAMAtwAAAPECAAAAAA==&#10;" strokecolor="#bdbfbf" strokeweight=".15347mm"/>
              <v:line id="Line 358" o:spid="_x0000_s1137" style="position:absolute;visibility:visible;mso-wrap-style:square" from="11460,15840" to="1146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" strokecolor="#bdbfbf" strokeweight=".15347mm"/>
              <v:line id="Line 359" o:spid="_x0000_s1138" style="position:absolute;visibility:visible;mso-wrap-style:square" from="11564,15840" to="1156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Uy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uk4zA9n&#10;whGQiy8AAAD//wMAUEsBAi0AFAAGAAgAAAAhANvh9svuAAAAhQEAABMAAAAAAAAAAAAAAAAAAAAA&#10;AFtDb250ZW50X1R5cGVzXS54bWxQSwECLQAUAAYACAAAACEAWvQsW78AAAAVAQAACwAAAAAAAAAA&#10;AAAAAAAfAQAAX3JlbHMvLnJlbHNQSwECLQAUAAYACAAAACEAZSrVMr0AAADcAAAADwAAAAAAAAAA&#10;AAAAAAAHAgAAZHJzL2Rvd25yZXYueG1sUEsFBgAAAAADAAMAtwAAAPECAAAAAA==&#10;" strokecolor="#bdbfbf" strokeweight=".15347mm"/>
              <v:line id="Line 360" o:spid="_x0000_s1139" style="position:absolute;visibility:visible;mso-wrap-style:square" from="11668,15840" to="1166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" strokecolor="#bdbfbf" strokeweight=".15347mm"/>
              <v:line id="Line 361" o:spid="_x0000_s1140" style="position:absolute;visibility:visible;mso-wrap-style:square" from="11772,15840" to="1177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" strokecolor="#bdbfbf" strokeweight=".15347mm"/>
              <v:line id="Line 362" o:spid="_x0000_s1141" style="position:absolute;visibility:visible;mso-wrap-style:square" from="11875,15840" to="1187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" strokecolor="#bdbfbf" strokeweight=".15347mm"/>
              <v:line id="Line 363" o:spid="_x0000_s1142" style="position:absolute;visibility:visible;mso-wrap-style:square" from="11979,15840" to="1197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" strokecolor="#bdbfbf" strokeweight=".15347mm"/>
              <v:line id="Line 364" o:spid="_x0000_s1143" style="position:absolute;visibility:visible;mso-wrap-style:square" from="12083,15840" to="1208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" strokecolor="#bdbfbf" strokeweight=".15347mm"/>
              <v:line id="Line 365" o:spid="_x0000_s1144" style="position:absolute;visibility:visible;mso-wrap-style:square" from="12186,15840" to="1218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" strokecolor="#bdbfbf" strokeweight=".15347mm"/>
              <v:line id="Line 366" o:spid="_x0000_s1145" style="position:absolute;visibility:visible;mso-wrap-style:square" from="12240,15776" to="12240,1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" strokecolor="#bdbfbf" strokeweight=".15347mm"/>
              <v:line id="Line 367" o:spid="_x0000_s1146" style="position:absolute;visibility:visible;mso-wrap-style:square" from="12240,15645" to="12240,1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k0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uk4rA1n&#10;whGQiy8AAAD//wMAUEsBAi0AFAAGAAgAAAAhANvh9svuAAAAhQEAABMAAAAAAAAAAAAAAAAAAAAA&#10;AFtDb250ZW50X1R5cGVzXS54bWxQSwECLQAUAAYACAAAACEAWvQsW78AAAAVAQAACwAAAAAAAAAA&#10;AAAAAAAfAQAAX3JlbHMvLnJlbHNQSwECLQAUAAYACAAAACEAm1zZNL0AAADcAAAADwAAAAAAAAAA&#10;AAAAAAAHAgAAZHJzL2Rvd25yZXYueG1sUEsFBgAAAAADAAMAtwAAAPECAAAAAA==&#10;" strokecolor="#bdbfbf" strokeweight=".15347mm"/>
              <v:line id="Line 368" o:spid="_x0000_s1147" style="position:absolute;visibility:visible;mso-wrap-style:square" from="12240,15514" to="12240,15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" strokecolor="#bdbfbf" strokeweight=".15347mm"/>
              <v:line id="Line 369" o:spid="_x0000_s1148" style="position:absolute;visibility:visible;mso-wrap-style:square" from="12240,15383" to="12240,15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+P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" strokecolor="#bdbfbf" strokeweight=".15347mm"/>
              <v:line id="Line 370" o:spid="_x0000_s1149" style="position:absolute;visibility:visible;mso-wrap-style:square" from="12240,15252" to="12240,1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" strokecolor="#bdbfbf" strokeweight=".15347mm"/>
              <v:line id="Line 371" o:spid="_x0000_s1150" style="position:absolute;visibility:visible;mso-wrap-style:square" from="12240,15121" to="12240,1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CRj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" strokecolor="#bdbfbf" strokeweight=".15347mm"/>
              <v:line id="Line 372" o:spid="_x0000_s1151" style="position:absolute;visibility:visible;mso-wrap-style:square" from="12240,14989" to="12240,1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H4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" strokecolor="#bdbfbf" strokeweight=".15347mm"/>
              <v:line id="Line 373" o:spid="_x0000_s1152" style="position:absolute;visibility:visible;mso-wrap-style:square" from="12240,14858" to="12240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" strokecolor="#bdbfbf" strokeweight=".15347mm"/>
              <v:line id="Line 374" o:spid="_x0000_s1153" style="position:absolute;visibility:visible;mso-wrap-style:square" from="12240,14727" to="12240,1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" strokecolor="#bdbfbf" strokeweight=".15347mm"/>
              <v:line id="Line 375" o:spid="_x0000_s1154" style="position:absolute;visibility:visible;mso-wrap-style:square" from="12240,14596" to="12240,1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" strokecolor="#bdbfbf" strokeweight=".15347mm"/>
              <v:line id="Line 376" o:spid="_x0000_s1155" style="position:absolute;visibility:visible;mso-wrap-style:square" from="12240,14465" to="12240,1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" strokecolor="#bdbfbf" strokeweight=".15347mm"/>
              <v:line id="Line 377" o:spid="_x0000_s1156" style="position:absolute;visibility:visible;mso-wrap-style:square" from="12240,14333" to="12240,14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OJ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" strokecolor="#bdbfbf" strokeweight=".15347mm"/>
              <v:line id="Line 378" o:spid="_x0000_s1157" style="position:absolute;visibility:visible;mso-wrap-style:square" from="12240,14202" to="12240,1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" strokecolor="#bdbfbf" strokeweight=".15347mm"/>
              <v:line id="Line 379" o:spid="_x0000_s1158" style="position:absolute;visibility:visible;mso-wrap-style:square" from="12240,14071" to="12240,1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4lS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ukkzA9n&#10;whGQiy8AAAD//wMAUEsBAi0AFAAGAAgAAAAhANvh9svuAAAAhQEAABMAAAAAAAAAAAAAAAAAAAAA&#10;AFtDb250ZW50X1R5cGVzXS54bWxQSwECLQAUAAYACAAAACEAWvQsW78AAAAVAQAACwAAAAAAAAAA&#10;AAAAAAAfAQAAX3JlbHMvLnJlbHNQSwECLQAUAAYACAAAACEALp+JUr0AAADcAAAADwAAAAAAAAAA&#10;AAAAAAAHAgAAZHJzL2Rvd25yZXYueG1sUEsFBgAAAAADAAMAtwAAAPECAAAAAA==&#10;" strokecolor="#bdbfbf" strokeweight=".15347mm"/>
              <v:line id="Line 380" o:spid="_x0000_s1159" style="position:absolute;visibility:visible;mso-wrap-style:square" from="12240,13940" to="12240,1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" strokecolor="#bdbfbf" strokeweight=".15347mm"/>
              <v:line id="Line 381" o:spid="_x0000_s1160" style="position:absolute;visibility:visible;mso-wrap-style:square" from="12240,13809" to="12240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" strokecolor="#bdbfbf" strokeweight=".15347mm"/>
              <v:line id="Line 382" o:spid="_x0000_s1161" style="position:absolute;visibility:visible;mso-wrap-style:square" from="12240,13677" to="12240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" strokecolor="#bdbfbf" strokeweight=".15347mm"/>
              <v:line id="Line 383" o:spid="_x0000_s1162" style="position:absolute;visibility:visible;mso-wrap-style:square" from="12240,13546" to="12240,13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" strokecolor="#bdbfbf" strokeweight=".15347mm"/>
              <v:line id="Line 384" o:spid="_x0000_s1163" style="position:absolute;visibility:visible;mso-wrap-style:square" from="12240,13415" to="12240,1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" strokecolor="#bdbfbf" strokeweight=".15347mm"/>
              <v:line id="Line 385" o:spid="_x0000_s1164" style="position:absolute;visibility:visible;mso-wrap-style:square" from="12240,13284" to="12240,1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" strokecolor="#bdbfbf" strokeweight=".15347mm"/>
              <v:line id="Line 386" o:spid="_x0000_s1165" style="position:absolute;visibility:visible;mso-wrap-style:square" from="12240,13153" to="12240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" strokecolor="#bdbfbf" strokeweight=".15347mm"/>
              <v:line id="Line 387" o:spid="_x0000_s1166" style="position:absolute;visibility:visible;mso-wrap-style:square" from="12240,13022" to="12240,1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YVU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ukkrA1n&#10;whGQiy8AAAD//wMAUEsBAi0AFAAGAAgAAAAhANvh9svuAAAAhQEAABMAAAAAAAAAAAAAAAAAAAAA&#10;AFtDb250ZW50X1R5cGVzXS54bWxQSwECLQAUAAYACAAAACEAWvQsW78AAAAVAQAACwAAAAAAAAAA&#10;AAAAAAAfAQAAX3JlbHMvLnJlbHNQSwECLQAUAAYACAAAACEA0OmFVL0AAADcAAAADwAAAAAAAAAA&#10;AAAAAAAHAgAAZHJzL2Rvd25yZXYueG1sUEsFBgAAAAADAAMAtwAAAPECAAAAAA==&#10;" strokecolor="#bdbfbf" strokeweight=".15347mm"/>
              <v:line id="Line 388" o:spid="_x0000_s1167" style="position:absolute;visibility:visible;mso-wrap-style:square" from="12240,12890" to="12240,12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" strokecolor="#bdbfbf" strokeweight=".15347mm"/>
              <v:line id="Line 389" o:spid="_x0000_s1168" style="position:absolute;visibility:visible;mso-wrap-style:square" from="12240,12759" to="12240,1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" strokecolor="#bdbfbf" strokeweight=".15347mm"/>
              <v:line id="Line 390" o:spid="_x0000_s1169" style="position:absolute;visibility:visible;mso-wrap-style:square" from="12240,12628" to="12240,1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" strokecolor="#bdbfbf" strokeweight=".15347mm"/>
              <v:line id="Line 391" o:spid="_x0000_s1170" style="position:absolute;visibility:visible;mso-wrap-style:square" from="12240,12497" to="12240,1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" strokecolor="#bdbfbf" strokeweight=".15347mm"/>
              <v:line id="Line 392" o:spid="_x0000_s1171" style="position:absolute;visibility:visible;mso-wrap-style:square" from="12240,12366" to="12240,1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" strokecolor="#bdbfbf" strokeweight=".15347mm"/>
              <v:line id="Line 393" o:spid="_x0000_s1172" style="position:absolute;visibility:visible;mso-wrap-style:square" from="12240,12234" to="12240,12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" strokecolor="#bdbfbf" strokeweight=".15347mm"/>
              <v:line id="Line 394" o:spid="_x0000_s1173" style="position:absolute;visibility:visible;mso-wrap-style:square" from="12240,12103" to="12240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" strokecolor="#bdbfbf" strokeweight=".15347mm"/>
              <v:line id="Line 395" o:spid="_x0000_s1174" style="position:absolute;visibility:visible;mso-wrap-style:square" from="12240,11972" to="12240,11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" strokecolor="#bdbfbf" strokeweight=".15347mm"/>
              <v:line id="Line 396" o:spid="_x0000_s1175" style="position:absolute;visibility:visible;mso-wrap-style:square" from="12240,11841" to="12240,1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" strokecolor="#bdbfbf" strokeweight=".15347mm"/>
              <v:line id="Line 397" o:spid="_x0000_s1176" style="position:absolute;visibility:visible;mso-wrap-style:square" from="12240,11710" to="12240,1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" strokecolor="#bdbfbf" strokeweight=".15347mm"/>
              <v:line id="Line 398" o:spid="_x0000_s1177" style="position:absolute;visibility:visible;mso-wrap-style:square" from="12240,11578" to="12240,1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" strokecolor="#bdbfbf" strokeweight=".15347mm"/>
              <v:line id="Line 399" o:spid="_x0000_s1178" style="position:absolute;visibility:visible;mso-wrap-style:square" from="12240,11447" to="12240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2+o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sk0zA9n&#10;whGQiy8AAAD//wMAUEsBAi0AFAAGAAgAAAAhANvh9svuAAAAhQEAABMAAAAAAAAAAAAAAAAAAAAA&#10;AFtDb250ZW50X1R5cGVzXS54bWxQSwECLQAUAAYACAAAACEAWvQsW78AAAAVAQAACwAAAAAAAAAA&#10;AAAAAAAfAQAAX3JlbHMvLnJlbHNQSwECLQAUAAYACAAAACEAnpNvqL0AAADcAAAADwAAAAAAAAAA&#10;AAAAAAAHAgAAZHJzL2Rvd25yZXYueG1sUEsFBgAAAAADAAMAtwAAAPECAAAAAA==&#10;" strokecolor="#bdbfbf" strokeweight=".15347mm"/>
              <v:line id="Line 400" o:spid="_x0000_s1179" style="position:absolute;visibility:visible;mso-wrap-style:square" from="12240,11316" to="12240,1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" strokecolor="#bdbfbf" strokeweight=".15347mm"/>
              <v:line id="Line 401" o:spid="_x0000_s1180" style="position:absolute;visibility:visible;mso-wrap-style:square" from="12240,11185" to="12240,1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" strokecolor="#bdbfbf" strokeweight=".15347mm"/>
              <v:line id="Line 402" o:spid="_x0000_s1181" style="position:absolute;visibility:visible;mso-wrap-style:square" from="12240,11054" to="12240,1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" strokecolor="#bdbfbf" strokeweight=".15347mm"/>
              <v:line id="Line 403" o:spid="_x0000_s1182" style="position:absolute;visibility:visible;mso-wrap-style:square" from="12240,10923" to="12240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" strokecolor="#bdbfbf" strokeweight=".15347mm"/>
              <v:line id="Line 404" o:spid="_x0000_s1183" style="position:absolute;visibility:visible;mso-wrap-style:square" from="12240,10791" to="12240,10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" strokecolor="#bdbfbf" strokeweight=".15347mm"/>
              <v:line id="Line 405" o:spid="_x0000_s1184" style="position:absolute;visibility:visible;mso-wrap-style:square" from="12240,10660" to="12240,10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" strokecolor="#bdbfbf" strokeweight=".15347mm"/>
              <v:line id="Line 406" o:spid="_x0000_s1185" style="position:absolute;visibility:visible;mso-wrap-style:square" from="12240,10529" to="12240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" strokecolor="#bdbfbf" strokeweight=".15347mm"/>
              <v:line id="Line 407" o:spid="_x0000_s1186" style="position:absolute;visibility:visible;mso-wrap-style:square" from="12240,10398" to="12240,10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WOu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sk0rA1n&#10;whGQiy8AAAD//wMAUEsBAi0AFAAGAAgAAAAhANvh9svuAAAAhQEAABMAAAAAAAAAAAAAAAAAAAAA&#10;AFtDb250ZW50X1R5cGVzXS54bWxQSwECLQAUAAYACAAAACEAWvQsW78AAAAVAQAACwAAAAAAAAAA&#10;AAAAAAAfAQAAX3JlbHMvLnJlbHNQSwECLQAUAAYACAAAACEAYOVjrr0AAADcAAAADwAAAAAAAAAA&#10;AAAAAAAHAgAAZHJzL2Rvd25yZXYueG1sUEsFBgAAAAADAAMAtwAAAPECAAAAAA==&#10;" strokecolor="#bdbfbf" strokeweight=".15347mm"/>
              <v:line id="Line 408" o:spid="_x0000_s1187" style="position:absolute;visibility:visible;mso-wrap-style:square" from="12240,10267" to="12240,10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" strokecolor="#bdbfbf" strokeweight=".15347mm"/>
              <v:line id="Line 409" o:spid="_x0000_s1188" style="position:absolute;visibility:visible;mso-wrap-style:square" from="12240,10135" to="12240,1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" strokecolor="#bdbfbf" strokeweight=".15347mm"/>
              <v:line id="Line 410" o:spid="_x0000_s1189" style="position:absolute;visibility:visible;mso-wrap-style:square" from="12240,10004" to="12240,1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" strokecolor="#bdbfbf" strokeweight=".15347mm"/>
              <v:line id="Line 411" o:spid="_x0000_s1190" style="position:absolute;visibility:visible;mso-wrap-style:square" from="12240,9873" to="12240,9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" strokecolor="#bdbfbf" strokeweight=".15347mm"/>
              <v:line id="Line 412" o:spid="_x0000_s1191" style="position:absolute;visibility:visible;mso-wrap-style:square" from="12240,9742" to="12240,9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" strokecolor="#bdbfbf" strokeweight=".15347mm"/>
              <v:line id="Line 413" o:spid="_x0000_s1192" style="position:absolute;visibility:visible;mso-wrap-style:square" from="12240,9611" to="12240,9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" strokecolor="#bdbfbf" strokeweight=".15347mm"/>
              <v:line id="Line 414" o:spid="_x0000_s1193" style="position:absolute;visibility:visible;mso-wrap-style:square" from="12240,9479" to="12240,9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" strokecolor="#bdbfbf" strokeweight=".15347mm"/>
              <v:line id="Line 415" o:spid="_x0000_s1194" style="position:absolute;visibility:visible;mso-wrap-style:square" from="12240,9348" to="12240,9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" strokecolor="#bdbfbf" strokeweight=".15347mm"/>
              <v:line id="Line 416" o:spid="_x0000_s1195" style="position:absolute;visibility:visible;mso-wrap-style:square" from="12240,9217" to="12240,9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" strokecolor="#bdbfbf" strokeweight=".15347mm"/>
              <v:line id="Line 417" o:spid="_x0000_s1196" style="position:absolute;visibility:visible;mso-wrap-style:square" from="12240,9086" to="12240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" strokecolor="#bdbfbf" strokeweight=".15347mm"/>
              <v:line id="Line 418" o:spid="_x0000_s1197" style="position:absolute;visibility:visible;mso-wrap-style:square" from="12240,8955" to="12240,8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" strokecolor="#bdbfbf" strokeweight=".15347mm"/>
              <v:line id="Line 419" o:spid="_x0000_s1198" style="position:absolute;visibility:visible;mso-wrap-style:square" from="12240,8824" to="12240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" strokecolor="#bdbfbf" strokeweight=".15347mm"/>
              <v:line id="Line 420" o:spid="_x0000_s1199" style="position:absolute;visibility:visible;mso-wrap-style:square" from="12240,8692" to="12240,8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" strokecolor="#bdbfbf" strokeweight=".15347mm"/>
              <v:line id="Line 421" o:spid="_x0000_s1200" style="position:absolute;visibility:visible;mso-wrap-style:square" from="12240,8561" to="12240,8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" strokecolor="#bdbfbf" strokeweight=".15347mm"/>
              <v:line id="Line 422" o:spid="_x0000_s1201" style="position:absolute;visibility:visible;mso-wrap-style:square" from="12240,8430" to="12240,8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" strokecolor="#bdbfbf" strokeweight=".15347mm"/>
              <v:line id="Line 423" o:spid="_x0000_s1202" style="position:absolute;visibility:visible;mso-wrap-style:square" from="12240,8299" to="12240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" strokecolor="#bdbfbf" strokeweight=".15347mm"/>
              <v:line id="Line 424" o:spid="_x0000_s1203" style="position:absolute;visibility:visible;mso-wrap-style:square" from="12240,8168" to="12240,8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" strokecolor="#bdbfbf" strokeweight=".15347mm"/>
              <v:line id="Line 425" o:spid="_x0000_s1204" style="position:absolute;visibility:visible;mso-wrap-style:square" from="12240,8036" to="12240,8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" strokecolor="#bdbfbf" strokeweight=".15347mm"/>
              <v:line id="Line 426" o:spid="_x0000_s1205" style="position:absolute;visibility:visible;mso-wrap-style:square" from="12240,7905" to="1224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" strokecolor="#bdbfbf" strokeweight=".15347mm"/>
              <v:line id="Line 427" o:spid="_x0000_s1206" style="position:absolute;visibility:visible;mso-wrap-style:square" from="12240,7774" to="12240,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" strokecolor="#bdbfbf" strokeweight=".15347mm"/>
              <v:line id="Line 428" o:spid="_x0000_s1207" style="position:absolute;visibility:visible;mso-wrap-style:square" from="12240,7643" to="12240,7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" strokecolor="#bdbfbf" strokeweight=".15347mm"/>
              <v:line id="Line 429" o:spid="_x0000_s1208" style="position:absolute;visibility:visible;mso-wrap-style:square" from="12240,7512" to="12240,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nS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ukwzA9n&#10;whGQiy8AAAD//wMAUEsBAi0AFAAGAAgAAAAhANvh9svuAAAAhQEAABMAAAAAAAAAAAAAAAAAAAAA&#10;AFtDb250ZW50X1R5cGVzXS54bWxQSwECLQAUAAYACAAAACEAWvQsW78AAAAVAQAACwAAAAAAAAAA&#10;AAAAAAAfAQAAX3JlbHMvLnJlbHNQSwECLQAUAAYACAAAACEAS82p0r0AAADcAAAADwAAAAAAAAAA&#10;AAAAAAAHAgAAZHJzL2Rvd25yZXYueG1sUEsFBgAAAAADAAMAtwAAAPECAAAAAA==&#10;" strokecolor="#bdbfbf" strokeweight=".15347mm"/>
              <v:line id="Line 430" o:spid="_x0000_s1209" style="position:absolute;visibility:visible;mso-wrap-style:square" from="12240,7381" to="12240,7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" strokecolor="#bdbfbf" strokeweight=".15347mm"/>
              <v:line id="Line 431" o:spid="_x0000_s1210" style="position:absolute;visibility:visible;mso-wrap-style:square" from="12240,7249" to="12240,7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" strokecolor="#bdbfbf" strokeweight=".15347mm"/>
              <v:line id="Line 432" o:spid="_x0000_s1211" style="position:absolute;visibility:visible;mso-wrap-style:square" from="12240,7118" to="12240,7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" strokecolor="#bdbfbf" strokeweight=".15347mm"/>
              <v:line id="Line 433" o:spid="_x0000_s1212" style="position:absolute;visibility:visible;mso-wrap-style:square" from="12240,6987" to="12240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" strokecolor="#bdbfbf" strokeweight=".15347mm"/>
              <v:line id="Line 434" o:spid="_x0000_s1213" style="position:absolute;visibility:visible;mso-wrap-style:square" from="12240,6856" to="12240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" strokecolor="#bdbfbf" strokeweight=".15347mm"/>
              <v:line id="Line 435" o:spid="_x0000_s1214" style="position:absolute;visibility:visible;mso-wrap-style:square" from="12240,6725" to="12240,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" strokecolor="#bdbfbf" strokeweight=".15347mm"/>
              <v:line id="Line 436" o:spid="_x0000_s1215" style="position:absolute;visibility:visible;mso-wrap-style:square" from="12240,6593" to="12240,6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" strokecolor="#bdbfbf" strokeweight=".15347mm"/>
              <v:line id="Line 437" o:spid="_x0000_s1216" style="position:absolute;visibility:visible;mso-wrap-style:square" from="12240,6462" to="12240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6XU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ukwrA1n&#10;whGQiy8AAAD//wMAUEsBAi0AFAAGAAgAAAAhANvh9svuAAAAhQEAABMAAAAAAAAAAAAAAAAAAAAA&#10;AFtDb250ZW50X1R5cGVzXS54bWxQSwECLQAUAAYACAAAACEAWvQsW78AAAAVAQAACwAAAAAAAAAA&#10;AAAAAAAfAQAAX3JlbHMvLnJlbHNQSwECLQAUAAYACAAAACEAtbul1L0AAADcAAAADwAAAAAAAAAA&#10;AAAAAAAHAgAAZHJzL2Rvd25yZXYueG1sUEsFBgAAAAADAAMAtwAAAPECAAAAAA==&#10;" strokecolor="#bdbfbf" strokeweight=".15347mm"/>
              <v:line id="Line 438" o:spid="_x0000_s1217" style="position:absolute;visibility:visible;mso-wrap-style:square" from="12240,6331" to="12240,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" strokecolor="#bdbfbf" strokeweight=".15347mm"/>
              <v:line id="Line 439" o:spid="_x0000_s1218" style="position:absolute;visibility:visible;mso-wrap-style:square" from="12240,6200" to="12240,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8P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ukozA9n&#10;whGQiy8AAAD//wMAUEsBAi0AFAAGAAgAAAAhANvh9svuAAAAhQEAABMAAAAAAAAAAAAAAAAAAAAA&#10;AFtDb250ZW50X1R5cGVzXS54bWxQSwECLQAUAAYACAAAACEAWvQsW78AAAAVAQAACwAAAAAAAAAA&#10;AAAAAAAfAQAAX3JlbHMvLnJlbHNQSwECLQAUAAYACAAAACEAzhQ/D70AAADcAAAADwAAAAAAAAAA&#10;AAAAAAAHAgAAZHJzL2Rvd25yZXYueG1sUEsFBgAAAAADAAMAtwAAAPECAAAAAA==&#10;" strokecolor="#bdbfbf" strokeweight=".15347mm"/>
              <v:line id="Line 440" o:spid="_x0000_s1219" style="position:absolute;visibility:visible;mso-wrap-style:square" from="12240,6069" to="12240,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" strokecolor="#bdbfbf" strokeweight=".15347mm"/>
              <v:line id="Line 441" o:spid="_x0000_s1220" style="position:absolute;visibility:visible;mso-wrap-style:square" from="12240,5938" to="12240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" strokecolor="#bdbfbf" strokeweight=".15347mm"/>
              <v:line id="Line 442" o:spid="_x0000_s1221" style="position:absolute;visibility:visible;mso-wrap-style:square" from="12240,5806" to="12240,5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" strokecolor="#bdbfbf" strokeweight=".15347mm"/>
              <v:line id="Line 443" o:spid="_x0000_s1222" style="position:absolute;visibility:visible;mso-wrap-style:square" from="12240,5675" to="12240,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" strokecolor="#bdbfbf" strokeweight=".15347mm"/>
              <v:line id="Line 444" o:spid="_x0000_s1223" style="position:absolute;visibility:visible;mso-wrap-style:square" from="12240,5544" to="12240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" strokecolor="#bdbfbf" strokeweight=".15347mm"/>
              <v:line id="Line 445" o:spid="_x0000_s1224" style="position:absolute;visibility:visible;mso-wrap-style:square" from="12240,5413" to="12240,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" strokecolor="#bdbfbf" strokeweight=".15347mm"/>
              <v:line id="Line 446" o:spid="_x0000_s1225" style="position:absolute;visibility:visible;mso-wrap-style:square" from="12240,5282" to="12240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" strokecolor="#bdbfbf" strokeweight=".15347mm"/>
              <v:line id="Line 447" o:spid="_x0000_s1226" style="position:absolute;visibility:visible;mso-wrap-style:square" from="12240,5150" to="12240,5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MJ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ukorA1n&#10;whGQiy8AAAD//wMAUEsBAi0AFAAGAAgAAAAhANvh9svuAAAAhQEAABMAAAAAAAAAAAAAAAAAAAAA&#10;AFtDb250ZW50X1R5cGVzXS54bWxQSwECLQAUAAYACAAAACEAWvQsW78AAAAVAQAACwAAAAAAAAAA&#10;AAAAAAAfAQAAX3JlbHMvLnJlbHNQSwECLQAUAAYACAAAACEAMGIzCb0AAADcAAAADwAAAAAAAAAA&#10;AAAAAAAHAgAAZHJzL2Rvd25yZXYueG1sUEsFBgAAAAADAAMAtwAAAPECAAAAAA==&#10;" strokecolor="#bdbfbf" strokeweight=".15347mm"/>
              <v:line id="Line 448" o:spid="_x0000_s1227" style="position:absolute;visibility:visible;mso-wrap-style:square" from="12240,5019" to="12240,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" strokecolor="#bdbfbf" strokeweight=".15347mm"/>
              <v:line id="Line 449" o:spid="_x0000_s1228" style="position:absolute;visibility:visible;mso-wrap-style:square" from="12240,4888" to="12240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" strokecolor="#bdbfbf" strokeweight=".15347mm"/>
              <v:line id="Line 450" o:spid="_x0000_s1229" style="position:absolute;visibility:visible;mso-wrap-style:square" from="12240,4757" to="12240,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" strokecolor="#bdbfbf" strokeweight=".15347mm"/>
              <v:line id="Line 451" o:spid="_x0000_s1230" style="position:absolute;visibility:visible;mso-wrap-style:square" from="12240,4626" to="12240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" strokecolor="#bdbfbf" strokeweight=".15347mm"/>
              <v:line id="Line 452" o:spid="_x0000_s1231" style="position:absolute;visibility:visible;mso-wrap-style:square" from="12240,4495" to="12240,4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" strokecolor="#bdbfbf" strokeweight=".15347mm"/>
              <v:line id="Line 453" o:spid="_x0000_s1232" style="position:absolute;visibility:visible;mso-wrap-style:square" from="12240,4363" to="12240,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" strokecolor="#bdbfbf" strokeweight=".15347mm"/>
              <v:line id="Line 454" o:spid="_x0000_s1233" style="position:absolute;visibility:visible;mso-wrap-style:square" from="12240,4232" to="12240,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" strokecolor="#bdbfbf" strokeweight=".15347mm"/>
              <v:line id="Line 455" o:spid="_x0000_s1234" style="position:absolute;visibility:visible;mso-wrap-style:square" from="12240,4101" to="12240,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" strokecolor="#bdbfbf" strokeweight=".15347mm"/>
              <v:line id="Line 456" o:spid="_x0000_s1235" style="position:absolute;visibility:visible;mso-wrap-style:square" from="12240,3970" to="12240,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" strokecolor="#bdbfbf" strokeweight=".15347mm"/>
              <v:line id="Line 457" o:spid="_x0000_s1236" style="position:absolute;visibility:visible;mso-wrap-style:square" from="12240,3839" to="12240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" strokecolor="#bdbfbf" strokeweight=".15347mm"/>
              <v:line id="Line 458" o:spid="_x0000_s1237" style="position:absolute;visibility:visible;mso-wrap-style:square" from="12240,3707" to="12240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" strokecolor="#bdbfbf" strokeweight=".15347mm"/>
              <v:line id="Line 459" o:spid="_x0000_s1238" style="position:absolute;visibility:visible;mso-wrap-style:square" from="12240,3576" to="12240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" strokecolor="#bdbfbf" strokeweight=".15347mm"/>
              <v:line id="Line 460" o:spid="_x0000_s1239" style="position:absolute;visibility:visible;mso-wrap-style:square" from="12240,3445" to="12240,3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" strokecolor="#bdbfbf" strokeweight=".15347mm"/>
              <v:line id="Line 461" o:spid="_x0000_s1240" style="position:absolute;visibility:visible;mso-wrap-style:square" from="12240,3314" to="12240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" strokecolor="#bdbfbf" strokeweight=".15347mm"/>
              <v:line id="Line 462" o:spid="_x0000_s1241" style="position:absolute;visibility:visible;mso-wrap-style:square" from="12240,3183" to="12240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" strokecolor="#bdbfbf" strokeweight=".15347mm"/>
              <v:line id="Line 463" o:spid="_x0000_s1242" style="position:absolute;visibility:visible;mso-wrap-style:square" from="12240,3052" to="12240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" strokecolor="#bdbfbf" strokeweight=".15347mm"/>
              <v:line id="Line 464" o:spid="_x0000_s1243" style="position:absolute;visibility:visible;mso-wrap-style:square" from="12240,2920" to="12240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" strokecolor="#bdbfbf" strokeweight=".15347mm"/>
              <v:line id="Line 465" o:spid="_x0000_s1244" style="position:absolute;visibility:visible;mso-wrap-style:square" from="12240,2789" to="12240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" strokecolor="#bdbfbf" strokeweight=".15347mm"/>
              <v:line id="Line 466" o:spid="_x0000_s1245" style="position:absolute;visibility:visible;mso-wrap-style:square" from="12240,2658" to="12240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" strokecolor="#bdbfbf" strokeweight=".15347mm"/>
              <v:line id="Line 467" o:spid="_x0000_s1246" style="position:absolute;visibility:visible;mso-wrap-style:square" from="12240,2527" to="12240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" strokecolor="#bdbfbf" strokeweight=".15347mm"/>
              <v:line id="Line 468" o:spid="_x0000_s1247" style="position:absolute;visibility:visible;mso-wrap-style:square" from="12240,2396" to="12240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" strokecolor="#bdbfbf" strokeweight=".15347mm"/>
              <v:line id="Line 469" o:spid="_x0000_s1248" style="position:absolute;visibility:visible;mso-wrap-style:square" from="12240,2265" to="12240,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AS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uk4zA9n&#10;whGQiy8AAAD//wMAUEsBAi0AFAAGAAgAAAAhANvh9svuAAAAhQEAABMAAAAAAAAAAAAAAAAAAAAA&#10;AFtDb250ZW50X1R5cGVzXS54bWxQSwECLQAUAAYACAAAACEAWvQsW78AAAAVAQAACwAAAAAAAAAA&#10;AAAAAAAfAQAAX3JlbHMvLnJlbHNQSwECLQAUAAYACAAAACEA3acQEr0AAADcAAAADwAAAAAAAAAA&#10;AAAAAAAHAgAAZHJzL2Rvd25yZXYueG1sUEsFBgAAAAADAAMAtwAAAPECAAAAAA==&#10;" strokecolor="#bdbfbf" strokeweight=".15347mm"/>
              <v:line id="Line 470" o:spid="_x0000_s1249" style="position:absolute;visibility:visible;mso-wrap-style:square" from="12240,2133" to="12240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" strokecolor="#bdbfbf" strokeweight=".15347mm"/>
              <v:line id="Line 471" o:spid="_x0000_s1250" style="position:absolute;visibility:visible;mso-wrap-style:square" from="12240,2002" to="12240,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" strokecolor="#bdbfbf" strokeweight=".15347mm"/>
              <v:line id="Line 472" o:spid="_x0000_s1251" style="position:absolute;visibility:visible;mso-wrap-style:square" from="12240,1871" to="12240,1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" strokecolor="#bdbfbf" strokeweight=".15347mm"/>
              <v:line id="Line 473" o:spid="_x0000_s1252" style="position:absolute;visibility:visible;mso-wrap-style:square" from="12240,1740" to="12240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" strokecolor="#bdbfbf" strokeweight=".15347mm"/>
              <v:line id="Line 474" o:spid="_x0000_s1253" style="position:absolute;visibility:visible;mso-wrap-style:square" from="12240,1609" to="12240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" strokecolor="#bdbfbf" strokeweight=".15347mm"/>
              <v:line id="Line 475" o:spid="_x0000_s1254" style="position:absolute;visibility:visible;mso-wrap-style:square" from="12240,1477" to="1224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" strokecolor="#bdbfbf" strokeweight=".15347mm"/>
              <v:line id="Line 476" o:spid="_x0000_s1255" style="position:absolute;visibility:visible;mso-wrap-style:square" from="12240,1346" to="12240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" strokecolor="#bdbfbf" strokeweight=".15347mm"/>
              <v:line id="Line 477" o:spid="_x0000_s1256" style="position:absolute;visibility:visible;mso-wrap-style:square" from="12240,1215" to="12240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RwU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uk4rA1n&#10;whGQiy8AAAD//wMAUEsBAi0AFAAGAAgAAAAhANvh9svuAAAAhQEAABMAAAAAAAAAAAAAAAAAAAAA&#10;AFtDb250ZW50X1R5cGVzXS54bWxQSwECLQAUAAYACAAAACEAWvQsW78AAAAVAQAACwAAAAAAAAAA&#10;AAAAAAAfAQAAX3JlbHMvLnJlbHNQSwECLQAUAAYACAAAACEAI9EcFL0AAADcAAAADwAAAAAAAAAA&#10;AAAAAAAHAgAAZHJzL2Rvd25yZXYueG1sUEsFBgAAAAADAAMAtwAAAPECAAAAAA==&#10;" strokecolor="#bdbfbf" strokeweight=".15347mm"/>
              <v:line id="Line 478" o:spid="_x0000_s1257" style="position:absolute;visibility:visible;mso-wrap-style:square" from="12240,1084" to="12240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" strokecolor="#bdbfbf" strokeweight=".15347mm"/>
              <v:line id="Line 479" o:spid="_x0000_s1258" style="position:absolute;visibility:visible;mso-wrap-style:square" from="12240,953" to="12240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" strokecolor="#bdbfbf" strokeweight=".15347mm"/>
              <v:line id="Line 480" o:spid="_x0000_s1259" style="position:absolute;visibility:visible;mso-wrap-style:square" from="12240,822" to="12240,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" strokecolor="#bdbfbf" strokeweight=".15347mm"/>
              <v:line id="Line 481" o:spid="_x0000_s1260" style="position:absolute;visibility:visible;mso-wrap-style:square" from="12240,690" to="12240,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" strokecolor="#bdbfbf" strokeweight=".15347mm"/>
              <v:line id="Line 482" o:spid="_x0000_s1261" style="position:absolute;visibility:visible;mso-wrap-style:square" from="12240,559" to="12240,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" strokecolor="#bdbfbf" strokeweight=".15347mm"/>
              <v:line id="Line 483" o:spid="_x0000_s1262" style="position:absolute;visibility:visible;mso-wrap-style:square" from="12240,428" to="12240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" strokecolor="#bdbfbf" strokeweight=".15347mm"/>
              <v:line id="Line 484" o:spid="_x0000_s1263" style="position:absolute;visibility:visible;mso-wrap-style:square" from="12240,297" to="12240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" strokecolor="#bdbfbf" strokeweight=".15347mm"/>
              <v:line id="Line 485" o:spid="_x0000_s1264" style="position:absolute;visibility:visible;mso-wrap-style:square" from="12240,166" to="12240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" strokecolor="#bdbfbf" strokeweight=".15347mm"/>
              <v:line id="Line 486" o:spid="_x0000_s1265" style="position:absolute;visibility:visible;mso-wrap-style:square" from="12240,34" to="12240,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" strokecolor="#bdbfbf" strokeweight=".15347mm"/>
              <v:rect id="Rectangle 487" o:spid="_x0000_s1266" style="position:absolute;width:12240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" filled="f" strokecolor="#bdbfbf" strokeweight="1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1163A" w14:textId="0AD90592" w:rsidR="00D938ED" w:rsidRDefault="00D938ED">
    <w:pPr>
      <w:pStyle w:val="Encabezado"/>
    </w:pPr>
    <w:r>
      <w:rPr>
        <w:noProof/>
        <w:lang w:val="es-CL" w:eastAsia="es-CL" w:bidi="ar-SA"/>
      </w:rPr>
      <w:drawing>
        <wp:anchor distT="0" distB="0" distL="114300" distR="114300" simplePos="0" relativeHeight="251664383" behindDoc="1" locked="0" layoutInCell="1" allowOverlap="1" wp14:anchorId="01A6F4C9" wp14:editId="7D825E4D">
          <wp:simplePos x="0" y="0"/>
          <wp:positionH relativeFrom="column">
            <wp:posOffset>5960745</wp:posOffset>
          </wp:positionH>
          <wp:positionV relativeFrom="paragraph">
            <wp:posOffset>-168910</wp:posOffset>
          </wp:positionV>
          <wp:extent cx="382262" cy="384510"/>
          <wp:effectExtent l="0" t="0" r="0" b="0"/>
          <wp:wrapNone/>
          <wp:docPr id="511" name="Imagen 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62" cy="38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 w:bidi="ar-SA"/>
      </w:rPr>
      <mc:AlternateContent>
        <mc:Choice Requires="wpg">
          <w:drawing>
            <wp:anchor distT="0" distB="0" distL="114300" distR="114300" simplePos="0" relativeHeight="251653632" behindDoc="1" locked="0" layoutInCell="1" allowOverlap="1" wp14:anchorId="7D6CADA3" wp14:editId="2A234AC3">
              <wp:simplePos x="0" y="0"/>
              <wp:positionH relativeFrom="page">
                <wp:posOffset>38100</wp:posOffset>
              </wp:positionH>
              <wp:positionV relativeFrom="page">
                <wp:posOffset>27940</wp:posOffset>
              </wp:positionV>
              <wp:extent cx="7740650" cy="10036810"/>
              <wp:effectExtent l="0" t="0" r="19050" b="8890"/>
              <wp:wrapNone/>
              <wp:docPr id="24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40650" cy="10036810"/>
                        <a:chOff x="50" y="34"/>
                        <a:chExt cx="12190" cy="15806"/>
                      </a:xfrm>
                    </wpg:grpSpPr>
                    <wps:wsp>
                      <wps:cNvPr id="248" name="Line 2"/>
                      <wps:cNvCnPr>
                        <a:cxnSpLocks noChangeShapeType="1"/>
                      </wps:cNvCnPr>
                      <wps:spPr bwMode="auto">
                        <a:xfrm>
                          <a:off x="5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9" name="Line 3"/>
                      <wps:cNvCnPr>
                        <a:cxnSpLocks noChangeShapeType="1"/>
                      </wps:cNvCnPr>
                      <wps:spPr bwMode="auto">
                        <a:xfrm>
                          <a:off x="15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0" name="Line 4"/>
                      <wps:cNvCnPr>
                        <a:cxnSpLocks noChangeShapeType="1"/>
                      </wps:cNvCnPr>
                      <wps:spPr bwMode="auto">
                        <a:xfrm>
                          <a:off x="25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1" name="Line 5"/>
                      <wps:cNvCnPr>
                        <a:cxnSpLocks noChangeShapeType="1"/>
                      </wps:cNvCnPr>
                      <wps:spPr bwMode="auto">
                        <a:xfrm>
                          <a:off x="36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2" name="Line 6"/>
                      <wps:cNvCnPr>
                        <a:cxnSpLocks noChangeShapeType="1"/>
                      </wps:cNvCnPr>
                      <wps:spPr bwMode="auto">
                        <a:xfrm>
                          <a:off x="46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3" name="Line 7"/>
                      <wps:cNvCnPr>
                        <a:cxnSpLocks noChangeShapeType="1"/>
                      </wps:cNvCnPr>
                      <wps:spPr bwMode="auto">
                        <a:xfrm>
                          <a:off x="56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4" name="Line 8"/>
                      <wps:cNvCnPr>
                        <a:cxnSpLocks noChangeShapeType="1"/>
                      </wps:cNvCnPr>
                      <wps:spPr bwMode="auto">
                        <a:xfrm>
                          <a:off x="67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5" name="Line 9"/>
                      <wps:cNvCnPr>
                        <a:cxnSpLocks noChangeShapeType="1"/>
                      </wps:cNvCnPr>
                      <wps:spPr bwMode="auto">
                        <a:xfrm>
                          <a:off x="77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6" name="Line 10"/>
                      <wps:cNvCnPr>
                        <a:cxnSpLocks noChangeShapeType="1"/>
                      </wps:cNvCnPr>
                      <wps:spPr bwMode="auto">
                        <a:xfrm>
                          <a:off x="87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7" name="Line 11"/>
                      <wps:cNvCnPr>
                        <a:cxnSpLocks noChangeShapeType="1"/>
                      </wps:cNvCnPr>
                      <wps:spPr bwMode="auto">
                        <a:xfrm>
                          <a:off x="98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Line 12"/>
                      <wps:cNvCnPr>
                        <a:cxnSpLocks noChangeShapeType="1"/>
                      </wps:cNvCnPr>
                      <wps:spPr bwMode="auto">
                        <a:xfrm>
                          <a:off x="108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9" name="Line 13"/>
                      <wps:cNvCnPr>
                        <a:cxnSpLocks noChangeShapeType="1"/>
                      </wps:cNvCnPr>
                      <wps:spPr bwMode="auto">
                        <a:xfrm>
                          <a:off x="119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Line 14"/>
                      <wps:cNvCnPr>
                        <a:cxnSpLocks noChangeShapeType="1"/>
                      </wps:cNvCnPr>
                      <wps:spPr bwMode="auto">
                        <a:xfrm>
                          <a:off x="129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1" name="Line 15"/>
                      <wps:cNvCnPr>
                        <a:cxnSpLocks noChangeShapeType="1"/>
                      </wps:cNvCnPr>
                      <wps:spPr bwMode="auto">
                        <a:xfrm>
                          <a:off x="139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16"/>
                      <wps:cNvCnPr>
                        <a:cxnSpLocks noChangeShapeType="1"/>
                      </wps:cNvCnPr>
                      <wps:spPr bwMode="auto">
                        <a:xfrm>
                          <a:off x="150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3" name="Line 17"/>
                      <wps:cNvCnPr>
                        <a:cxnSpLocks noChangeShapeType="1"/>
                      </wps:cNvCnPr>
                      <wps:spPr bwMode="auto">
                        <a:xfrm>
                          <a:off x="160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4" name="Line 18"/>
                      <wps:cNvCnPr>
                        <a:cxnSpLocks noChangeShapeType="1"/>
                      </wps:cNvCnPr>
                      <wps:spPr bwMode="auto">
                        <a:xfrm>
                          <a:off x="170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5" name="Line 19"/>
                      <wps:cNvCnPr>
                        <a:cxnSpLocks noChangeShapeType="1"/>
                      </wps:cNvCnPr>
                      <wps:spPr bwMode="auto">
                        <a:xfrm>
                          <a:off x="181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Line 20"/>
                      <wps:cNvCnPr>
                        <a:cxnSpLocks noChangeShapeType="1"/>
                      </wps:cNvCnPr>
                      <wps:spPr bwMode="auto">
                        <a:xfrm>
                          <a:off x="191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7" name="Line 21"/>
                      <wps:cNvCnPr>
                        <a:cxnSpLocks noChangeShapeType="1"/>
                      </wps:cNvCnPr>
                      <wps:spPr bwMode="auto">
                        <a:xfrm>
                          <a:off x="202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8" name="Line 22"/>
                      <wps:cNvCnPr>
                        <a:cxnSpLocks noChangeShapeType="1"/>
                      </wps:cNvCnPr>
                      <wps:spPr bwMode="auto">
                        <a:xfrm>
                          <a:off x="212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9" name="Line 23"/>
                      <wps:cNvCnPr>
                        <a:cxnSpLocks noChangeShapeType="1"/>
                      </wps:cNvCnPr>
                      <wps:spPr bwMode="auto">
                        <a:xfrm>
                          <a:off x="222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0" name="Line 24"/>
                      <wps:cNvCnPr>
                        <a:cxnSpLocks noChangeShapeType="1"/>
                      </wps:cNvCnPr>
                      <wps:spPr bwMode="auto">
                        <a:xfrm>
                          <a:off x="233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1" name="Line 25"/>
                      <wps:cNvCnPr>
                        <a:cxnSpLocks noChangeShapeType="1"/>
                      </wps:cNvCnPr>
                      <wps:spPr bwMode="auto">
                        <a:xfrm>
                          <a:off x="243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2" name="Line 26"/>
                      <wps:cNvCnPr>
                        <a:cxnSpLocks noChangeShapeType="1"/>
                      </wps:cNvCnPr>
                      <wps:spPr bwMode="auto">
                        <a:xfrm>
                          <a:off x="253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3" name="Line 27"/>
                      <wps:cNvCnPr>
                        <a:cxnSpLocks noChangeShapeType="1"/>
                      </wps:cNvCnPr>
                      <wps:spPr bwMode="auto">
                        <a:xfrm>
                          <a:off x="264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Line 28"/>
                      <wps:cNvCnPr>
                        <a:cxnSpLocks noChangeShapeType="1"/>
                      </wps:cNvCnPr>
                      <wps:spPr bwMode="auto">
                        <a:xfrm>
                          <a:off x="274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5" name="Line 29"/>
                      <wps:cNvCnPr>
                        <a:cxnSpLocks noChangeShapeType="1"/>
                      </wps:cNvCnPr>
                      <wps:spPr bwMode="auto">
                        <a:xfrm>
                          <a:off x="285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6" name="Line 30"/>
                      <wps:cNvCnPr>
                        <a:cxnSpLocks noChangeShapeType="1"/>
                      </wps:cNvCnPr>
                      <wps:spPr bwMode="auto">
                        <a:xfrm>
                          <a:off x="295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7" name="Line 31"/>
                      <wps:cNvCnPr>
                        <a:cxnSpLocks noChangeShapeType="1"/>
                      </wps:cNvCnPr>
                      <wps:spPr bwMode="auto">
                        <a:xfrm>
                          <a:off x="305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8" name="Line 32"/>
                      <wps:cNvCnPr>
                        <a:cxnSpLocks noChangeShapeType="1"/>
                      </wps:cNvCnPr>
                      <wps:spPr bwMode="auto">
                        <a:xfrm>
                          <a:off x="316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9" name="Line 33"/>
                      <wps:cNvCnPr>
                        <a:cxnSpLocks noChangeShapeType="1"/>
                      </wps:cNvCnPr>
                      <wps:spPr bwMode="auto">
                        <a:xfrm>
                          <a:off x="326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0" name="Line 34"/>
                      <wps:cNvCnPr>
                        <a:cxnSpLocks noChangeShapeType="1"/>
                      </wps:cNvCnPr>
                      <wps:spPr bwMode="auto">
                        <a:xfrm>
                          <a:off x="336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1" name="Line 35"/>
                      <wps:cNvCnPr>
                        <a:cxnSpLocks noChangeShapeType="1"/>
                      </wps:cNvCnPr>
                      <wps:spPr bwMode="auto">
                        <a:xfrm>
                          <a:off x="347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2" name="Line 36"/>
                      <wps:cNvCnPr>
                        <a:cxnSpLocks noChangeShapeType="1"/>
                      </wps:cNvCnPr>
                      <wps:spPr bwMode="auto">
                        <a:xfrm>
                          <a:off x="357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3" name="Line 37"/>
                      <wps:cNvCnPr>
                        <a:cxnSpLocks noChangeShapeType="1"/>
                      </wps:cNvCnPr>
                      <wps:spPr bwMode="auto">
                        <a:xfrm>
                          <a:off x="368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Line 38"/>
                      <wps:cNvCnPr>
                        <a:cxnSpLocks noChangeShapeType="1"/>
                      </wps:cNvCnPr>
                      <wps:spPr bwMode="auto">
                        <a:xfrm>
                          <a:off x="378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5" name="Line 39"/>
                      <wps:cNvCnPr>
                        <a:cxnSpLocks noChangeShapeType="1"/>
                      </wps:cNvCnPr>
                      <wps:spPr bwMode="auto">
                        <a:xfrm>
                          <a:off x="388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6" name="Line 40"/>
                      <wps:cNvCnPr>
                        <a:cxnSpLocks noChangeShapeType="1"/>
                      </wps:cNvCnPr>
                      <wps:spPr bwMode="auto">
                        <a:xfrm>
                          <a:off x="399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7" name="Line 41"/>
                      <wps:cNvCnPr>
                        <a:cxnSpLocks noChangeShapeType="1"/>
                      </wps:cNvCnPr>
                      <wps:spPr bwMode="auto">
                        <a:xfrm>
                          <a:off x="409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8" name="Line 42"/>
                      <wps:cNvCnPr>
                        <a:cxnSpLocks noChangeShapeType="1"/>
                      </wps:cNvCnPr>
                      <wps:spPr bwMode="auto">
                        <a:xfrm>
                          <a:off x="419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9" name="Line 43"/>
                      <wps:cNvCnPr>
                        <a:cxnSpLocks noChangeShapeType="1"/>
                      </wps:cNvCnPr>
                      <wps:spPr bwMode="auto">
                        <a:xfrm>
                          <a:off x="430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0" name="Line 44"/>
                      <wps:cNvCnPr>
                        <a:cxnSpLocks noChangeShapeType="1"/>
                      </wps:cNvCnPr>
                      <wps:spPr bwMode="auto">
                        <a:xfrm>
                          <a:off x="440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1" name="Line 45"/>
                      <wps:cNvCnPr>
                        <a:cxnSpLocks noChangeShapeType="1"/>
                      </wps:cNvCnPr>
                      <wps:spPr bwMode="auto">
                        <a:xfrm>
                          <a:off x="451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2" name="Line 46"/>
                      <wps:cNvCnPr>
                        <a:cxnSpLocks noChangeShapeType="1"/>
                      </wps:cNvCnPr>
                      <wps:spPr bwMode="auto">
                        <a:xfrm>
                          <a:off x="461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Line 47"/>
                      <wps:cNvCnPr>
                        <a:cxnSpLocks noChangeShapeType="1"/>
                      </wps:cNvCnPr>
                      <wps:spPr bwMode="auto">
                        <a:xfrm>
                          <a:off x="471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4" name="Line 48"/>
                      <wps:cNvCnPr>
                        <a:cxnSpLocks noChangeShapeType="1"/>
                      </wps:cNvCnPr>
                      <wps:spPr bwMode="auto">
                        <a:xfrm>
                          <a:off x="482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5" name="Line 49"/>
                      <wps:cNvCnPr>
                        <a:cxnSpLocks noChangeShapeType="1"/>
                      </wps:cNvCnPr>
                      <wps:spPr bwMode="auto">
                        <a:xfrm>
                          <a:off x="492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6" name="Line 50"/>
                      <wps:cNvCnPr>
                        <a:cxnSpLocks noChangeShapeType="1"/>
                      </wps:cNvCnPr>
                      <wps:spPr bwMode="auto">
                        <a:xfrm>
                          <a:off x="502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7" name="Line 51"/>
                      <wps:cNvCnPr>
                        <a:cxnSpLocks noChangeShapeType="1"/>
                      </wps:cNvCnPr>
                      <wps:spPr bwMode="auto">
                        <a:xfrm>
                          <a:off x="513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8" name="Line 52"/>
                      <wps:cNvCnPr>
                        <a:cxnSpLocks noChangeShapeType="1"/>
                      </wps:cNvCnPr>
                      <wps:spPr bwMode="auto">
                        <a:xfrm>
                          <a:off x="523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9" name="Line 53"/>
                      <wps:cNvCnPr>
                        <a:cxnSpLocks noChangeShapeType="1"/>
                      </wps:cNvCnPr>
                      <wps:spPr bwMode="auto">
                        <a:xfrm>
                          <a:off x="534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0" name="Line 54"/>
                      <wps:cNvCnPr>
                        <a:cxnSpLocks noChangeShapeType="1"/>
                      </wps:cNvCnPr>
                      <wps:spPr bwMode="auto">
                        <a:xfrm>
                          <a:off x="544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1" name="Line 55"/>
                      <wps:cNvCnPr>
                        <a:cxnSpLocks noChangeShapeType="1"/>
                      </wps:cNvCnPr>
                      <wps:spPr bwMode="auto">
                        <a:xfrm>
                          <a:off x="554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2" name="Line 56"/>
                      <wps:cNvCnPr>
                        <a:cxnSpLocks noChangeShapeType="1"/>
                      </wps:cNvCnPr>
                      <wps:spPr bwMode="auto">
                        <a:xfrm>
                          <a:off x="565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3" name="Line 57"/>
                      <wps:cNvCnPr>
                        <a:cxnSpLocks noChangeShapeType="1"/>
                      </wps:cNvCnPr>
                      <wps:spPr bwMode="auto">
                        <a:xfrm>
                          <a:off x="575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4" name="Line 58"/>
                      <wps:cNvCnPr>
                        <a:cxnSpLocks noChangeShapeType="1"/>
                      </wps:cNvCnPr>
                      <wps:spPr bwMode="auto">
                        <a:xfrm>
                          <a:off x="585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5" name="Line 59"/>
                      <wps:cNvCnPr>
                        <a:cxnSpLocks noChangeShapeType="1"/>
                      </wps:cNvCnPr>
                      <wps:spPr bwMode="auto">
                        <a:xfrm>
                          <a:off x="596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6" name="Line 60"/>
                      <wps:cNvCnPr>
                        <a:cxnSpLocks noChangeShapeType="1"/>
                      </wps:cNvCnPr>
                      <wps:spPr bwMode="auto">
                        <a:xfrm>
                          <a:off x="606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7" name="Line 61"/>
                      <wps:cNvCnPr>
                        <a:cxnSpLocks noChangeShapeType="1"/>
                      </wps:cNvCnPr>
                      <wps:spPr bwMode="auto">
                        <a:xfrm>
                          <a:off x="617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8" name="Line 62"/>
                      <wps:cNvCnPr>
                        <a:cxnSpLocks noChangeShapeType="1"/>
                      </wps:cNvCnPr>
                      <wps:spPr bwMode="auto">
                        <a:xfrm>
                          <a:off x="627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9" name="Line 63"/>
                      <wps:cNvCnPr>
                        <a:cxnSpLocks noChangeShapeType="1"/>
                      </wps:cNvCnPr>
                      <wps:spPr bwMode="auto">
                        <a:xfrm>
                          <a:off x="637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0" name="Line 64"/>
                      <wps:cNvCnPr>
                        <a:cxnSpLocks noChangeShapeType="1"/>
                      </wps:cNvCnPr>
                      <wps:spPr bwMode="auto">
                        <a:xfrm>
                          <a:off x="648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1" name="Line 65"/>
                      <wps:cNvCnPr>
                        <a:cxnSpLocks noChangeShapeType="1"/>
                      </wps:cNvCnPr>
                      <wps:spPr bwMode="auto">
                        <a:xfrm>
                          <a:off x="658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2" name="Line 66"/>
                      <wps:cNvCnPr>
                        <a:cxnSpLocks noChangeShapeType="1"/>
                      </wps:cNvCnPr>
                      <wps:spPr bwMode="auto">
                        <a:xfrm>
                          <a:off x="668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3" name="Line 67"/>
                      <wps:cNvCnPr>
                        <a:cxnSpLocks noChangeShapeType="1"/>
                      </wps:cNvCnPr>
                      <wps:spPr bwMode="auto">
                        <a:xfrm>
                          <a:off x="679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4" name="Line 68"/>
                      <wps:cNvCnPr>
                        <a:cxnSpLocks noChangeShapeType="1"/>
                      </wps:cNvCnPr>
                      <wps:spPr bwMode="auto">
                        <a:xfrm>
                          <a:off x="689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5" name="Line 69"/>
                      <wps:cNvCnPr>
                        <a:cxnSpLocks noChangeShapeType="1"/>
                      </wps:cNvCnPr>
                      <wps:spPr bwMode="auto">
                        <a:xfrm>
                          <a:off x="700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6" name="Line 70"/>
                      <wps:cNvCnPr>
                        <a:cxnSpLocks noChangeShapeType="1"/>
                      </wps:cNvCnPr>
                      <wps:spPr bwMode="auto">
                        <a:xfrm>
                          <a:off x="710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7" name="Line 71"/>
                      <wps:cNvCnPr>
                        <a:cxnSpLocks noChangeShapeType="1"/>
                      </wps:cNvCnPr>
                      <wps:spPr bwMode="auto">
                        <a:xfrm>
                          <a:off x="720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8" name="Line 72"/>
                      <wps:cNvCnPr>
                        <a:cxnSpLocks noChangeShapeType="1"/>
                      </wps:cNvCnPr>
                      <wps:spPr bwMode="auto">
                        <a:xfrm>
                          <a:off x="731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9" name="Line 73"/>
                      <wps:cNvCnPr>
                        <a:cxnSpLocks noChangeShapeType="1"/>
                      </wps:cNvCnPr>
                      <wps:spPr bwMode="auto">
                        <a:xfrm>
                          <a:off x="741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0" name="Line 74"/>
                      <wps:cNvCnPr>
                        <a:cxnSpLocks noChangeShapeType="1"/>
                      </wps:cNvCnPr>
                      <wps:spPr bwMode="auto">
                        <a:xfrm>
                          <a:off x="751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" name="Line 75"/>
                      <wps:cNvCnPr>
                        <a:cxnSpLocks noChangeShapeType="1"/>
                      </wps:cNvCnPr>
                      <wps:spPr bwMode="auto">
                        <a:xfrm>
                          <a:off x="762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2" name="Line 76"/>
                      <wps:cNvCnPr>
                        <a:cxnSpLocks noChangeShapeType="1"/>
                      </wps:cNvCnPr>
                      <wps:spPr bwMode="auto">
                        <a:xfrm>
                          <a:off x="772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3" name="Line 77"/>
                      <wps:cNvCnPr>
                        <a:cxnSpLocks noChangeShapeType="1"/>
                      </wps:cNvCnPr>
                      <wps:spPr bwMode="auto">
                        <a:xfrm>
                          <a:off x="782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4" name="Line 78"/>
                      <wps:cNvCnPr>
                        <a:cxnSpLocks noChangeShapeType="1"/>
                      </wps:cNvCnPr>
                      <wps:spPr bwMode="auto">
                        <a:xfrm>
                          <a:off x="793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5" name="Line 79"/>
                      <wps:cNvCnPr>
                        <a:cxnSpLocks noChangeShapeType="1"/>
                      </wps:cNvCnPr>
                      <wps:spPr bwMode="auto">
                        <a:xfrm>
                          <a:off x="803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6" name="Line 80"/>
                      <wps:cNvCnPr>
                        <a:cxnSpLocks noChangeShapeType="1"/>
                      </wps:cNvCnPr>
                      <wps:spPr bwMode="auto">
                        <a:xfrm>
                          <a:off x="814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7" name="Line 81"/>
                      <wps:cNvCnPr>
                        <a:cxnSpLocks noChangeShapeType="1"/>
                      </wps:cNvCnPr>
                      <wps:spPr bwMode="auto">
                        <a:xfrm>
                          <a:off x="824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8" name="Line 82"/>
                      <wps:cNvCnPr>
                        <a:cxnSpLocks noChangeShapeType="1"/>
                      </wps:cNvCnPr>
                      <wps:spPr bwMode="auto">
                        <a:xfrm>
                          <a:off x="834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9" name="Line 83"/>
                      <wps:cNvCnPr>
                        <a:cxnSpLocks noChangeShapeType="1"/>
                      </wps:cNvCnPr>
                      <wps:spPr bwMode="auto">
                        <a:xfrm>
                          <a:off x="845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0" name="Line 84"/>
                      <wps:cNvCnPr>
                        <a:cxnSpLocks noChangeShapeType="1"/>
                      </wps:cNvCnPr>
                      <wps:spPr bwMode="auto">
                        <a:xfrm>
                          <a:off x="855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1" name="Line 85"/>
                      <wps:cNvCnPr>
                        <a:cxnSpLocks noChangeShapeType="1"/>
                      </wps:cNvCnPr>
                      <wps:spPr bwMode="auto">
                        <a:xfrm>
                          <a:off x="865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2" name="Line 86"/>
                      <wps:cNvCnPr>
                        <a:cxnSpLocks noChangeShapeType="1"/>
                      </wps:cNvCnPr>
                      <wps:spPr bwMode="auto">
                        <a:xfrm>
                          <a:off x="876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3" name="Line 87"/>
                      <wps:cNvCnPr>
                        <a:cxnSpLocks noChangeShapeType="1"/>
                      </wps:cNvCnPr>
                      <wps:spPr bwMode="auto">
                        <a:xfrm>
                          <a:off x="886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4" name="Line 88"/>
                      <wps:cNvCnPr>
                        <a:cxnSpLocks noChangeShapeType="1"/>
                      </wps:cNvCnPr>
                      <wps:spPr bwMode="auto">
                        <a:xfrm>
                          <a:off x="897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5" name="Line 89"/>
                      <wps:cNvCnPr>
                        <a:cxnSpLocks noChangeShapeType="1"/>
                      </wps:cNvCnPr>
                      <wps:spPr bwMode="auto">
                        <a:xfrm>
                          <a:off x="907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6" name="Line 90"/>
                      <wps:cNvCnPr>
                        <a:cxnSpLocks noChangeShapeType="1"/>
                      </wps:cNvCnPr>
                      <wps:spPr bwMode="auto">
                        <a:xfrm>
                          <a:off x="917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91"/>
                      <wps:cNvCnPr>
                        <a:cxnSpLocks noChangeShapeType="1"/>
                      </wps:cNvCnPr>
                      <wps:spPr bwMode="auto">
                        <a:xfrm>
                          <a:off x="928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92"/>
                      <wps:cNvCnPr>
                        <a:cxnSpLocks noChangeShapeType="1"/>
                      </wps:cNvCnPr>
                      <wps:spPr bwMode="auto">
                        <a:xfrm>
                          <a:off x="938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9" name="Line 93"/>
                      <wps:cNvCnPr>
                        <a:cxnSpLocks noChangeShapeType="1"/>
                      </wps:cNvCnPr>
                      <wps:spPr bwMode="auto">
                        <a:xfrm>
                          <a:off x="948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0" name="Line 94"/>
                      <wps:cNvCnPr>
                        <a:cxnSpLocks noChangeShapeType="1"/>
                      </wps:cNvCnPr>
                      <wps:spPr bwMode="auto">
                        <a:xfrm>
                          <a:off x="959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1" name="Line 95"/>
                      <wps:cNvCnPr>
                        <a:cxnSpLocks noChangeShapeType="1"/>
                      </wps:cNvCnPr>
                      <wps:spPr bwMode="auto">
                        <a:xfrm>
                          <a:off x="969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2" name="Line 96"/>
                      <wps:cNvCnPr>
                        <a:cxnSpLocks noChangeShapeType="1"/>
                      </wps:cNvCnPr>
                      <wps:spPr bwMode="auto">
                        <a:xfrm>
                          <a:off x="980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3" name="Line 97"/>
                      <wps:cNvCnPr>
                        <a:cxnSpLocks noChangeShapeType="1"/>
                      </wps:cNvCnPr>
                      <wps:spPr bwMode="auto">
                        <a:xfrm>
                          <a:off x="990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4" name="Line 98"/>
                      <wps:cNvCnPr>
                        <a:cxnSpLocks noChangeShapeType="1"/>
                      </wps:cNvCnPr>
                      <wps:spPr bwMode="auto">
                        <a:xfrm>
                          <a:off x="1000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5" name="Line 99"/>
                      <wps:cNvCnPr>
                        <a:cxnSpLocks noChangeShapeType="1"/>
                      </wps:cNvCnPr>
                      <wps:spPr bwMode="auto">
                        <a:xfrm>
                          <a:off x="1011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6" name="Line 100"/>
                      <wps:cNvCnPr>
                        <a:cxnSpLocks noChangeShapeType="1"/>
                      </wps:cNvCnPr>
                      <wps:spPr bwMode="auto">
                        <a:xfrm>
                          <a:off x="1021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7" name="Line 101"/>
                      <wps:cNvCnPr>
                        <a:cxnSpLocks noChangeShapeType="1"/>
                      </wps:cNvCnPr>
                      <wps:spPr bwMode="auto">
                        <a:xfrm>
                          <a:off x="1031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" name="Line 102"/>
                      <wps:cNvCnPr>
                        <a:cxnSpLocks noChangeShapeType="1"/>
                      </wps:cNvCnPr>
                      <wps:spPr bwMode="auto">
                        <a:xfrm>
                          <a:off x="1042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103"/>
                      <wps:cNvCnPr>
                        <a:cxnSpLocks noChangeShapeType="1"/>
                      </wps:cNvCnPr>
                      <wps:spPr bwMode="auto">
                        <a:xfrm>
                          <a:off x="1052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104"/>
                      <wps:cNvCnPr>
                        <a:cxnSpLocks noChangeShapeType="1"/>
                      </wps:cNvCnPr>
                      <wps:spPr bwMode="auto">
                        <a:xfrm>
                          <a:off x="1063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105"/>
                      <wps:cNvCnPr>
                        <a:cxnSpLocks noChangeShapeType="1"/>
                      </wps:cNvCnPr>
                      <wps:spPr bwMode="auto">
                        <a:xfrm>
                          <a:off x="1073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Line 106"/>
                      <wps:cNvCnPr>
                        <a:cxnSpLocks noChangeShapeType="1"/>
                      </wps:cNvCnPr>
                      <wps:spPr bwMode="auto">
                        <a:xfrm>
                          <a:off x="1083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3" name="Line 107"/>
                      <wps:cNvCnPr>
                        <a:cxnSpLocks noChangeShapeType="1"/>
                      </wps:cNvCnPr>
                      <wps:spPr bwMode="auto">
                        <a:xfrm>
                          <a:off x="1094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Line 108"/>
                      <wps:cNvCnPr>
                        <a:cxnSpLocks noChangeShapeType="1"/>
                      </wps:cNvCnPr>
                      <wps:spPr bwMode="auto">
                        <a:xfrm>
                          <a:off x="1104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5" name="Line 109"/>
                      <wps:cNvCnPr>
                        <a:cxnSpLocks noChangeShapeType="1"/>
                      </wps:cNvCnPr>
                      <wps:spPr bwMode="auto">
                        <a:xfrm>
                          <a:off x="1114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6" name="Line 110"/>
                      <wps:cNvCnPr>
                        <a:cxnSpLocks noChangeShapeType="1"/>
                      </wps:cNvCnPr>
                      <wps:spPr bwMode="auto">
                        <a:xfrm>
                          <a:off x="1125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7" name="Line 111"/>
                      <wps:cNvCnPr>
                        <a:cxnSpLocks noChangeShapeType="1"/>
                      </wps:cNvCnPr>
                      <wps:spPr bwMode="auto">
                        <a:xfrm>
                          <a:off x="1135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112"/>
                      <wps:cNvCnPr>
                        <a:cxnSpLocks noChangeShapeType="1"/>
                      </wps:cNvCnPr>
                      <wps:spPr bwMode="auto">
                        <a:xfrm>
                          <a:off x="1146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9" name="Line 113"/>
                      <wps:cNvCnPr>
                        <a:cxnSpLocks noChangeShapeType="1"/>
                      </wps:cNvCnPr>
                      <wps:spPr bwMode="auto">
                        <a:xfrm>
                          <a:off x="1156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0" name="Line 114"/>
                      <wps:cNvCnPr>
                        <a:cxnSpLocks noChangeShapeType="1"/>
                      </wps:cNvCnPr>
                      <wps:spPr bwMode="auto">
                        <a:xfrm>
                          <a:off x="1166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1" name="Line 115"/>
                      <wps:cNvCnPr>
                        <a:cxnSpLocks noChangeShapeType="1"/>
                      </wps:cNvCnPr>
                      <wps:spPr bwMode="auto">
                        <a:xfrm>
                          <a:off x="1177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116"/>
                      <wps:cNvCnPr>
                        <a:cxnSpLocks noChangeShapeType="1"/>
                      </wps:cNvCnPr>
                      <wps:spPr bwMode="auto">
                        <a:xfrm>
                          <a:off x="1187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3" name="Line 117"/>
                      <wps:cNvCnPr>
                        <a:cxnSpLocks noChangeShapeType="1"/>
                      </wps:cNvCnPr>
                      <wps:spPr bwMode="auto">
                        <a:xfrm>
                          <a:off x="1197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" name="Line 118"/>
                      <wps:cNvCnPr>
                        <a:cxnSpLocks noChangeShapeType="1"/>
                      </wps:cNvCnPr>
                      <wps:spPr bwMode="auto">
                        <a:xfrm>
                          <a:off x="1208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5" name="Line 119"/>
                      <wps:cNvCnPr>
                        <a:cxnSpLocks noChangeShapeType="1"/>
                      </wps:cNvCnPr>
                      <wps:spPr bwMode="auto">
                        <a:xfrm>
                          <a:off x="1218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" name="Line 120"/>
                      <wps:cNvCnPr>
                        <a:cxnSpLocks noChangeShapeType="1"/>
                      </wps:cNvCnPr>
                      <wps:spPr bwMode="auto">
                        <a:xfrm>
                          <a:off x="12240" y="1577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7" name="Line 121"/>
                      <wps:cNvCnPr>
                        <a:cxnSpLocks noChangeShapeType="1"/>
                      </wps:cNvCnPr>
                      <wps:spPr bwMode="auto">
                        <a:xfrm>
                          <a:off x="12240" y="1564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" name="Line 122"/>
                      <wps:cNvCnPr>
                        <a:cxnSpLocks noChangeShapeType="1"/>
                      </wps:cNvCnPr>
                      <wps:spPr bwMode="auto">
                        <a:xfrm>
                          <a:off x="12240" y="1551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123"/>
                      <wps:cNvCnPr>
                        <a:cxnSpLocks noChangeShapeType="1"/>
                      </wps:cNvCnPr>
                      <wps:spPr bwMode="auto">
                        <a:xfrm>
                          <a:off x="12240" y="1538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Line 124"/>
                      <wps:cNvCnPr>
                        <a:cxnSpLocks noChangeShapeType="1"/>
                      </wps:cNvCnPr>
                      <wps:spPr bwMode="auto">
                        <a:xfrm>
                          <a:off x="12240" y="1525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" name="Line 125"/>
                      <wps:cNvCnPr>
                        <a:cxnSpLocks noChangeShapeType="1"/>
                      </wps:cNvCnPr>
                      <wps:spPr bwMode="auto">
                        <a:xfrm>
                          <a:off x="12240" y="151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126"/>
                      <wps:cNvCnPr>
                        <a:cxnSpLocks noChangeShapeType="1"/>
                      </wps:cNvCnPr>
                      <wps:spPr bwMode="auto">
                        <a:xfrm>
                          <a:off x="12240" y="1498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127"/>
                      <wps:cNvCnPr>
                        <a:cxnSpLocks noChangeShapeType="1"/>
                      </wps:cNvCnPr>
                      <wps:spPr bwMode="auto">
                        <a:xfrm>
                          <a:off x="12240" y="1485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4" name="Line 128"/>
                      <wps:cNvCnPr>
                        <a:cxnSpLocks noChangeShapeType="1"/>
                      </wps:cNvCnPr>
                      <wps:spPr bwMode="auto">
                        <a:xfrm>
                          <a:off x="12240" y="1472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5" name="Line 129"/>
                      <wps:cNvCnPr>
                        <a:cxnSpLocks noChangeShapeType="1"/>
                      </wps:cNvCnPr>
                      <wps:spPr bwMode="auto">
                        <a:xfrm>
                          <a:off x="12240" y="1459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6" name="Line 130"/>
                      <wps:cNvCnPr>
                        <a:cxnSpLocks noChangeShapeType="1"/>
                      </wps:cNvCnPr>
                      <wps:spPr bwMode="auto">
                        <a:xfrm>
                          <a:off x="12240" y="1446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131"/>
                      <wps:cNvCnPr>
                        <a:cxnSpLocks noChangeShapeType="1"/>
                      </wps:cNvCnPr>
                      <wps:spPr bwMode="auto">
                        <a:xfrm>
                          <a:off x="12240" y="1433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" name="Line 132"/>
                      <wps:cNvCnPr>
                        <a:cxnSpLocks noChangeShapeType="1"/>
                      </wps:cNvCnPr>
                      <wps:spPr bwMode="auto">
                        <a:xfrm>
                          <a:off x="12240" y="1420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9" name="Line 133"/>
                      <wps:cNvCnPr>
                        <a:cxnSpLocks noChangeShapeType="1"/>
                      </wps:cNvCnPr>
                      <wps:spPr bwMode="auto">
                        <a:xfrm>
                          <a:off x="12240" y="1407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" name="Line 134"/>
                      <wps:cNvCnPr>
                        <a:cxnSpLocks noChangeShapeType="1"/>
                      </wps:cNvCnPr>
                      <wps:spPr bwMode="auto">
                        <a:xfrm>
                          <a:off x="12240" y="139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1" name="Line 135"/>
                      <wps:cNvCnPr>
                        <a:cxnSpLocks noChangeShapeType="1"/>
                      </wps:cNvCnPr>
                      <wps:spPr bwMode="auto">
                        <a:xfrm>
                          <a:off x="12240" y="1380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136"/>
                      <wps:cNvCnPr>
                        <a:cxnSpLocks noChangeShapeType="1"/>
                      </wps:cNvCnPr>
                      <wps:spPr bwMode="auto">
                        <a:xfrm>
                          <a:off x="12240" y="1367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Line 137"/>
                      <wps:cNvCnPr>
                        <a:cxnSpLocks noChangeShapeType="1"/>
                      </wps:cNvCnPr>
                      <wps:spPr bwMode="auto">
                        <a:xfrm>
                          <a:off x="12240" y="1354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" name="Line 138"/>
                      <wps:cNvCnPr>
                        <a:cxnSpLocks noChangeShapeType="1"/>
                      </wps:cNvCnPr>
                      <wps:spPr bwMode="auto">
                        <a:xfrm>
                          <a:off x="12240" y="1341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Line 139"/>
                      <wps:cNvCnPr>
                        <a:cxnSpLocks noChangeShapeType="1"/>
                      </wps:cNvCnPr>
                      <wps:spPr bwMode="auto">
                        <a:xfrm>
                          <a:off x="12240" y="1328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6" name="Line 140"/>
                      <wps:cNvCnPr>
                        <a:cxnSpLocks noChangeShapeType="1"/>
                      </wps:cNvCnPr>
                      <wps:spPr bwMode="auto">
                        <a:xfrm>
                          <a:off x="12240" y="1315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141"/>
                      <wps:cNvCnPr>
                        <a:cxnSpLocks noChangeShapeType="1"/>
                      </wps:cNvCnPr>
                      <wps:spPr bwMode="auto">
                        <a:xfrm>
                          <a:off x="12240" y="1302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Line 142"/>
                      <wps:cNvCnPr>
                        <a:cxnSpLocks noChangeShapeType="1"/>
                      </wps:cNvCnPr>
                      <wps:spPr bwMode="auto">
                        <a:xfrm>
                          <a:off x="12240" y="12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9" name="Line 143"/>
                      <wps:cNvCnPr>
                        <a:cxnSpLocks noChangeShapeType="1"/>
                      </wps:cNvCnPr>
                      <wps:spPr bwMode="auto">
                        <a:xfrm>
                          <a:off x="12240" y="1275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0" name="Line 144"/>
                      <wps:cNvCnPr>
                        <a:cxnSpLocks noChangeShapeType="1"/>
                      </wps:cNvCnPr>
                      <wps:spPr bwMode="auto">
                        <a:xfrm>
                          <a:off x="12240" y="1262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145"/>
                      <wps:cNvCnPr>
                        <a:cxnSpLocks noChangeShapeType="1"/>
                      </wps:cNvCnPr>
                      <wps:spPr bwMode="auto">
                        <a:xfrm>
                          <a:off x="12240" y="124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2" name="Line 146"/>
                      <wps:cNvCnPr>
                        <a:cxnSpLocks noChangeShapeType="1"/>
                      </wps:cNvCnPr>
                      <wps:spPr bwMode="auto">
                        <a:xfrm>
                          <a:off x="12240" y="1236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3" name="Line 147"/>
                      <wps:cNvCnPr>
                        <a:cxnSpLocks noChangeShapeType="1"/>
                      </wps:cNvCnPr>
                      <wps:spPr bwMode="auto">
                        <a:xfrm>
                          <a:off x="12240" y="1223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" name="Line 148"/>
                      <wps:cNvCnPr>
                        <a:cxnSpLocks noChangeShapeType="1"/>
                      </wps:cNvCnPr>
                      <wps:spPr bwMode="auto">
                        <a:xfrm>
                          <a:off x="12240" y="1210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5" name="Line 149"/>
                      <wps:cNvCnPr>
                        <a:cxnSpLocks noChangeShapeType="1"/>
                      </wps:cNvCnPr>
                      <wps:spPr bwMode="auto">
                        <a:xfrm>
                          <a:off x="12240" y="1197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" name="Line 150"/>
                      <wps:cNvCnPr>
                        <a:cxnSpLocks noChangeShapeType="1"/>
                      </wps:cNvCnPr>
                      <wps:spPr bwMode="auto">
                        <a:xfrm>
                          <a:off x="12240" y="1184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7" name="Line 151"/>
                      <wps:cNvCnPr>
                        <a:cxnSpLocks noChangeShapeType="1"/>
                      </wps:cNvCnPr>
                      <wps:spPr bwMode="auto">
                        <a:xfrm>
                          <a:off x="12240" y="1171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" name="Line 152"/>
                      <wps:cNvCnPr>
                        <a:cxnSpLocks noChangeShapeType="1"/>
                      </wps:cNvCnPr>
                      <wps:spPr bwMode="auto">
                        <a:xfrm>
                          <a:off x="12240" y="1157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153"/>
                      <wps:cNvCnPr>
                        <a:cxnSpLocks noChangeShapeType="1"/>
                      </wps:cNvCnPr>
                      <wps:spPr bwMode="auto">
                        <a:xfrm>
                          <a:off x="12240" y="1144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154"/>
                      <wps:cNvCnPr>
                        <a:cxnSpLocks noChangeShapeType="1"/>
                      </wps:cNvCnPr>
                      <wps:spPr bwMode="auto">
                        <a:xfrm>
                          <a:off x="12240" y="1131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1" name="Line 155"/>
                      <wps:cNvCnPr>
                        <a:cxnSpLocks noChangeShapeType="1"/>
                      </wps:cNvCnPr>
                      <wps:spPr bwMode="auto">
                        <a:xfrm>
                          <a:off x="12240" y="111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2" name="Line 156"/>
                      <wps:cNvCnPr>
                        <a:cxnSpLocks noChangeShapeType="1"/>
                      </wps:cNvCnPr>
                      <wps:spPr bwMode="auto">
                        <a:xfrm>
                          <a:off x="12240" y="1105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3" name="Line 157"/>
                      <wps:cNvCnPr>
                        <a:cxnSpLocks noChangeShapeType="1"/>
                      </wps:cNvCnPr>
                      <wps:spPr bwMode="auto">
                        <a:xfrm>
                          <a:off x="12240" y="1092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158"/>
                      <wps:cNvCnPr>
                        <a:cxnSpLocks noChangeShapeType="1"/>
                      </wps:cNvCnPr>
                      <wps:spPr bwMode="auto">
                        <a:xfrm>
                          <a:off x="12240" y="1079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159"/>
                      <wps:cNvCnPr>
                        <a:cxnSpLocks noChangeShapeType="1"/>
                      </wps:cNvCnPr>
                      <wps:spPr bwMode="auto">
                        <a:xfrm>
                          <a:off x="12240" y="1066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160"/>
                      <wps:cNvCnPr>
                        <a:cxnSpLocks noChangeShapeType="1"/>
                      </wps:cNvCnPr>
                      <wps:spPr bwMode="auto">
                        <a:xfrm>
                          <a:off x="12240" y="1052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7" name="Line 161"/>
                      <wps:cNvCnPr>
                        <a:cxnSpLocks noChangeShapeType="1"/>
                      </wps:cNvCnPr>
                      <wps:spPr bwMode="auto">
                        <a:xfrm>
                          <a:off x="12240" y="1039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8" name="Line 162"/>
                      <wps:cNvCnPr>
                        <a:cxnSpLocks noChangeShapeType="1"/>
                      </wps:cNvCnPr>
                      <wps:spPr bwMode="auto">
                        <a:xfrm>
                          <a:off x="12240" y="1026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9" name="Line 163"/>
                      <wps:cNvCnPr>
                        <a:cxnSpLocks noChangeShapeType="1"/>
                      </wps:cNvCnPr>
                      <wps:spPr bwMode="auto">
                        <a:xfrm>
                          <a:off x="12240" y="1013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0" name="Line 164"/>
                      <wps:cNvCnPr>
                        <a:cxnSpLocks noChangeShapeType="1"/>
                      </wps:cNvCnPr>
                      <wps:spPr bwMode="auto">
                        <a:xfrm>
                          <a:off x="12240" y="1000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165"/>
                      <wps:cNvCnPr>
                        <a:cxnSpLocks noChangeShapeType="1"/>
                      </wps:cNvCnPr>
                      <wps:spPr bwMode="auto">
                        <a:xfrm>
                          <a:off x="12240" y="987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166"/>
                      <wps:cNvCnPr>
                        <a:cxnSpLocks noChangeShapeType="1"/>
                      </wps:cNvCnPr>
                      <wps:spPr bwMode="auto">
                        <a:xfrm>
                          <a:off x="12240" y="974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Line 167"/>
                      <wps:cNvCnPr>
                        <a:cxnSpLocks noChangeShapeType="1"/>
                      </wps:cNvCnPr>
                      <wps:spPr bwMode="auto">
                        <a:xfrm>
                          <a:off x="12240" y="961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4" name="Line 168"/>
                      <wps:cNvCnPr>
                        <a:cxnSpLocks noChangeShapeType="1"/>
                      </wps:cNvCnPr>
                      <wps:spPr bwMode="auto">
                        <a:xfrm>
                          <a:off x="12240" y="947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5" name="Line 169"/>
                      <wps:cNvCnPr>
                        <a:cxnSpLocks noChangeShapeType="1"/>
                      </wps:cNvCnPr>
                      <wps:spPr bwMode="auto">
                        <a:xfrm>
                          <a:off x="12240" y="934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6" name="Line 170"/>
                      <wps:cNvCnPr>
                        <a:cxnSpLocks noChangeShapeType="1"/>
                      </wps:cNvCnPr>
                      <wps:spPr bwMode="auto">
                        <a:xfrm>
                          <a:off x="12240" y="921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171"/>
                      <wps:cNvCnPr>
                        <a:cxnSpLocks noChangeShapeType="1"/>
                      </wps:cNvCnPr>
                      <wps:spPr bwMode="auto">
                        <a:xfrm>
                          <a:off x="12240" y="908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Line 172"/>
                      <wps:cNvCnPr>
                        <a:cxnSpLocks noChangeShapeType="1"/>
                      </wps:cNvCnPr>
                      <wps:spPr bwMode="auto">
                        <a:xfrm>
                          <a:off x="12240" y="895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9" name="Line 173"/>
                      <wps:cNvCnPr>
                        <a:cxnSpLocks noChangeShapeType="1"/>
                      </wps:cNvCnPr>
                      <wps:spPr bwMode="auto">
                        <a:xfrm>
                          <a:off x="12240" y="882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174"/>
                      <wps:cNvCnPr>
                        <a:cxnSpLocks noChangeShapeType="1"/>
                      </wps:cNvCnPr>
                      <wps:spPr bwMode="auto">
                        <a:xfrm>
                          <a:off x="12240" y="869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1" name="Line 175"/>
                      <wps:cNvCnPr>
                        <a:cxnSpLocks noChangeShapeType="1"/>
                      </wps:cNvCnPr>
                      <wps:spPr bwMode="auto">
                        <a:xfrm>
                          <a:off x="12240" y="856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2" name="Line 176"/>
                      <wps:cNvCnPr>
                        <a:cxnSpLocks noChangeShapeType="1"/>
                      </wps:cNvCnPr>
                      <wps:spPr bwMode="auto">
                        <a:xfrm>
                          <a:off x="12240" y="84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177"/>
                      <wps:cNvCnPr>
                        <a:cxnSpLocks noChangeShapeType="1"/>
                      </wps:cNvCnPr>
                      <wps:spPr bwMode="auto">
                        <a:xfrm>
                          <a:off x="12240" y="829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178"/>
                      <wps:cNvCnPr>
                        <a:cxnSpLocks noChangeShapeType="1"/>
                      </wps:cNvCnPr>
                      <wps:spPr bwMode="auto">
                        <a:xfrm>
                          <a:off x="12240" y="816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5" name="Line 179"/>
                      <wps:cNvCnPr>
                        <a:cxnSpLocks noChangeShapeType="1"/>
                      </wps:cNvCnPr>
                      <wps:spPr bwMode="auto">
                        <a:xfrm>
                          <a:off x="12240" y="803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6" name="Line 180"/>
                      <wps:cNvCnPr>
                        <a:cxnSpLocks noChangeShapeType="1"/>
                      </wps:cNvCnPr>
                      <wps:spPr bwMode="auto">
                        <a:xfrm>
                          <a:off x="12240" y="790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181"/>
                      <wps:cNvCnPr>
                        <a:cxnSpLocks noChangeShapeType="1"/>
                      </wps:cNvCnPr>
                      <wps:spPr bwMode="auto">
                        <a:xfrm>
                          <a:off x="12240" y="777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182"/>
                      <wps:cNvCnPr>
                        <a:cxnSpLocks noChangeShapeType="1"/>
                      </wps:cNvCnPr>
                      <wps:spPr bwMode="auto">
                        <a:xfrm>
                          <a:off x="12240" y="764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183"/>
                      <wps:cNvCnPr>
                        <a:cxnSpLocks noChangeShapeType="1"/>
                      </wps:cNvCnPr>
                      <wps:spPr bwMode="auto">
                        <a:xfrm>
                          <a:off x="12240" y="751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184"/>
                      <wps:cNvCnPr>
                        <a:cxnSpLocks noChangeShapeType="1"/>
                      </wps:cNvCnPr>
                      <wps:spPr bwMode="auto">
                        <a:xfrm>
                          <a:off x="12240" y="738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185"/>
                      <wps:cNvCnPr>
                        <a:cxnSpLocks noChangeShapeType="1"/>
                      </wps:cNvCnPr>
                      <wps:spPr bwMode="auto">
                        <a:xfrm>
                          <a:off x="12240" y="724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186"/>
                      <wps:cNvCnPr>
                        <a:cxnSpLocks noChangeShapeType="1"/>
                      </wps:cNvCnPr>
                      <wps:spPr bwMode="auto">
                        <a:xfrm>
                          <a:off x="12240" y="711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187"/>
                      <wps:cNvCnPr>
                        <a:cxnSpLocks noChangeShapeType="1"/>
                      </wps:cNvCnPr>
                      <wps:spPr bwMode="auto">
                        <a:xfrm>
                          <a:off x="12240" y="698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4" name="Line 188"/>
                      <wps:cNvCnPr>
                        <a:cxnSpLocks noChangeShapeType="1"/>
                      </wps:cNvCnPr>
                      <wps:spPr bwMode="auto">
                        <a:xfrm>
                          <a:off x="12240" y="685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5" name="Line 189"/>
                      <wps:cNvCnPr>
                        <a:cxnSpLocks noChangeShapeType="1"/>
                      </wps:cNvCnPr>
                      <wps:spPr bwMode="auto">
                        <a:xfrm>
                          <a:off x="12240" y="672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6" name="Line 190"/>
                      <wps:cNvCnPr>
                        <a:cxnSpLocks noChangeShapeType="1"/>
                      </wps:cNvCnPr>
                      <wps:spPr bwMode="auto">
                        <a:xfrm>
                          <a:off x="12240" y="659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7" name="Line 191"/>
                      <wps:cNvCnPr>
                        <a:cxnSpLocks noChangeShapeType="1"/>
                      </wps:cNvCnPr>
                      <wps:spPr bwMode="auto">
                        <a:xfrm>
                          <a:off x="12240" y="646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8" name="Line 192"/>
                      <wps:cNvCnPr>
                        <a:cxnSpLocks noChangeShapeType="1"/>
                      </wps:cNvCnPr>
                      <wps:spPr bwMode="auto">
                        <a:xfrm>
                          <a:off x="12240" y="633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9" name="Line 193"/>
                      <wps:cNvCnPr>
                        <a:cxnSpLocks noChangeShapeType="1"/>
                      </wps:cNvCnPr>
                      <wps:spPr bwMode="auto">
                        <a:xfrm>
                          <a:off x="12240" y="620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194"/>
                      <wps:cNvCnPr>
                        <a:cxnSpLocks noChangeShapeType="1"/>
                      </wps:cNvCnPr>
                      <wps:spPr bwMode="auto">
                        <a:xfrm>
                          <a:off x="12240" y="606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Line 195"/>
                      <wps:cNvCnPr>
                        <a:cxnSpLocks noChangeShapeType="1"/>
                      </wps:cNvCnPr>
                      <wps:spPr bwMode="auto">
                        <a:xfrm>
                          <a:off x="12240" y="593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2" name="Line 196"/>
                      <wps:cNvCnPr>
                        <a:cxnSpLocks noChangeShapeType="1"/>
                      </wps:cNvCnPr>
                      <wps:spPr bwMode="auto">
                        <a:xfrm>
                          <a:off x="12240" y="58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Line 197"/>
                      <wps:cNvCnPr>
                        <a:cxnSpLocks noChangeShapeType="1"/>
                      </wps:cNvCnPr>
                      <wps:spPr bwMode="auto">
                        <a:xfrm>
                          <a:off x="12240" y="56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Line 198"/>
                      <wps:cNvCnPr>
                        <a:cxnSpLocks noChangeShapeType="1"/>
                      </wps:cNvCnPr>
                      <wps:spPr bwMode="auto">
                        <a:xfrm>
                          <a:off x="12240" y="554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5" name="Line 199"/>
                      <wps:cNvCnPr>
                        <a:cxnSpLocks noChangeShapeType="1"/>
                      </wps:cNvCnPr>
                      <wps:spPr bwMode="auto">
                        <a:xfrm>
                          <a:off x="12240" y="541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200"/>
                      <wps:cNvCnPr>
                        <a:cxnSpLocks noChangeShapeType="1"/>
                      </wps:cNvCnPr>
                      <wps:spPr bwMode="auto">
                        <a:xfrm>
                          <a:off x="12240" y="528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201"/>
                      <wps:cNvCnPr>
                        <a:cxnSpLocks noChangeShapeType="1"/>
                      </wps:cNvCnPr>
                      <wps:spPr bwMode="auto">
                        <a:xfrm>
                          <a:off x="12240" y="515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8" name="Line 202"/>
                      <wps:cNvCnPr>
                        <a:cxnSpLocks noChangeShapeType="1"/>
                      </wps:cNvCnPr>
                      <wps:spPr bwMode="auto">
                        <a:xfrm>
                          <a:off x="12240" y="501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Line 203"/>
                      <wps:cNvCnPr>
                        <a:cxnSpLocks noChangeShapeType="1"/>
                      </wps:cNvCnPr>
                      <wps:spPr bwMode="auto">
                        <a:xfrm>
                          <a:off x="12240" y="488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Line 204"/>
                      <wps:cNvCnPr>
                        <a:cxnSpLocks noChangeShapeType="1"/>
                      </wps:cNvCnPr>
                      <wps:spPr bwMode="auto">
                        <a:xfrm>
                          <a:off x="12240" y="475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1" name="Line 205"/>
                      <wps:cNvCnPr>
                        <a:cxnSpLocks noChangeShapeType="1"/>
                      </wps:cNvCnPr>
                      <wps:spPr bwMode="auto">
                        <a:xfrm>
                          <a:off x="12240" y="462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Line 206"/>
                      <wps:cNvCnPr>
                        <a:cxnSpLocks noChangeShapeType="1"/>
                      </wps:cNvCnPr>
                      <wps:spPr bwMode="auto">
                        <a:xfrm>
                          <a:off x="12240" y="449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3" name="Line 207"/>
                      <wps:cNvCnPr>
                        <a:cxnSpLocks noChangeShapeType="1"/>
                      </wps:cNvCnPr>
                      <wps:spPr bwMode="auto">
                        <a:xfrm>
                          <a:off x="12240" y="436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208"/>
                      <wps:cNvCnPr>
                        <a:cxnSpLocks noChangeShapeType="1"/>
                      </wps:cNvCnPr>
                      <wps:spPr bwMode="auto">
                        <a:xfrm>
                          <a:off x="12240" y="423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Line 209"/>
                      <wps:cNvCnPr>
                        <a:cxnSpLocks noChangeShapeType="1"/>
                      </wps:cNvCnPr>
                      <wps:spPr bwMode="auto">
                        <a:xfrm>
                          <a:off x="12240" y="410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6" name="Line 210"/>
                      <wps:cNvCnPr>
                        <a:cxnSpLocks noChangeShapeType="1"/>
                      </wps:cNvCnPr>
                      <wps:spPr bwMode="auto">
                        <a:xfrm>
                          <a:off x="12240" y="397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7" name="Line 211"/>
                      <wps:cNvCnPr>
                        <a:cxnSpLocks noChangeShapeType="1"/>
                      </wps:cNvCnPr>
                      <wps:spPr bwMode="auto">
                        <a:xfrm>
                          <a:off x="12240" y="383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8" name="Line 212"/>
                      <wps:cNvCnPr>
                        <a:cxnSpLocks noChangeShapeType="1"/>
                      </wps:cNvCnPr>
                      <wps:spPr bwMode="auto">
                        <a:xfrm>
                          <a:off x="12240" y="370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213"/>
                      <wps:cNvCnPr>
                        <a:cxnSpLocks noChangeShapeType="1"/>
                      </wps:cNvCnPr>
                      <wps:spPr bwMode="auto">
                        <a:xfrm>
                          <a:off x="12240" y="357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214"/>
                      <wps:cNvCnPr>
                        <a:cxnSpLocks noChangeShapeType="1"/>
                      </wps:cNvCnPr>
                      <wps:spPr bwMode="auto">
                        <a:xfrm>
                          <a:off x="12240" y="344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1" name="Line 215"/>
                      <wps:cNvCnPr>
                        <a:cxnSpLocks noChangeShapeType="1"/>
                      </wps:cNvCnPr>
                      <wps:spPr bwMode="auto">
                        <a:xfrm>
                          <a:off x="12240" y="331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Line 216"/>
                      <wps:cNvCnPr>
                        <a:cxnSpLocks noChangeShapeType="1"/>
                      </wps:cNvCnPr>
                      <wps:spPr bwMode="auto">
                        <a:xfrm>
                          <a:off x="12240" y="318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Line 217"/>
                      <wps:cNvCnPr>
                        <a:cxnSpLocks noChangeShapeType="1"/>
                      </wps:cNvCnPr>
                      <wps:spPr bwMode="auto">
                        <a:xfrm>
                          <a:off x="12240" y="305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4" name="Line 218"/>
                      <wps:cNvCnPr>
                        <a:cxnSpLocks noChangeShapeType="1"/>
                      </wps:cNvCnPr>
                      <wps:spPr bwMode="auto">
                        <a:xfrm>
                          <a:off x="12240" y="292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5" name="Line 219"/>
                      <wps:cNvCnPr>
                        <a:cxnSpLocks noChangeShapeType="1"/>
                      </wps:cNvCnPr>
                      <wps:spPr bwMode="auto">
                        <a:xfrm>
                          <a:off x="12240" y="278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6" name="Line 220"/>
                      <wps:cNvCnPr>
                        <a:cxnSpLocks noChangeShapeType="1"/>
                      </wps:cNvCnPr>
                      <wps:spPr bwMode="auto">
                        <a:xfrm>
                          <a:off x="12240" y="265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Line 221"/>
                      <wps:cNvCnPr>
                        <a:cxnSpLocks noChangeShapeType="1"/>
                      </wps:cNvCnPr>
                      <wps:spPr bwMode="auto">
                        <a:xfrm>
                          <a:off x="12240" y="252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8" name="Line 222"/>
                      <wps:cNvCnPr>
                        <a:cxnSpLocks noChangeShapeType="1"/>
                      </wps:cNvCnPr>
                      <wps:spPr bwMode="auto">
                        <a:xfrm>
                          <a:off x="12240" y="239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9" name="Line 223"/>
                      <wps:cNvCnPr>
                        <a:cxnSpLocks noChangeShapeType="1"/>
                      </wps:cNvCnPr>
                      <wps:spPr bwMode="auto">
                        <a:xfrm>
                          <a:off x="12240" y="226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Line 224"/>
                      <wps:cNvCnPr>
                        <a:cxnSpLocks noChangeShapeType="1"/>
                      </wps:cNvCnPr>
                      <wps:spPr bwMode="auto">
                        <a:xfrm>
                          <a:off x="12240" y="213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225"/>
                      <wps:cNvCnPr>
                        <a:cxnSpLocks noChangeShapeType="1"/>
                      </wps:cNvCnPr>
                      <wps:spPr bwMode="auto">
                        <a:xfrm>
                          <a:off x="12240" y="200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Line 226"/>
                      <wps:cNvCnPr>
                        <a:cxnSpLocks noChangeShapeType="1"/>
                      </wps:cNvCnPr>
                      <wps:spPr bwMode="auto">
                        <a:xfrm>
                          <a:off x="12240" y="187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3" name="Line 227"/>
                      <wps:cNvCnPr>
                        <a:cxnSpLocks noChangeShapeType="1"/>
                      </wps:cNvCnPr>
                      <wps:spPr bwMode="auto">
                        <a:xfrm>
                          <a:off x="12240" y="17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228"/>
                      <wps:cNvCnPr>
                        <a:cxnSpLocks noChangeShapeType="1"/>
                      </wps:cNvCnPr>
                      <wps:spPr bwMode="auto">
                        <a:xfrm>
                          <a:off x="12240" y="160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229"/>
                      <wps:cNvCnPr>
                        <a:cxnSpLocks noChangeShapeType="1"/>
                      </wps:cNvCnPr>
                      <wps:spPr bwMode="auto">
                        <a:xfrm>
                          <a:off x="12240" y="147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230"/>
                      <wps:cNvCnPr>
                        <a:cxnSpLocks noChangeShapeType="1"/>
                      </wps:cNvCnPr>
                      <wps:spPr bwMode="auto">
                        <a:xfrm>
                          <a:off x="12240" y="134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7" name="Line 231"/>
                      <wps:cNvCnPr>
                        <a:cxnSpLocks noChangeShapeType="1"/>
                      </wps:cNvCnPr>
                      <wps:spPr bwMode="auto">
                        <a:xfrm>
                          <a:off x="12240" y="121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8" name="Line 232"/>
                      <wps:cNvCnPr>
                        <a:cxnSpLocks noChangeShapeType="1"/>
                      </wps:cNvCnPr>
                      <wps:spPr bwMode="auto">
                        <a:xfrm>
                          <a:off x="12240" y="108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9" name="Line 233"/>
                      <wps:cNvCnPr>
                        <a:cxnSpLocks noChangeShapeType="1"/>
                      </wps:cNvCnPr>
                      <wps:spPr bwMode="auto">
                        <a:xfrm>
                          <a:off x="12240" y="95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0" name="Line 234"/>
                      <wps:cNvCnPr>
                        <a:cxnSpLocks noChangeShapeType="1"/>
                      </wps:cNvCnPr>
                      <wps:spPr bwMode="auto">
                        <a:xfrm>
                          <a:off x="12240" y="82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1" name="Line 235"/>
                      <wps:cNvCnPr>
                        <a:cxnSpLocks noChangeShapeType="1"/>
                      </wps:cNvCnPr>
                      <wps:spPr bwMode="auto">
                        <a:xfrm>
                          <a:off x="12240" y="6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2" name="Line 236"/>
                      <wps:cNvCnPr>
                        <a:cxnSpLocks noChangeShapeType="1"/>
                      </wps:cNvCnPr>
                      <wps:spPr bwMode="auto">
                        <a:xfrm>
                          <a:off x="12240" y="55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Line 237"/>
                      <wps:cNvCnPr>
                        <a:cxnSpLocks noChangeShapeType="1"/>
                      </wps:cNvCnPr>
                      <wps:spPr bwMode="auto">
                        <a:xfrm>
                          <a:off x="12240" y="42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4" name="Line 238"/>
                      <wps:cNvCnPr>
                        <a:cxnSpLocks noChangeShapeType="1"/>
                      </wps:cNvCnPr>
                      <wps:spPr bwMode="auto">
                        <a:xfrm>
                          <a:off x="12240" y="2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5" name="Line 239"/>
                      <wps:cNvCnPr>
                        <a:cxnSpLocks noChangeShapeType="1"/>
                      </wps:cNvCnPr>
                      <wps:spPr bwMode="auto">
                        <a:xfrm>
                          <a:off x="12240" y="16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240"/>
                      <wps:cNvCnPr>
                        <a:cxnSpLocks noChangeShapeType="1"/>
                      </wps:cNvCnPr>
                      <wps:spPr bwMode="auto">
                        <a:xfrm>
                          <a:off x="12240" y="3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3E7387" id="Group 1" o:spid="_x0000_s1026" style="position:absolute;margin-left:3pt;margin-top:2.2pt;width:609.5pt;height:790.3pt;z-index:-251662848;mso-position-horizontal-relative:page;mso-position-vertical-relative:page" coordorigin="50,34" coordsize="12190,15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">
              <v:line id="Line 2" o:spid="_x0000_s1027" style="position:absolute;visibility:visible;mso-wrap-style:square" from="50,15840" to="5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3g7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objsDac&#10;CUdALr4AAAD//wMAUEsBAi0AFAAGAAgAAAAhANvh9svuAAAAhQEAABMAAAAAAAAAAAAAAAAAAAAA&#10;AFtDb250ZW50X1R5cGVzXS54bWxQSwECLQAUAAYACAAAACEAWvQsW78AAAAVAQAACwAAAAAAAAAA&#10;AAAAAAAfAQAAX3JlbHMvLnJlbHNQSwECLQAUAAYACAAAACEAhV94O70AAADcAAAADwAAAAAAAAAA&#10;AAAAAAAHAgAAZHJzL2Rvd25yZXYueG1sUEsFBgAAAAADAAMAtwAAAPECAAAAAA==&#10;" strokecolor="#bdbfbf" strokeweight=".15347mm"/>
              <v:line id="Line 3" o:spid="_x0000_s1028" style="position:absolute;visibility:visible;mso-wrap-style:square" from="153,15840" to="15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" strokecolor="#bdbfbf" strokeweight=".15347mm"/>
              <v:line id="Line 4" o:spid="_x0000_s1029" style="position:absolute;visibility:visible;mso-wrap-style:square" from="257,15840" to="25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OLg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uE4zA9n&#10;whGQiy8AAAD//wMAUEsBAi0AFAAGAAgAAAAhANvh9svuAAAAhQEAABMAAAAAAAAAAAAAAAAAAAAA&#10;AFtDb250ZW50X1R5cGVzXS54bWxQSwECLQAUAAYACAAAACEAWvQsW78AAAAVAQAACwAAAAAAAAAA&#10;AAAAAAAfAQAAX3JlbHMvLnJlbHNQSwECLQAUAAYACAAAACEA/vDi4L0AAADcAAAADwAAAAAAAAAA&#10;AAAAAAAHAgAAZHJzL2Rvd25yZXYueG1sUEsFBgAAAAADAAMAtwAAAPECAAAAAA==&#10;" strokecolor="#bdbfbf" strokeweight=".15347mm"/>
              <v:line id="Line 5" o:spid="_x0000_s1030" style="position:absolute;visibility:visible;mso-wrap-style:square" from="361,15840" to="36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" strokecolor="#bdbfbf" strokeweight=".15347mm"/>
              <v:line id="Line 6" o:spid="_x0000_s1031" style="position:absolute;visibility:visible;mso-wrap-style:square" from="465,15840" to="46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" strokecolor="#bdbfbf" strokeweight=".15347mm"/>
              <v:line id="Line 7" o:spid="_x0000_s1032" style="position:absolute;visibility:visible;mso-wrap-style:square" from="568,15840" to="56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" strokecolor="#bdbfbf" strokeweight=".15347mm"/>
              <v:line id="Line 8" o:spid="_x0000_s1033" style="position:absolute;visibility:visible;mso-wrap-style:square" from="672,15840" to="67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" strokecolor="#bdbfbf" strokeweight=".15347mm"/>
              <v:line id="Line 9" o:spid="_x0000_s1034" style="position:absolute;visibility:visible;mso-wrap-style:square" from="776,15840" to="77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" strokecolor="#bdbfbf" strokeweight=".15347mm"/>
              <v:line id="Line 10" o:spid="_x0000_s1035" style="position:absolute;visibility:visible;mso-wrap-style:square" from="879,15840" to="87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" strokecolor="#bdbfbf" strokeweight=".15347mm"/>
              <v:line id="Line 11" o:spid="_x0000_s1036" style="position:absolute;visibility:visible;mso-wrap-style:square" from="983,15840" to="98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" strokecolor="#bdbfbf" strokeweight=".15347mm"/>
              <v:line id="Line 12" o:spid="_x0000_s1037" style="position:absolute;visibility:visible;mso-wrap-style:square" from="1087,15840" to="108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" strokecolor="#bdbfbf" strokeweight=".15347mm"/>
              <v:line id="Line 13" o:spid="_x0000_s1038" style="position:absolute;visibility:visible;mso-wrap-style:square" from="1191,15840" to="119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" strokecolor="#bdbfbf" strokeweight=".15347mm"/>
              <v:line id="Line 14" o:spid="_x0000_s1039" style="position:absolute;visibility:visible;mso-wrap-style:square" from="1294,15840" to="129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hd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" strokecolor="#bdbfbf" strokeweight=".15347mm"/>
              <v:line id="Line 15" o:spid="_x0000_s1040" style="position:absolute;visibility:visible;mso-wrap-style:square" from="1398,15840" to="139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" strokecolor="#bdbfbf" strokeweight=".15347mm"/>
              <v:line id="Line 16" o:spid="_x0000_s1041" style="position:absolute;visibility:visible;mso-wrap-style:square" from="1502,15840" to="150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" strokecolor="#bdbfbf" strokeweight=".15347mm"/>
              <v:line id="Line 17" o:spid="_x0000_s1042" style="position:absolute;visibility:visible;mso-wrap-style:square" from="1606,15840" to="160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Yq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" strokecolor="#bdbfbf" strokeweight=".15347mm"/>
              <v:line id="Line 18" o:spid="_x0000_s1043" style="position:absolute;visibility:visible;mso-wrap-style:square" from="1709,15840" to="170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" strokecolor="#bdbfbf" strokeweight=".15347mm"/>
              <v:line id="Line 19" o:spid="_x0000_s1044" style="position:absolute;visibility:visible;mso-wrap-style:square" from="1813,15840" to="181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" strokecolor="#bdbfbf" strokeweight=".15347mm"/>
              <v:line id="Line 20" o:spid="_x0000_s1045" style="position:absolute;visibility:visible;mso-wrap-style:square" from="1917,15840" to="191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" strokecolor="#bdbfbf" strokeweight=".15347mm"/>
              <v:line id="Line 21" o:spid="_x0000_s1046" style="position:absolute;visibility:visible;mso-wrap-style:square" from="2021,15840" to="202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" strokecolor="#bdbfbf" strokeweight=".15347mm"/>
              <v:line id="Line 22" o:spid="_x0000_s1047" style="position:absolute;visibility:visible;mso-wrap-style:square" from="2124,15840" to="212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Rb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" strokecolor="#bdbfbf" strokeweight=".15347mm"/>
              <v:line id="Line 23" o:spid="_x0000_s1048" style="position:absolute;visibility:visible;mso-wrap-style:square" from="2228,15840" to="222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" strokecolor="#bdbfbf" strokeweight=".15347mm"/>
              <v:line id="Line 24" o:spid="_x0000_s1049" style="position:absolute;visibility:visible;mso-wrap-style:square" from="2332,15840" to="233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b6A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uEkzA9n&#10;whGQiy8AAAD//wMAUEsBAi0AFAAGAAgAAAAhANvh9svuAAAAhQEAABMAAAAAAAAAAAAAAAAAAAAA&#10;AFtDb250ZW50X1R5cGVzXS54bWxQSwECLQAUAAYACAAAACEAWvQsW78AAAAVAQAACwAAAAAAAAAA&#10;AAAAAAAfAQAAX3JlbHMvLnJlbHNQSwECLQAUAAYACAAAACEAtUW+gL0AAADcAAAADwAAAAAAAAAA&#10;AAAAAAAHAgAAZHJzL2Rvd25yZXYueG1sUEsFBgAAAAADAAMAtwAAAPECAAAAAA==&#10;" strokecolor="#bdbfbf" strokeweight=".15347mm"/>
              <v:line id="Line 25" o:spid="_x0000_s1050" style="position:absolute;visibility:visible;mso-wrap-style:square" from="2435,15840" to="243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" strokecolor="#bdbfbf" strokeweight=".15347mm"/>
              <v:line id="Line 26" o:spid="_x0000_s1051" style="position:absolute;visibility:visible;mso-wrap-style:square" from="2539,15840" to="253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" strokecolor="#bdbfbf" strokeweight=".15347mm"/>
              <v:line id="Line 27" o:spid="_x0000_s1052" style="position:absolute;visibility:visible;mso-wrap-style:square" from="2643,15840" to="264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" strokecolor="#bdbfbf" strokeweight=".15347mm"/>
              <v:line id="Line 28" o:spid="_x0000_s1053" style="position:absolute;visibility:visible;mso-wrap-style:square" from="2747,15840" to="274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" strokecolor="#bdbfbf" strokeweight=".15347mm"/>
              <v:line id="Line 29" o:spid="_x0000_s1054" style="position:absolute;visibility:visible;mso-wrap-style:square" from="2850,15840" to="285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" strokecolor="#bdbfbf" strokeweight=".15347mm"/>
              <v:line id="Line 30" o:spid="_x0000_s1055" style="position:absolute;visibility:visible;mso-wrap-style:square" from="2954,15840" to="295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" strokecolor="#bdbfbf" strokeweight=".15347mm"/>
              <v:line id="Line 31" o:spid="_x0000_s1056" style="position:absolute;visibility:visible;mso-wrap-style:square" from="3058,15840" to="305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" strokecolor="#bdbfbf" strokeweight=".15347mm"/>
              <v:line id="Line 32" o:spid="_x0000_s1057" style="position:absolute;visibility:visible;mso-wrap-style:square" from="3162,15840" to="316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" strokecolor="#bdbfbf" strokeweight=".15347mm"/>
              <v:line id="Line 33" o:spid="_x0000_s1058" style="position:absolute;visibility:visible;mso-wrap-style:square" from="3265,15840" to="326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" strokecolor="#bdbfbf" strokeweight=".15347mm"/>
              <v:line id="Line 34" o:spid="_x0000_s1059" style="position:absolute;visibility:visible;mso-wrap-style:square" from="3369,15840" to="336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M6n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" strokecolor="#bdbfbf" strokeweight=".15347mm"/>
              <v:line id="Line 35" o:spid="_x0000_s1060" style="position:absolute;visibility:visible;mso-wrap-style:square" from="3473,15840" to="347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" strokecolor="#bdbfbf" strokeweight=".15347mm"/>
              <v:line id="Line 36" o:spid="_x0000_s1061" style="position:absolute;visibility:visible;mso-wrap-style:square" from="3576,15840" to="357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" strokecolor="#bdbfbf" strokeweight=".15347mm"/>
              <v:line id="Line 37" o:spid="_x0000_s1062" style="position:absolute;visibility:visible;mso-wrap-style:square" from="3680,15840" to="368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DQ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" strokecolor="#bdbfbf" strokeweight=".15347mm"/>
              <v:line id="Line 38" o:spid="_x0000_s1063" style="position:absolute;visibility:visible;mso-wrap-style:square" from="3784,15840" to="378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" strokecolor="#bdbfbf" strokeweight=".15347mm"/>
              <v:line id="Line 39" o:spid="_x0000_s1064" style="position:absolute;visibility:visible;mso-wrap-style:square" from="3888,15840" to="388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" strokecolor="#bdbfbf" strokeweight=".15347mm"/>
              <v:line id="Line 40" o:spid="_x0000_s1065" style="position:absolute;visibility:visible;mso-wrap-style:square" from="3991,15840" to="399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NI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" strokecolor="#bdbfbf" strokeweight=".15347mm"/>
              <v:line id="Line 41" o:spid="_x0000_s1066" style="position:absolute;visibility:visible;mso-wrap-style:square" from="4095,15840" to="409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" strokecolor="#bdbfbf" strokeweight=".15347mm"/>
              <v:line id="Line 42" o:spid="_x0000_s1067" style="position:absolute;visibility:visible;mso-wrap-style:square" from="4199,15840" to="419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sKh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" strokecolor="#bdbfbf" strokeweight=".15347mm"/>
              <v:line id="Line 43" o:spid="_x0000_s1068" style="position:absolute;visibility:visible;mso-wrap-style:square" from="4303,15840" to="430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" strokecolor="#bdbfbf" strokeweight=".15347mm"/>
              <v:line id="Line 44" o:spid="_x0000_s1069" style="position:absolute;visibility:visible;mso-wrap-style:square" from="4406,15840" to="440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h6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uE0zA9n&#10;whGQiy8AAAD//wMAUEsBAi0AFAAGAAgAAAAhANvh9svuAAAAhQEAABMAAAAAAAAAAAAAAAAAAAAA&#10;AFtDb250ZW50X1R5cGVzXS54bWxQSwECLQAUAAYACAAAACEAWvQsW78AAAAVAQAACwAAAAAAAAAA&#10;AAAAAAAfAQAAX3JlbHMvLnJlbHNQSwECLQAUAAYACAAAACEABUlYer0AAADcAAAADwAAAAAAAAAA&#10;AAAAAAAHAgAAZHJzL2Rvd25yZXYueG1sUEsFBgAAAAADAAMAtwAAAPECAAAAAA==&#10;" strokecolor="#bdbfbf" strokeweight=".15347mm"/>
              <v:line id="Line 45" o:spid="_x0000_s1070" style="position:absolute;visibility:visible;mso-wrap-style:square" from="4510,15840" to="451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" strokecolor="#bdbfbf" strokeweight=".15347mm"/>
              <v:line id="Line 46" o:spid="_x0000_s1071" style="position:absolute;visibility:visible;mso-wrap-style:square" from="4614,15840" to="461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" strokecolor="#bdbfbf" strokeweight=".15347mm"/>
              <v:line id="Line 47" o:spid="_x0000_s1072" style="position:absolute;visibility:visible;mso-wrap-style:square" from="4718,15840" to="471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" strokecolor="#bdbfbf" strokeweight=".15347mm"/>
              <v:line id="Line 48" o:spid="_x0000_s1073" style="position:absolute;visibility:visible;mso-wrap-style:square" from="4821,15840" to="482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" strokecolor="#bdbfbf" strokeweight=".15347mm"/>
              <v:line id="Line 49" o:spid="_x0000_s1074" style="position:absolute;visibility:visible;mso-wrap-style:square" from="4925,15840" to="492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" strokecolor="#bdbfbf" strokeweight=".15347mm"/>
              <v:line id="Line 50" o:spid="_x0000_s1075" style="position:absolute;visibility:visible;mso-wrap-style:square" from="5029,15840" to="502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" strokecolor="#bdbfbf" strokeweight=".15347mm"/>
              <v:line id="Line 51" o:spid="_x0000_s1076" style="position:absolute;visibility:visible;mso-wrap-style:square" from="5132,15840" to="513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" strokecolor="#bdbfbf" strokeweight=".15347mm"/>
              <v:line id="Line 52" o:spid="_x0000_s1077" style="position:absolute;visibility:visible;mso-wrap-style:square" from="5236,15840" to="523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" strokecolor="#bdbfbf" strokeweight=".15347mm"/>
              <v:line id="Line 53" o:spid="_x0000_s1078" style="position:absolute;visibility:visible;mso-wrap-style:square" from="5340,15840" to="534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" strokecolor="#bdbfbf" strokeweight=".15347mm"/>
              <v:line id="Line 54" o:spid="_x0000_s1079" style="position:absolute;visibility:visible;mso-wrap-style:square" from="5444,15840" to="544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" strokecolor="#bdbfbf" strokeweight=".15347mm"/>
              <v:line id="Line 55" o:spid="_x0000_s1080" style="position:absolute;visibility:visible;mso-wrap-style:square" from="5547,15840" to="554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" strokecolor="#bdbfbf" strokeweight=".15347mm"/>
              <v:line id="Line 56" o:spid="_x0000_s1081" style="position:absolute;visibility:visible;mso-wrap-style:square" from="5651,15840" to="565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" strokecolor="#bdbfbf" strokeweight=".15347mm"/>
              <v:line id="Line 57" o:spid="_x0000_s1082" style="position:absolute;visibility:visible;mso-wrap-style:square" from="5755,15840" to="575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" strokecolor="#bdbfbf" strokeweight=".15347mm"/>
              <v:line id="Line 58" o:spid="_x0000_s1083" style="position:absolute;visibility:visible;mso-wrap-style:square" from="5859,15840" to="585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" strokecolor="#bdbfbf" strokeweight=".15347mm"/>
              <v:line id="Line 59" o:spid="_x0000_s1084" style="position:absolute;visibility:visible;mso-wrap-style:square" from="5962,15840" to="596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" strokecolor="#bdbfbf" strokeweight=".15347mm"/>
              <v:line id="Line 60" o:spid="_x0000_s1085" style="position:absolute;visibility:visible;mso-wrap-style:square" from="6066,15840" to="606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" strokecolor="#bdbfbf" strokeweight=".15347mm"/>
              <v:line id="Line 61" o:spid="_x0000_s1086" style="position:absolute;visibility:visible;mso-wrap-style:square" from="6170,15840" to="617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" strokecolor="#bdbfbf" strokeweight=".15347mm"/>
              <v:line id="Line 62" o:spid="_x0000_s1087" style="position:absolute;visibility:visible;mso-wrap-style:square" from="6274,15840" to="627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" strokecolor="#bdbfbf" strokeweight=".15347mm"/>
              <v:line id="Line 63" o:spid="_x0000_s1088" style="position:absolute;visibility:visible;mso-wrap-style:square" from="6377,15840" to="637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" strokecolor="#bdbfbf" strokeweight=".15347mm"/>
              <v:line id="Line 64" o:spid="_x0000_s1089" style="position:absolute;visibility:visible;mso-wrap-style:square" from="6481,15840" to="648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" strokecolor="#bdbfbf" strokeweight=".15347mm"/>
              <v:line id="Line 65" o:spid="_x0000_s1090" style="position:absolute;visibility:visible;mso-wrap-style:square" from="6585,15840" to="658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" strokecolor="#bdbfbf" strokeweight=".15347mm"/>
              <v:line id="Line 66" o:spid="_x0000_s1091" style="position:absolute;visibility:visible;mso-wrap-style:square" from="6688,15840" to="668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" strokecolor="#bdbfbf" strokeweight=".15347mm"/>
              <v:line id="Line 67" o:spid="_x0000_s1092" style="position:absolute;visibility:visible;mso-wrap-style:square" from="6792,15840" to="679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" strokecolor="#bdbfbf" strokeweight=".15347mm"/>
              <v:line id="Line 68" o:spid="_x0000_s1093" style="position:absolute;visibility:visible;mso-wrap-style:square" from="6896,15840" to="689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" strokecolor="#bdbfbf" strokeweight=".15347mm"/>
              <v:line id="Line 69" o:spid="_x0000_s1094" style="position:absolute;visibility:visible;mso-wrap-style:square" from="7000,15840" to="700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" strokecolor="#bdbfbf" strokeweight=".15347mm"/>
              <v:line id="Line 70" o:spid="_x0000_s1095" style="position:absolute;visibility:visible;mso-wrap-style:square" from="7103,15840" to="710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" strokecolor="#bdbfbf" strokeweight=".15347mm"/>
              <v:line id="Line 71" o:spid="_x0000_s1096" style="position:absolute;visibility:visible;mso-wrap-style:square" from="7207,15840" to="720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" strokecolor="#bdbfbf" strokeweight=".15347mm"/>
              <v:line id="Line 72" o:spid="_x0000_s1097" style="position:absolute;visibility:visible;mso-wrap-style:square" from="7311,15840" to="731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" strokecolor="#bdbfbf" strokeweight=".15347mm"/>
              <v:line id="Line 73" o:spid="_x0000_s1098" style="position:absolute;visibility:visible;mso-wrap-style:square" from="7415,15840" to="741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" strokecolor="#bdbfbf" strokeweight=".15347mm"/>
              <v:line id="Line 74" o:spid="_x0000_s1099" style="position:absolute;visibility:visible;mso-wrap-style:square" from="7518,15840" to="751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" strokecolor="#bdbfbf" strokeweight=".15347mm"/>
              <v:line id="Line 75" o:spid="_x0000_s1100" style="position:absolute;visibility:visible;mso-wrap-style:square" from="7622,15840" to="762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" strokecolor="#bdbfbf" strokeweight=".15347mm"/>
              <v:line id="Line 76" o:spid="_x0000_s1101" style="position:absolute;visibility:visible;mso-wrap-style:square" from="7726,15840" to="772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" strokecolor="#bdbfbf" strokeweight=".15347mm"/>
              <v:line id="Line 77" o:spid="_x0000_s1102" style="position:absolute;visibility:visible;mso-wrap-style:square" from="7829,15840" to="782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" strokecolor="#bdbfbf" strokeweight=".15347mm"/>
              <v:line id="Line 78" o:spid="_x0000_s1103" style="position:absolute;visibility:visible;mso-wrap-style:square" from="7933,15840" to="793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" strokecolor="#bdbfbf" strokeweight=".15347mm"/>
              <v:line id="Line 79" o:spid="_x0000_s1104" style="position:absolute;visibility:visible;mso-wrap-style:square" from="8037,15840" to="803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" strokecolor="#bdbfbf" strokeweight=".15347mm"/>
              <v:line id="Line 80" o:spid="_x0000_s1105" style="position:absolute;visibility:visible;mso-wrap-style:square" from="8141,15840" to="814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" strokecolor="#bdbfbf" strokeweight=".15347mm"/>
              <v:line id="Line 81" o:spid="_x0000_s1106" style="position:absolute;visibility:visible;mso-wrap-style:square" from="8244,15840" to="824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" strokecolor="#bdbfbf" strokeweight=".15347mm"/>
              <v:line id="Line 82" o:spid="_x0000_s1107" style="position:absolute;visibility:visible;mso-wrap-style:square" from="8348,15840" to="834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" strokecolor="#bdbfbf" strokeweight=".15347mm"/>
              <v:line id="Line 83" o:spid="_x0000_s1108" style="position:absolute;visibility:visible;mso-wrap-style:square" from="8452,15840" to="845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" strokecolor="#bdbfbf" strokeweight=".15347mm"/>
              <v:line id="Line 84" o:spid="_x0000_s1109" style="position:absolute;visibility:visible;mso-wrap-style:square" from="8556,15840" to="855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" strokecolor="#bdbfbf" strokeweight=".15347mm"/>
              <v:line id="Line 85" o:spid="_x0000_s1110" style="position:absolute;visibility:visible;mso-wrap-style:square" from="8659,15840" to="865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" strokecolor="#bdbfbf" strokeweight=".15347mm"/>
              <v:line id="Line 86" o:spid="_x0000_s1111" style="position:absolute;visibility:visible;mso-wrap-style:square" from="8763,15840" to="876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" strokecolor="#bdbfbf" strokeweight=".15347mm"/>
              <v:line id="Line 87" o:spid="_x0000_s1112" style="position:absolute;visibility:visible;mso-wrap-style:square" from="8867,15840" to="886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" strokecolor="#bdbfbf" strokeweight=".15347mm"/>
              <v:line id="Line 88" o:spid="_x0000_s1113" style="position:absolute;visibility:visible;mso-wrap-style:square" from="8971,15840" to="897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" strokecolor="#bdbfbf" strokeweight=".15347mm"/>
              <v:line id="Line 89" o:spid="_x0000_s1114" style="position:absolute;visibility:visible;mso-wrap-style:square" from="9074,15840" to="907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" strokecolor="#bdbfbf" strokeweight=".15347mm"/>
              <v:line id="Line 90" o:spid="_x0000_s1115" style="position:absolute;visibility:visible;mso-wrap-style:square" from="9178,15840" to="917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" strokecolor="#bdbfbf" strokeweight=".15347mm"/>
              <v:line id="Line 91" o:spid="_x0000_s1116" style="position:absolute;visibility:visible;mso-wrap-style:square" from="9282,15840" to="928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" strokecolor="#bdbfbf" strokeweight=".15347mm"/>
              <v:line id="Line 92" o:spid="_x0000_s1117" style="position:absolute;visibility:visible;mso-wrap-style:square" from="9386,15840" to="938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" strokecolor="#bdbfbf" strokeweight=".15347mm"/>
              <v:line id="Line 93" o:spid="_x0000_s1118" style="position:absolute;visibility:visible;mso-wrap-style:square" from="9489,15840" to="948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" strokecolor="#bdbfbf" strokeweight=".15347mm"/>
              <v:line id="Line 94" o:spid="_x0000_s1119" style="position:absolute;visibility:visible;mso-wrap-style:square" from="9593,15840" to="959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" strokecolor="#bdbfbf" strokeweight=".15347mm"/>
              <v:line id="Line 95" o:spid="_x0000_s1120" style="position:absolute;visibility:visible;mso-wrap-style:square" from="9697,15840" to="969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" strokecolor="#bdbfbf" strokeweight=".15347mm"/>
              <v:line id="Line 96" o:spid="_x0000_s1121" style="position:absolute;visibility:visible;mso-wrap-style:square" from="9801,15840" to="980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" strokecolor="#bdbfbf" strokeweight=".15347mm"/>
              <v:line id="Line 97" o:spid="_x0000_s1122" style="position:absolute;visibility:visible;mso-wrap-style:square" from="9904,15840" to="990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" strokecolor="#bdbfbf" strokeweight=".15347mm"/>
              <v:line id="Line 98" o:spid="_x0000_s1123" style="position:absolute;visibility:visible;mso-wrap-style:square" from="10008,15840" to="1000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" strokecolor="#bdbfbf" strokeweight=".15347mm"/>
              <v:line id="Line 99" o:spid="_x0000_s1124" style="position:absolute;visibility:visible;mso-wrap-style:square" from="10112,15840" to="1011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" strokecolor="#bdbfbf" strokeweight=".15347mm"/>
              <v:line id="Line 100" o:spid="_x0000_s1125" style="position:absolute;visibility:visible;mso-wrap-style:square" from="10215,15840" to="1021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" strokecolor="#bdbfbf" strokeweight=".15347mm"/>
              <v:line id="Line 101" o:spid="_x0000_s1126" style="position:absolute;visibility:visible;mso-wrap-style:square" from="10319,15840" to="1031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" strokecolor="#bdbfbf" strokeweight=".15347mm"/>
              <v:line id="Line 102" o:spid="_x0000_s1127" style="position:absolute;visibility:visible;mso-wrap-style:square" from="10423,15840" to="1042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" strokecolor="#bdbfbf" strokeweight=".15347mm"/>
              <v:line id="Line 103" o:spid="_x0000_s1128" style="position:absolute;visibility:visible;mso-wrap-style:square" from="10527,15840" to="1052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" strokecolor="#bdbfbf" strokeweight=".15347mm"/>
              <v:line id="Line 104" o:spid="_x0000_s1129" style="position:absolute;visibility:visible;mso-wrap-style:square" from="10630,15840" to="1063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" strokecolor="#bdbfbf" strokeweight=".15347mm"/>
              <v:line id="Line 105" o:spid="_x0000_s1130" style="position:absolute;visibility:visible;mso-wrap-style:square" from="10734,15840" to="1073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" strokecolor="#bdbfbf" strokeweight=".15347mm"/>
              <v:line id="Line 106" o:spid="_x0000_s1131" style="position:absolute;visibility:visible;mso-wrap-style:square" from="10838,15840" to="1083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" strokecolor="#bdbfbf" strokeweight=".15347mm"/>
              <v:line id="Line 107" o:spid="_x0000_s1132" style="position:absolute;visibility:visible;mso-wrap-style:square" from="10942,15840" to="1094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" strokecolor="#bdbfbf" strokeweight=".15347mm"/>
              <v:line id="Line 108" o:spid="_x0000_s1133" style="position:absolute;visibility:visible;mso-wrap-style:square" from="11045,15840" to="1104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" strokecolor="#bdbfbf" strokeweight=".15347mm"/>
              <v:line id="Line 109" o:spid="_x0000_s1134" style="position:absolute;visibility:visible;mso-wrap-style:square" from="11149,15840" to="1114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" strokecolor="#bdbfbf" strokeweight=".15347mm"/>
              <v:line id="Line 110" o:spid="_x0000_s1135" style="position:absolute;visibility:visible;mso-wrap-style:square" from="11253,15840" to="1125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" strokecolor="#bdbfbf" strokeweight=".15347mm"/>
              <v:line id="Line 111" o:spid="_x0000_s1136" style="position:absolute;visibility:visible;mso-wrap-style:square" from="11357,15840" to="1135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" strokecolor="#bdbfbf" strokeweight=".15347mm"/>
              <v:line id="Line 112" o:spid="_x0000_s1137" style="position:absolute;visibility:visible;mso-wrap-style:square" from="11460,15840" to="1146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" strokecolor="#bdbfbf" strokeweight=".15347mm"/>
              <v:line id="Line 113" o:spid="_x0000_s1138" style="position:absolute;visibility:visible;mso-wrap-style:square" from="11564,15840" to="1156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" strokecolor="#bdbfbf" strokeweight=".15347mm"/>
              <v:line id="Line 114" o:spid="_x0000_s1139" style="position:absolute;visibility:visible;mso-wrap-style:square" from="11668,15840" to="1166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" strokecolor="#bdbfbf" strokeweight=".15347mm"/>
              <v:line id="Line 115" o:spid="_x0000_s1140" style="position:absolute;visibility:visible;mso-wrap-style:square" from="11772,15840" to="1177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" strokecolor="#bdbfbf" strokeweight=".15347mm"/>
              <v:line id="Line 116" o:spid="_x0000_s1141" style="position:absolute;visibility:visible;mso-wrap-style:square" from="11875,15840" to="1187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" strokecolor="#bdbfbf" strokeweight=".15347mm"/>
              <v:line id="Line 117" o:spid="_x0000_s1142" style="position:absolute;visibility:visible;mso-wrap-style:square" from="11979,15840" to="1197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" strokecolor="#bdbfbf" strokeweight=".15347mm"/>
              <v:line id="Line 118" o:spid="_x0000_s1143" style="position:absolute;visibility:visible;mso-wrap-style:square" from="12083,15840" to="1208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" strokecolor="#bdbfbf" strokeweight=".15347mm"/>
              <v:line id="Line 119" o:spid="_x0000_s1144" style="position:absolute;visibility:visible;mso-wrap-style:square" from="12186,15840" to="1218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" strokecolor="#bdbfbf" strokeweight=".15347mm"/>
              <v:line id="Line 120" o:spid="_x0000_s1145" style="position:absolute;visibility:visible;mso-wrap-style:square" from="12240,15776" to="12240,1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" strokecolor="#bdbfbf" strokeweight=".15347mm"/>
              <v:line id="Line 121" o:spid="_x0000_s1146" style="position:absolute;visibility:visible;mso-wrap-style:square" from="12240,15645" to="12240,1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" strokecolor="#bdbfbf" strokeweight=".15347mm"/>
              <v:line id="Line 122" o:spid="_x0000_s1147" style="position:absolute;visibility:visible;mso-wrap-style:square" from="12240,15514" to="12240,15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" strokecolor="#bdbfbf" strokeweight=".15347mm"/>
              <v:line id="Line 123" o:spid="_x0000_s1148" style="position:absolute;visibility:visible;mso-wrap-style:square" from="12240,15383" to="12240,15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" strokecolor="#bdbfbf" strokeweight=".15347mm"/>
              <v:line id="Line 124" o:spid="_x0000_s1149" style="position:absolute;visibility:visible;mso-wrap-style:square" from="12240,15252" to="12240,1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" strokecolor="#bdbfbf" strokeweight=".15347mm"/>
              <v:line id="Line 125" o:spid="_x0000_s1150" style="position:absolute;visibility:visible;mso-wrap-style:square" from="12240,15121" to="12240,1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" strokecolor="#bdbfbf" strokeweight=".15347mm"/>
              <v:line id="Line 126" o:spid="_x0000_s1151" style="position:absolute;visibility:visible;mso-wrap-style:square" from="12240,14989" to="12240,1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" strokecolor="#bdbfbf" strokeweight=".15347mm"/>
              <v:line id="Line 127" o:spid="_x0000_s1152" style="position:absolute;visibility:visible;mso-wrap-style:square" from="12240,14858" to="12240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" strokecolor="#bdbfbf" strokeweight=".15347mm"/>
              <v:line id="Line 128" o:spid="_x0000_s1153" style="position:absolute;visibility:visible;mso-wrap-style:square" from="12240,14727" to="12240,1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" strokecolor="#bdbfbf" strokeweight=".15347mm"/>
              <v:line id="Line 129" o:spid="_x0000_s1154" style="position:absolute;visibility:visible;mso-wrap-style:square" from="12240,14596" to="12240,1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" strokecolor="#bdbfbf" strokeweight=".15347mm"/>
              <v:line id="Line 130" o:spid="_x0000_s1155" style="position:absolute;visibility:visible;mso-wrap-style:square" from="12240,14465" to="12240,1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" strokecolor="#bdbfbf" strokeweight=".15347mm"/>
              <v:line id="Line 131" o:spid="_x0000_s1156" style="position:absolute;visibility:visible;mso-wrap-style:square" from="12240,14333" to="12240,14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" strokecolor="#bdbfbf" strokeweight=".15347mm"/>
              <v:line id="Line 132" o:spid="_x0000_s1157" style="position:absolute;visibility:visible;mso-wrap-style:square" from="12240,14202" to="12240,1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" strokecolor="#bdbfbf" strokeweight=".15347mm"/>
              <v:line id="Line 133" o:spid="_x0000_s1158" style="position:absolute;visibility:visible;mso-wrap-style:square" from="12240,14071" to="12240,1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" strokecolor="#bdbfbf" strokeweight=".15347mm"/>
              <v:line id="Line 134" o:spid="_x0000_s1159" style="position:absolute;visibility:visible;mso-wrap-style:square" from="12240,13940" to="12240,1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" strokecolor="#bdbfbf" strokeweight=".15347mm"/>
              <v:line id="Line 135" o:spid="_x0000_s1160" style="position:absolute;visibility:visible;mso-wrap-style:square" from="12240,13809" to="12240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" strokecolor="#bdbfbf" strokeweight=".15347mm"/>
              <v:line id="Line 136" o:spid="_x0000_s1161" style="position:absolute;visibility:visible;mso-wrap-style:square" from="12240,13677" to="12240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" strokecolor="#bdbfbf" strokeweight=".15347mm"/>
              <v:line id="Line 137" o:spid="_x0000_s1162" style="position:absolute;visibility:visible;mso-wrap-style:square" from="12240,13546" to="12240,13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" strokecolor="#bdbfbf" strokeweight=".15347mm"/>
              <v:line id="Line 138" o:spid="_x0000_s1163" style="position:absolute;visibility:visible;mso-wrap-style:square" from="12240,13415" to="12240,1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" strokecolor="#bdbfbf" strokeweight=".15347mm"/>
              <v:line id="Line 139" o:spid="_x0000_s1164" style="position:absolute;visibility:visible;mso-wrap-style:square" from="12240,13284" to="12240,1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" strokecolor="#bdbfbf" strokeweight=".15347mm"/>
              <v:line id="Line 140" o:spid="_x0000_s1165" style="position:absolute;visibility:visible;mso-wrap-style:square" from="12240,13153" to="12240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" strokecolor="#bdbfbf" strokeweight=".15347mm"/>
              <v:line id="Line 141" o:spid="_x0000_s1166" style="position:absolute;visibility:visible;mso-wrap-style:square" from="12240,13022" to="12240,1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" strokecolor="#bdbfbf" strokeweight=".15347mm"/>
              <v:line id="Line 142" o:spid="_x0000_s1167" style="position:absolute;visibility:visible;mso-wrap-style:square" from="12240,12890" to="12240,12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" strokecolor="#bdbfbf" strokeweight=".15347mm"/>
              <v:line id="Line 143" o:spid="_x0000_s1168" style="position:absolute;visibility:visible;mso-wrap-style:square" from="12240,12759" to="12240,1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" strokecolor="#bdbfbf" strokeweight=".15347mm"/>
              <v:line id="Line 144" o:spid="_x0000_s1169" style="position:absolute;visibility:visible;mso-wrap-style:square" from="12240,12628" to="12240,1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" strokecolor="#bdbfbf" strokeweight=".15347mm"/>
              <v:line id="Line 145" o:spid="_x0000_s1170" style="position:absolute;visibility:visible;mso-wrap-style:square" from="12240,12497" to="12240,1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" strokecolor="#bdbfbf" strokeweight=".15347mm"/>
              <v:line id="Line 146" o:spid="_x0000_s1171" style="position:absolute;visibility:visible;mso-wrap-style:square" from="12240,12366" to="12240,1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" strokecolor="#bdbfbf" strokeweight=".15347mm"/>
              <v:line id="Line 147" o:spid="_x0000_s1172" style="position:absolute;visibility:visible;mso-wrap-style:square" from="12240,12234" to="12240,12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" strokecolor="#bdbfbf" strokeweight=".15347mm"/>
              <v:line id="Line 148" o:spid="_x0000_s1173" style="position:absolute;visibility:visible;mso-wrap-style:square" from="12240,12103" to="12240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" strokecolor="#bdbfbf" strokeweight=".15347mm"/>
              <v:line id="Line 149" o:spid="_x0000_s1174" style="position:absolute;visibility:visible;mso-wrap-style:square" from="12240,11972" to="12240,11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" strokecolor="#bdbfbf" strokeweight=".15347mm"/>
              <v:line id="Line 150" o:spid="_x0000_s1175" style="position:absolute;visibility:visible;mso-wrap-style:square" from="12240,11841" to="12240,1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" strokecolor="#bdbfbf" strokeweight=".15347mm"/>
              <v:line id="Line 151" o:spid="_x0000_s1176" style="position:absolute;visibility:visible;mso-wrap-style:square" from="12240,11710" to="12240,1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" strokecolor="#bdbfbf" strokeweight=".15347mm"/>
              <v:line id="Line 152" o:spid="_x0000_s1177" style="position:absolute;visibility:visible;mso-wrap-style:square" from="12240,11578" to="12240,1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" strokecolor="#bdbfbf" strokeweight=".15347mm"/>
              <v:line id="Line 153" o:spid="_x0000_s1178" style="position:absolute;visibility:visible;mso-wrap-style:square" from="12240,11447" to="12240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" strokecolor="#bdbfbf" strokeweight=".15347mm"/>
              <v:line id="Line 154" o:spid="_x0000_s1179" style="position:absolute;visibility:visible;mso-wrap-style:square" from="12240,11316" to="12240,1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" strokecolor="#bdbfbf" strokeweight=".15347mm"/>
              <v:line id="Line 155" o:spid="_x0000_s1180" style="position:absolute;visibility:visible;mso-wrap-style:square" from="12240,11185" to="12240,1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" strokecolor="#bdbfbf" strokeweight=".15347mm"/>
              <v:line id="Line 156" o:spid="_x0000_s1181" style="position:absolute;visibility:visible;mso-wrap-style:square" from="12240,11054" to="12240,1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" strokecolor="#bdbfbf" strokeweight=".15347mm"/>
              <v:line id="Line 157" o:spid="_x0000_s1182" style="position:absolute;visibility:visible;mso-wrap-style:square" from="12240,10923" to="12240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" strokecolor="#bdbfbf" strokeweight=".15347mm"/>
              <v:line id="Line 158" o:spid="_x0000_s1183" style="position:absolute;visibility:visible;mso-wrap-style:square" from="12240,10791" to="12240,10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" strokecolor="#bdbfbf" strokeweight=".15347mm"/>
              <v:line id="Line 159" o:spid="_x0000_s1184" style="position:absolute;visibility:visible;mso-wrap-style:square" from="12240,10660" to="12240,10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" strokecolor="#bdbfbf" strokeweight=".15347mm"/>
              <v:line id="Line 160" o:spid="_x0000_s1185" style="position:absolute;visibility:visible;mso-wrap-style:square" from="12240,10529" to="12240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" strokecolor="#bdbfbf" strokeweight=".15347mm"/>
              <v:line id="Line 161" o:spid="_x0000_s1186" style="position:absolute;visibility:visible;mso-wrap-style:square" from="12240,10398" to="12240,10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" strokecolor="#bdbfbf" strokeweight=".15347mm"/>
              <v:line id="Line 162" o:spid="_x0000_s1187" style="position:absolute;visibility:visible;mso-wrap-style:square" from="12240,10267" to="12240,10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" strokecolor="#bdbfbf" strokeweight=".15347mm"/>
              <v:line id="Line 163" o:spid="_x0000_s1188" style="position:absolute;visibility:visible;mso-wrap-style:square" from="12240,10135" to="12240,1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" strokecolor="#bdbfbf" strokeweight=".15347mm"/>
              <v:line id="Line 164" o:spid="_x0000_s1189" style="position:absolute;visibility:visible;mso-wrap-style:square" from="12240,10004" to="12240,1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" strokecolor="#bdbfbf" strokeweight=".15347mm"/>
              <v:line id="Line 165" o:spid="_x0000_s1190" style="position:absolute;visibility:visible;mso-wrap-style:square" from="12240,9873" to="12240,9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" strokecolor="#bdbfbf" strokeweight=".15347mm"/>
              <v:line id="Line 166" o:spid="_x0000_s1191" style="position:absolute;visibility:visible;mso-wrap-style:square" from="12240,9742" to="12240,9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" strokecolor="#bdbfbf" strokeweight=".15347mm"/>
              <v:line id="Line 167" o:spid="_x0000_s1192" style="position:absolute;visibility:visible;mso-wrap-style:square" from="12240,9611" to="12240,9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" strokecolor="#bdbfbf" strokeweight=".15347mm"/>
              <v:line id="Line 168" o:spid="_x0000_s1193" style="position:absolute;visibility:visible;mso-wrap-style:square" from="12240,9479" to="12240,9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" strokecolor="#bdbfbf" strokeweight=".15347mm"/>
              <v:line id="Line 169" o:spid="_x0000_s1194" style="position:absolute;visibility:visible;mso-wrap-style:square" from="12240,9348" to="12240,9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" strokecolor="#bdbfbf" strokeweight=".15347mm"/>
              <v:line id="Line 170" o:spid="_x0000_s1195" style="position:absolute;visibility:visible;mso-wrap-style:square" from="12240,9217" to="12240,9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" strokecolor="#bdbfbf" strokeweight=".15347mm"/>
              <v:line id="Line 171" o:spid="_x0000_s1196" style="position:absolute;visibility:visible;mso-wrap-style:square" from="12240,9086" to="12240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" strokecolor="#bdbfbf" strokeweight=".15347mm"/>
              <v:line id="Line 172" o:spid="_x0000_s1197" style="position:absolute;visibility:visible;mso-wrap-style:square" from="12240,8955" to="12240,8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" strokecolor="#bdbfbf" strokeweight=".15347mm"/>
              <v:line id="Line 173" o:spid="_x0000_s1198" style="position:absolute;visibility:visible;mso-wrap-style:square" from="12240,8824" to="12240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" strokecolor="#bdbfbf" strokeweight=".15347mm"/>
              <v:line id="Line 174" o:spid="_x0000_s1199" style="position:absolute;visibility:visible;mso-wrap-style:square" from="12240,8692" to="12240,8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Nl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sbDMD+c&#10;CUdALr4AAAD//wMAUEsBAi0AFAAGAAgAAAAhANvh9svuAAAAhQEAABMAAAAAAAAAAAAAAAAAAAAA&#10;AFtDb250ZW50X1R5cGVzXS54bWxQSwECLQAUAAYACAAAACEAWvQsW78AAAAVAQAACwAAAAAAAAAA&#10;AAAAAAAfAQAAX3JlbHMvLnJlbHNQSwECLQAUAAYACAAAACEAEL1TZb0AAADcAAAADwAAAAAAAAAA&#10;AAAAAAAHAgAAZHJzL2Rvd25yZXYueG1sUEsFBgAAAAADAAMAtwAAAPECAAAAAA==&#10;" strokecolor="#bdbfbf" strokeweight=".15347mm"/>
              <v:line id="Line 175" o:spid="_x0000_s1200" style="position:absolute;visibility:visible;mso-wrap-style:square" from="12240,8561" to="12240,8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" strokecolor="#bdbfbf" strokeweight=".15347mm"/>
              <v:line id="Line 176" o:spid="_x0000_s1201" style="position:absolute;visibility:visible;mso-wrap-style:square" from="12240,8430" to="12240,8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" strokecolor="#bdbfbf" strokeweight=".15347mm"/>
              <v:line id="Line 177" o:spid="_x0000_s1202" style="position:absolute;visibility:visible;mso-wrap-style:square" from="12240,8299" to="12240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" strokecolor="#bdbfbf" strokeweight=".15347mm"/>
              <v:line id="Line 178" o:spid="_x0000_s1203" style="position:absolute;visibility:visible;mso-wrap-style:square" from="12240,8168" to="12240,8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" strokecolor="#bdbfbf" strokeweight=".15347mm"/>
              <v:line id="Line 179" o:spid="_x0000_s1204" style="position:absolute;visibility:visible;mso-wrap-style:square" from="12240,8036" to="12240,8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" strokecolor="#bdbfbf" strokeweight=".15347mm"/>
              <v:line id="Line 180" o:spid="_x0000_s1205" style="position:absolute;visibility:visible;mso-wrap-style:square" from="12240,7905" to="1224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" strokecolor="#bdbfbf" strokeweight=".15347mm"/>
              <v:line id="Line 181" o:spid="_x0000_s1206" style="position:absolute;visibility:visible;mso-wrap-style:square" from="12240,7774" to="12240,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" strokecolor="#bdbfbf" strokeweight=".15347mm"/>
              <v:line id="Line 182" o:spid="_x0000_s1207" style="position:absolute;visibility:visible;mso-wrap-style:square" from="12240,7643" to="12240,7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19j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sbDsDac&#10;CUdALr4AAAD//wMAUEsBAi0AFAAGAAgAAAAhANvh9svuAAAAhQEAABMAAAAAAAAAAAAAAAAAAAAA&#10;AFtDb250ZW50X1R5cGVzXS54bWxQSwECLQAUAAYACAAAACEAWvQsW78AAAAVAQAACwAAAAAAAAAA&#10;AAAAAAAfAQAAX3JlbHMvLnJlbHNQSwECLQAUAAYACAAAACEA7stfY70AAADcAAAADwAAAAAAAAAA&#10;AAAAAAAHAgAAZHJzL2Rvd25yZXYueG1sUEsFBgAAAAADAAMAtwAAAPECAAAAAA==&#10;" strokecolor="#bdbfbf" strokeweight=".15347mm"/>
              <v:line id="Line 183" o:spid="_x0000_s1208" style="position:absolute;visibility:visible;mso-wrap-style:square" from="12240,7512" to="12240,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" strokecolor="#bdbfbf" strokeweight=".15347mm"/>
              <v:line id="Line 184" o:spid="_x0000_s1209" style="position:absolute;visibility:visible;mso-wrap-style:square" from="12240,7381" to="12240,7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W4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sajMD+c&#10;CUdALr4AAAD//wMAUEsBAi0AFAAGAAgAAAAhANvh9svuAAAAhQEAABMAAAAAAAAAAAAAAAAAAAAA&#10;AFtDb250ZW50X1R5cGVzXS54bWxQSwECLQAUAAYACAAAACEAWvQsW78AAAAVAQAACwAAAAAAAAAA&#10;AAAAAAAfAQAAX3JlbHMvLnJlbHNQSwECLQAUAAYACAAAACEAlWTFuL0AAADcAAAADwAAAAAAAAAA&#10;AAAAAAAHAgAAZHJzL2Rvd25yZXYueG1sUEsFBgAAAAADAAMAtwAAAPECAAAAAA==&#10;" strokecolor="#bdbfbf" strokeweight=".15347mm"/>
              <v:line id="Line 185" o:spid="_x0000_s1210" style="position:absolute;visibility:visible;mso-wrap-style:square" from="12240,7249" to="12240,7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" strokecolor="#bdbfbf" strokeweight=".15347mm"/>
              <v:line id="Line 186" o:spid="_x0000_s1211" style="position:absolute;visibility:visible;mso-wrap-style:square" from="12240,7118" to="12240,7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" strokecolor="#bdbfbf" strokeweight=".15347mm"/>
              <v:line id="Line 187" o:spid="_x0000_s1212" style="position:absolute;visibility:visible;mso-wrap-style:square" from="12240,6987" to="12240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" strokecolor="#bdbfbf" strokeweight=".15347mm"/>
              <v:line id="Line 188" o:spid="_x0000_s1213" style="position:absolute;visibility:visible;mso-wrap-style:square" from="12240,6856" to="12240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" strokecolor="#bdbfbf" strokeweight=".15347mm"/>
              <v:line id="Line 189" o:spid="_x0000_s1214" style="position:absolute;visibility:visible;mso-wrap-style:square" from="12240,6725" to="12240,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" strokecolor="#bdbfbf" strokeweight=".15347mm"/>
              <v:line id="Line 190" o:spid="_x0000_s1215" style="position:absolute;visibility:visible;mso-wrap-style:square" from="12240,6593" to="12240,6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" strokecolor="#bdbfbf" strokeweight=".15347mm"/>
              <v:line id="Line 191" o:spid="_x0000_s1216" style="position:absolute;visibility:visible;mso-wrap-style:square" from="12240,6462" to="12240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" strokecolor="#bdbfbf" strokeweight=".15347mm"/>
              <v:line id="Line 192" o:spid="_x0000_s1217" style="position:absolute;visibility:visible;mso-wrap-style:square" from="12240,6331" to="12240,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m+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sajsDac&#10;CUdALr4AAAD//wMAUEsBAi0AFAAGAAgAAAAhANvh9svuAAAAhQEAABMAAAAAAAAAAAAAAAAAAAAA&#10;AFtDb250ZW50X1R5cGVzXS54bWxQSwECLQAUAAYACAAAACEAWvQsW78AAAAVAQAACwAAAAAAAAAA&#10;AAAAAAAfAQAAX3JlbHMvLnJlbHNQSwECLQAUAAYACAAAACEAaxLJvr0AAADcAAAADwAAAAAAAAAA&#10;AAAAAAAHAgAAZHJzL2Rvd25yZXYueG1sUEsFBgAAAAADAAMAtwAAAPECAAAAAA==&#10;" strokecolor="#bdbfbf" strokeweight=".15347mm"/>
              <v:line id="Line 193" o:spid="_x0000_s1218" style="position:absolute;visibility:visible;mso-wrap-style:square" from="12240,6200" to="12240,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" strokecolor="#bdbfbf" strokeweight=".15347mm"/>
              <v:line id="Line 194" o:spid="_x0000_s1219" style="position:absolute;visibility:visible;mso-wrap-style:square" from="12240,6069" to="12240,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bF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sbjMD+c&#10;CUdALr4AAAD//wMAUEsBAi0AFAAGAAgAAAAhANvh9svuAAAAhQEAABMAAAAAAAAAAAAAAAAAAAAA&#10;AFtDb250ZW50X1R5cGVzXS54bWxQSwECLQAUAAYACAAAACEAWvQsW78AAAAVAQAACwAAAAAAAAAA&#10;AAAAAAAfAQAAX3JlbHMvLnJlbHNQSwECLQAUAAYACAAAACEAzWK2xb0AAADcAAAADwAAAAAAAAAA&#10;AAAAAAAHAgAAZHJzL2Rvd25yZXYueG1sUEsFBgAAAAADAAMAtwAAAPECAAAAAA==&#10;" strokecolor="#bdbfbf" strokeweight=".15347mm"/>
              <v:line id="Line 195" o:spid="_x0000_s1220" style="position:absolute;visibility:visible;mso-wrap-style:square" from="12240,5938" to="12240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" strokecolor="#bdbfbf" strokeweight=".15347mm"/>
              <v:line id="Line 196" o:spid="_x0000_s1221" style="position:absolute;visibility:visible;mso-wrap-style:square" from="12240,5806" to="12240,5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" strokecolor="#bdbfbf" strokeweight=".15347mm"/>
              <v:line id="Line 197" o:spid="_x0000_s1222" style="position:absolute;visibility:visible;mso-wrap-style:square" from="12240,5675" to="12240,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" strokecolor="#bdbfbf" strokeweight=".15347mm"/>
              <v:line id="Line 198" o:spid="_x0000_s1223" style="position:absolute;visibility:visible;mso-wrap-style:square" from="12240,5544" to="12240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" strokecolor="#bdbfbf" strokeweight=".15347mm"/>
              <v:line id="Line 199" o:spid="_x0000_s1224" style="position:absolute;visibility:visible;mso-wrap-style:square" from="12240,5413" to="12240,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" strokecolor="#bdbfbf" strokeweight=".15347mm"/>
              <v:line id="Line 200" o:spid="_x0000_s1225" style="position:absolute;visibility:visible;mso-wrap-style:square" from="12240,5282" to="12240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" strokecolor="#bdbfbf" strokeweight=".15347mm"/>
              <v:line id="Line 201" o:spid="_x0000_s1226" style="position:absolute;visibility:visible;mso-wrap-style:square" from="12240,5150" to="12240,5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" strokecolor="#bdbfbf" strokeweight=".15347mm"/>
              <v:line id="Line 202" o:spid="_x0000_s1227" style="position:absolute;visibility:visible;mso-wrap-style:square" from="12240,5019" to="12240,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LrD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sbjsDac&#10;CUdALr4AAAD//wMAUEsBAi0AFAAGAAgAAAAhANvh9svuAAAAhQEAABMAAAAAAAAAAAAAAAAAAAAA&#10;AFtDb250ZW50X1R5cGVzXS54bWxQSwECLQAUAAYACAAAACEAWvQsW78AAAAVAQAACwAAAAAAAAAA&#10;AAAAAAAfAQAAX3JlbHMvLnJlbHNQSwECLQAUAAYACAAAACEAMxS6w70AAADcAAAADwAAAAAAAAAA&#10;AAAAAAAHAgAAZHJzL2Rvd25yZXYueG1sUEsFBgAAAAADAAMAtwAAAPECAAAAAA==&#10;" strokecolor="#bdbfbf" strokeweight=".15347mm"/>
              <v:line id="Line 203" o:spid="_x0000_s1228" style="position:absolute;visibility:visible;mso-wrap-style:square" from="12240,4888" to="12240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" strokecolor="#bdbfbf" strokeweight=".15347mm"/>
              <v:line id="Line 204" o:spid="_x0000_s1229" style="position:absolute;visibility:visible;mso-wrap-style:square" from="12240,4757" to="12240,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" strokecolor="#bdbfbf" strokeweight=".15347mm"/>
              <v:line id="Line 205" o:spid="_x0000_s1230" style="position:absolute;visibility:visible;mso-wrap-style:square" from="12240,4626" to="12240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" strokecolor="#bdbfbf" strokeweight=".15347mm"/>
              <v:line id="Line 206" o:spid="_x0000_s1231" style="position:absolute;visibility:visible;mso-wrap-style:square" from="12240,4495" to="12240,4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" strokecolor="#bdbfbf" strokeweight=".15347mm"/>
              <v:line id="Line 207" o:spid="_x0000_s1232" style="position:absolute;visibility:visible;mso-wrap-style:square" from="12240,4363" to="12240,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" strokecolor="#bdbfbf" strokeweight=".15347mm"/>
              <v:line id="Line 208" o:spid="_x0000_s1233" style="position:absolute;visibility:visible;mso-wrap-style:square" from="12240,4232" to="12240,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" strokecolor="#bdbfbf" strokeweight=".15347mm"/>
              <v:line id="Line 209" o:spid="_x0000_s1234" style="position:absolute;visibility:visible;mso-wrap-style:square" from="12240,4101" to="12240,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" strokecolor="#bdbfbf" strokeweight=".15347mm"/>
              <v:line id="Line 210" o:spid="_x0000_s1235" style="position:absolute;visibility:visible;mso-wrap-style:square" from="12240,3970" to="12240,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" strokecolor="#bdbfbf" strokeweight=".15347mm"/>
              <v:line id="Line 211" o:spid="_x0000_s1236" style="position:absolute;visibility:visible;mso-wrap-style:square" from="12240,3839" to="12240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" strokecolor="#bdbfbf" strokeweight=".15347mm"/>
              <v:line id="Line 212" o:spid="_x0000_s1237" style="position:absolute;visibility:visible;mso-wrap-style:square" from="12240,3707" to="12240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" strokecolor="#bdbfbf" strokeweight=".15347mm"/>
              <v:line id="Line 213" o:spid="_x0000_s1238" style="position:absolute;visibility:visible;mso-wrap-style:square" from="12240,3576" to="12240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" strokecolor="#bdbfbf" strokeweight=".15347mm"/>
              <v:line id="Line 214" o:spid="_x0000_s1239" style="position:absolute;visibility:visible;mso-wrap-style:square" from="12240,3445" to="12240,3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+ql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saTMD+c&#10;CUdALr4AAAD//wMAUEsBAi0AFAAGAAgAAAAhANvh9svuAAAAhQEAABMAAAAAAAAAAAAAAAAAAAAA&#10;AFtDb250ZW50X1R5cGVzXS54bWxQSwECLQAUAAYACAAAACEAWvQsW78AAAAVAQAACwAAAAAAAAAA&#10;AAAAAAAfAQAAX3JlbHMvLnJlbHNQSwECLQAUAAYACAAAACEAhtfqpb0AAADcAAAADwAAAAAAAAAA&#10;AAAAAAAHAgAAZHJzL2Rvd25yZXYueG1sUEsFBgAAAAADAAMAtwAAAPECAAAAAA==&#10;" strokecolor="#bdbfbf" strokeweight=".15347mm"/>
              <v:line id="Line 215" o:spid="_x0000_s1240" style="position:absolute;visibility:visible;mso-wrap-style:square" from="12240,3314" to="12240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" strokecolor="#bdbfbf" strokeweight=".15347mm"/>
              <v:line id="Line 216" o:spid="_x0000_s1241" style="position:absolute;visibility:visible;mso-wrap-style:square" from="12240,3183" to="12240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" strokecolor="#bdbfbf" strokeweight=".15347mm"/>
              <v:line id="Line 217" o:spid="_x0000_s1242" style="position:absolute;visibility:visible;mso-wrap-style:square" from="12240,3052" to="12240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" strokecolor="#bdbfbf" strokeweight=".15347mm"/>
              <v:line id="Line 218" o:spid="_x0000_s1243" style="position:absolute;visibility:visible;mso-wrap-style:square" from="12240,2920" to="12240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" strokecolor="#bdbfbf" strokeweight=".15347mm"/>
              <v:line id="Line 219" o:spid="_x0000_s1244" style="position:absolute;visibility:visible;mso-wrap-style:square" from="12240,2789" to="12240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" strokecolor="#bdbfbf" strokeweight=".15347mm"/>
              <v:line id="Line 220" o:spid="_x0000_s1245" style="position:absolute;visibility:visible;mso-wrap-style:square" from="12240,2658" to="12240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" strokecolor="#bdbfbf" strokeweight=".15347mm"/>
              <v:line id="Line 221" o:spid="_x0000_s1246" style="position:absolute;visibility:visible;mso-wrap-style:square" from="12240,2527" to="12240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" strokecolor="#bdbfbf" strokeweight=".15347mm"/>
              <v:line id="Line 222" o:spid="_x0000_s1247" style="position:absolute;visibility:visible;mso-wrap-style:square" from="12240,2396" to="12240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eaj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saTsDac&#10;CUdALr4AAAD//wMAUEsBAi0AFAAGAAgAAAAhANvh9svuAAAAhQEAABMAAAAAAAAAAAAAAAAAAAAA&#10;AFtDb250ZW50X1R5cGVzXS54bWxQSwECLQAUAAYACAAAACEAWvQsW78AAAAVAQAACwAAAAAAAAAA&#10;AAAAAAAfAQAAX3JlbHMvLnJlbHNQSwECLQAUAAYACAAAACEAeKHmo70AAADcAAAADwAAAAAAAAAA&#10;AAAAAAAHAgAAZHJzL2Rvd25yZXYueG1sUEsFBgAAAAADAAMAtwAAAPECAAAAAA==&#10;" strokecolor="#bdbfbf" strokeweight=".15347mm"/>
              <v:line id="Line 223" o:spid="_x0000_s1248" style="position:absolute;visibility:visible;mso-wrap-style:square" from="12240,2265" to="12240,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" strokecolor="#bdbfbf" strokeweight=".15347mm"/>
              <v:line id="Line 224" o:spid="_x0000_s1249" style="position:absolute;visibility:visible;mso-wrap-style:square" from="12240,2133" to="12240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" strokecolor="#bdbfbf" strokeweight=".15347mm"/>
              <v:line id="Line 225" o:spid="_x0000_s1250" style="position:absolute;visibility:visible;mso-wrap-style:square" from="12240,2002" to="12240,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" strokecolor="#bdbfbf" strokeweight=".15347mm"/>
              <v:line id="Line 226" o:spid="_x0000_s1251" style="position:absolute;visibility:visible;mso-wrap-style:square" from="12240,1871" to="12240,1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" strokecolor="#bdbfbf" strokeweight=".15347mm"/>
              <v:line id="Line 227" o:spid="_x0000_s1252" style="position:absolute;visibility:visible;mso-wrap-style:square" from="12240,1740" to="12240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" strokecolor="#bdbfbf" strokeweight=".15347mm"/>
              <v:line id="Line 228" o:spid="_x0000_s1253" style="position:absolute;visibility:visible;mso-wrap-style:square" from="12240,1609" to="12240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" strokecolor="#bdbfbf" strokeweight=".15347mm"/>
              <v:line id="Line 229" o:spid="_x0000_s1254" style="position:absolute;visibility:visible;mso-wrap-style:square" from="12240,1477" to="1224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" strokecolor="#bdbfbf" strokeweight=".15347mm"/>
              <v:line id="Line 230" o:spid="_x0000_s1255" style="position:absolute;visibility:visible;mso-wrap-style:square" from="12240,1346" to="12240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" strokecolor="#bdbfbf" strokeweight=".15347mm"/>
              <v:line id="Line 231" o:spid="_x0000_s1256" style="position:absolute;visibility:visible;mso-wrap-style:square" from="12240,1215" to="12240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" strokecolor="#bdbfbf" strokeweight=".15347mm"/>
              <v:line id="Line 232" o:spid="_x0000_s1257" style="position:absolute;visibility:visible;mso-wrap-style:square" from="12240,1084" to="12240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" strokecolor="#bdbfbf" strokeweight=".15347mm"/>
              <v:line id="Line 233" o:spid="_x0000_s1258" style="position:absolute;visibility:visible;mso-wrap-style:square" from="12240,953" to="12240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" strokecolor="#bdbfbf" strokeweight=".15347mm"/>
              <v:line id="Line 234" o:spid="_x0000_s1259" style="position:absolute;visibility:visible;mso-wrap-style:square" from="12240,822" to="12240,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wxf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sbTMD+c&#10;CUdALr4AAAD//wMAUEsBAi0AFAAGAAgAAAAhANvh9svuAAAAhQEAABMAAAAAAAAAAAAAAAAAAAAA&#10;AFtDb250ZW50X1R5cGVzXS54bWxQSwECLQAUAAYACAAAACEAWvQsW78AAAAVAQAACwAAAAAAAAAA&#10;AAAAAAAfAQAAX3JlbHMvLnJlbHNQSwECLQAUAAYACAAAACEANtsMX70AAADcAAAADwAAAAAAAAAA&#10;AAAAAAAHAgAAZHJzL2Rvd25yZXYueG1sUEsFBgAAAAADAAMAtwAAAPECAAAAAA==&#10;" strokecolor="#bdbfbf" strokeweight=".15347mm"/>
              <v:line id="Line 235" o:spid="_x0000_s1260" style="position:absolute;visibility:visible;mso-wrap-style:square" from="12240,690" to="12240,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" strokecolor="#bdbfbf" strokeweight=".15347mm"/>
              <v:line id="Line 236" o:spid="_x0000_s1261" style="position:absolute;visibility:visible;mso-wrap-style:square" from="12240,559" to="12240,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" strokecolor="#bdbfbf" strokeweight=".15347mm"/>
              <v:line id="Line 237" o:spid="_x0000_s1262" style="position:absolute;visibility:visible;mso-wrap-style:square" from="12240,428" to="12240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" strokecolor="#bdbfbf" strokeweight=".15347mm"/>
              <v:line id="Line 238" o:spid="_x0000_s1263" style="position:absolute;visibility:visible;mso-wrap-style:square" from="12240,297" to="12240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" strokecolor="#bdbfbf" strokeweight=".15347mm"/>
              <v:line id="Line 239" o:spid="_x0000_s1264" style="position:absolute;visibility:visible;mso-wrap-style:square" from="12240,166" to="12240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" strokecolor="#bdbfbf" strokeweight=".15347mm"/>
              <v:line id="Line 240" o:spid="_x0000_s1265" style="position:absolute;visibility:visible;mso-wrap-style:square" from="12240,34" to="12240,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" strokecolor="#bdbfbf" strokeweight=".15347mm"/>
              <w10:wrap anchorx="page" anchory="page"/>
            </v:group>
          </w:pict>
        </mc:Fallback>
      </mc:AlternateContent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FF13DCB" wp14:editId="42B75C60">
              <wp:simplePos x="0" y="0"/>
              <wp:positionH relativeFrom="column">
                <wp:posOffset>59055</wp:posOffset>
              </wp:positionH>
              <wp:positionV relativeFrom="paragraph">
                <wp:posOffset>564515</wp:posOffset>
              </wp:positionV>
              <wp:extent cx="5006340" cy="333375"/>
              <wp:effectExtent l="0" t="0" r="0" b="0"/>
              <wp:wrapNone/>
              <wp:docPr id="490" name="Rectangle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6340" cy="333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E2CD7A" id="Rectangle 495" o:spid="_x0000_s1026" style="position:absolute;margin-left:4.65pt;margin-top:44.45pt;width:394.2pt;height:2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" stroked="f"/>
          </w:pict>
        </mc:Fallback>
      </mc:AlternateContent>
    </w:r>
    <w:r>
      <w:rPr>
        <w:noProof/>
        <w:lang w:val="es-CL" w:eastAsia="es-CL" w:bidi="ar-SA"/>
      </w:rPr>
      <w:drawing>
        <wp:anchor distT="0" distB="0" distL="114300" distR="114300" simplePos="0" relativeHeight="251659776" behindDoc="1" locked="0" layoutInCell="1" allowOverlap="1" wp14:anchorId="5A894FA9" wp14:editId="60C1EA92">
          <wp:simplePos x="0" y="0"/>
          <wp:positionH relativeFrom="column">
            <wp:posOffset>71120</wp:posOffset>
          </wp:positionH>
          <wp:positionV relativeFrom="paragraph">
            <wp:posOffset>603885</wp:posOffset>
          </wp:positionV>
          <wp:extent cx="252095" cy="252095"/>
          <wp:effectExtent l="0" t="0" r="0" b="0"/>
          <wp:wrapNone/>
          <wp:docPr id="512" name="Imagen 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A50DDA0" wp14:editId="30508B2E">
              <wp:simplePos x="0" y="0"/>
              <wp:positionH relativeFrom="column">
                <wp:posOffset>204470</wp:posOffset>
              </wp:positionH>
              <wp:positionV relativeFrom="paragraph">
                <wp:posOffset>623570</wp:posOffset>
              </wp:positionV>
              <wp:extent cx="4792345" cy="212090"/>
              <wp:effectExtent l="0" t="0" r="0" b="0"/>
              <wp:wrapNone/>
              <wp:docPr id="489" name="Freeform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92345" cy="212090"/>
                      </a:xfrm>
                      <a:custGeom>
                        <a:avLst/>
                        <a:gdLst>
                          <a:gd name="T0" fmla="+- 0 8890 1343"/>
                          <a:gd name="T1" fmla="*/ T0 w 7547"/>
                          <a:gd name="T2" fmla="+- 0 1704 1704"/>
                          <a:gd name="T3" fmla="*/ 1704 h 334"/>
                          <a:gd name="T4" fmla="+- 0 1343 1343"/>
                          <a:gd name="T5" fmla="*/ T4 w 7547"/>
                          <a:gd name="T6" fmla="+- 0 1704 1704"/>
                          <a:gd name="T7" fmla="*/ 1704 h 334"/>
                          <a:gd name="T8" fmla="+- 0 1343 1343"/>
                          <a:gd name="T9" fmla="*/ T8 w 7547"/>
                          <a:gd name="T10" fmla="+- 0 2038 1704"/>
                          <a:gd name="T11" fmla="*/ 2038 h 334"/>
                          <a:gd name="T12" fmla="+- 0 8713 1343"/>
                          <a:gd name="T13" fmla="*/ T12 w 7547"/>
                          <a:gd name="T14" fmla="+- 0 2038 1704"/>
                          <a:gd name="T15" fmla="*/ 2038 h 334"/>
                          <a:gd name="T16" fmla="+- 0 8890 1343"/>
                          <a:gd name="T17" fmla="*/ T16 w 7547"/>
                          <a:gd name="T18" fmla="+- 0 1885 1704"/>
                          <a:gd name="T19" fmla="*/ 1885 h 334"/>
                          <a:gd name="T20" fmla="+- 0 8890 1343"/>
                          <a:gd name="T21" fmla="*/ T20 w 7547"/>
                          <a:gd name="T22" fmla="+- 0 1704 1704"/>
                          <a:gd name="T23" fmla="*/ 1704 h 3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</a:cxnLst>
                        <a:rect l="0" t="0" r="r" b="b"/>
                        <a:pathLst>
                          <a:path w="7547" h="334">
                            <a:moveTo>
                              <a:pt x="7547" y="0"/>
                            </a:moveTo>
                            <a:lnTo>
                              <a:pt x="0" y="0"/>
                            </a:lnTo>
                            <a:lnTo>
                              <a:pt x="0" y="334"/>
                            </a:lnTo>
                            <a:lnTo>
                              <a:pt x="7370" y="334"/>
                            </a:lnTo>
                            <a:lnTo>
                              <a:pt x="7547" y="181"/>
                            </a:lnTo>
                            <a:lnTo>
                              <a:pt x="7547" y="0"/>
                            </a:lnTo>
                            <a:close/>
                          </a:path>
                        </a:pathLst>
                      </a:custGeom>
                      <a:solidFill>
                        <a:srgbClr val="7F828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A1E9D1" id="Freeform 493" o:spid="_x0000_s1026" style="position:absolute;margin-left:16.1pt;margin-top:49.1pt;width:377.35pt;height:16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47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" path="m7547,l,,,334r7370,l7547,181,7547,xe" fillcolor="#7f8284" stroked="f">
              <v:path arrowok="t" o:connecttype="custom" o:connectlocs="4792345,1082040;0,1082040;0,1294130;4679950,1294130;4792345,1196975;4792345,1082040" o:connectangles="0,0,0,0,0,0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E6E62" w14:textId="61FE45CF" w:rsidR="00D938ED" w:rsidRDefault="00D938ED">
    <w:pPr>
      <w:pStyle w:val="Encabezado"/>
    </w:pPr>
    <w:r>
      <w:rPr>
        <w:rFonts w:ascii="Helvetica"/>
        <w:b/>
        <w:noProof/>
        <w:sz w:val="20"/>
        <w:lang w:val="es-CL" w:eastAsia="es-CL" w:bidi="ar-SA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D273E01" wp14:editId="35BED64F">
              <wp:simplePos x="0" y="0"/>
              <wp:positionH relativeFrom="margin">
                <wp:posOffset>18576</wp:posOffset>
              </wp:positionH>
              <wp:positionV relativeFrom="paragraph">
                <wp:posOffset>3094355</wp:posOffset>
              </wp:positionV>
              <wp:extent cx="1080000" cy="115200"/>
              <wp:effectExtent l="0" t="0" r="25400" b="1841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0" cy="115200"/>
                      </a:xfrm>
                      <a:prstGeom prst="rect">
                        <a:avLst/>
                      </a:prstGeom>
                      <a:solidFill>
                        <a:srgbClr val="80BD26"/>
                      </a:solidFill>
                      <a:ln>
                        <a:solidFill>
                          <a:srgbClr val="80BD2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5EE925" id="Rectángulo 2" o:spid="_x0000_s1026" style="position:absolute;margin-left:1.45pt;margin-top:243.65pt;width:85.05pt;height:9.0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" fillcolor="#80bd26" strokecolor="#80bd26" strokeweight="2pt">
              <w10:wrap anchorx="margin"/>
            </v:rect>
          </w:pict>
        </mc:Fallback>
      </mc:AlternateContent>
    </w:r>
    <w:r>
      <w:rPr>
        <w:rFonts w:ascii="Helvetica"/>
        <w:b/>
        <w:noProof/>
        <w:sz w:val="20"/>
        <w:lang w:val="es-CL" w:eastAsia="es-CL" w:bidi="ar-SA"/>
      </w:rPr>
      <w:drawing>
        <wp:anchor distT="0" distB="0" distL="114300" distR="114300" simplePos="0" relativeHeight="251667968" behindDoc="0" locked="0" layoutInCell="1" allowOverlap="1" wp14:anchorId="71A2C3B3" wp14:editId="4F2FA94E">
          <wp:simplePos x="0" y="0"/>
          <wp:positionH relativeFrom="column">
            <wp:posOffset>5463261</wp:posOffset>
          </wp:positionH>
          <wp:positionV relativeFrom="paragraph">
            <wp:posOffset>429840</wp:posOffset>
          </wp:positionV>
          <wp:extent cx="863600" cy="868177"/>
          <wp:effectExtent l="0" t="0" r="0" b="0"/>
          <wp:wrapNone/>
          <wp:docPr id="513" name="Imagen 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80350" cy="8850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1882AF25" wp14:editId="4D4634E9">
              <wp:simplePos x="0" y="0"/>
              <wp:positionH relativeFrom="column">
                <wp:posOffset>5462207</wp:posOffset>
              </wp:positionH>
              <wp:positionV relativeFrom="paragraph">
                <wp:posOffset>435610</wp:posOffset>
              </wp:positionV>
              <wp:extent cx="864000" cy="864000"/>
              <wp:effectExtent l="0" t="0" r="0" b="0"/>
              <wp:wrapNone/>
              <wp:docPr id="493" name="Rectángulo 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4000" cy="86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5D840C" w14:textId="0B4F31D4" w:rsidR="00D938ED" w:rsidRPr="00B35FB7" w:rsidRDefault="00D938ED" w:rsidP="00B35FB7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82AF25" id="Rectángulo 493" o:spid="_x0000_s1282" style="position:absolute;left:0;text-align:left;margin-left:430.1pt;margin-top:34.3pt;width:68.05pt;height:68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" fillcolor="white [3212]" stroked="f" strokeweight="2pt">
              <v:textbox>
                <w:txbxContent>
                  <w:p w14:paraId="235D840C" w14:textId="0B4F31D4" w:rsidR="00D938ED" w:rsidRPr="00B35FB7" w:rsidRDefault="00D938ED" w:rsidP="00B35FB7">
                    <w:pPr>
                      <w:jc w:val="center"/>
                      <w:rPr>
                        <w:b/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CL" w:eastAsia="es-CL" w:bidi="ar-SA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0F0431B5" wp14:editId="72C9085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100" cy="10071100"/>
              <wp:effectExtent l="0" t="0" r="0" b="0"/>
              <wp:wrapNone/>
              <wp:docPr id="4" name="Group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85100" cy="10071100"/>
                        <a:chOff x="-10" y="-10"/>
                        <a:chExt cx="12260" cy="15860"/>
                      </a:xfrm>
                    </wpg:grpSpPr>
                    <wps:wsp>
                      <wps:cNvPr id="6" name="Line 248"/>
                      <wps:cNvCnPr>
                        <a:cxnSpLocks noChangeShapeType="1"/>
                      </wps:cNvCnPr>
                      <wps:spPr bwMode="auto">
                        <a:xfrm>
                          <a:off x="5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249"/>
                      <wps:cNvCnPr>
                        <a:cxnSpLocks noChangeShapeType="1"/>
                      </wps:cNvCnPr>
                      <wps:spPr bwMode="auto">
                        <a:xfrm>
                          <a:off x="15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250"/>
                      <wps:cNvCnPr>
                        <a:cxnSpLocks noChangeShapeType="1"/>
                      </wps:cNvCnPr>
                      <wps:spPr bwMode="auto">
                        <a:xfrm>
                          <a:off x="25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251"/>
                      <wps:cNvCnPr>
                        <a:cxnSpLocks noChangeShapeType="1"/>
                      </wps:cNvCnPr>
                      <wps:spPr bwMode="auto">
                        <a:xfrm>
                          <a:off x="36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252"/>
                      <wps:cNvCnPr>
                        <a:cxnSpLocks noChangeShapeType="1"/>
                      </wps:cNvCnPr>
                      <wps:spPr bwMode="auto">
                        <a:xfrm>
                          <a:off x="46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253"/>
                      <wps:cNvCnPr>
                        <a:cxnSpLocks noChangeShapeType="1"/>
                      </wps:cNvCnPr>
                      <wps:spPr bwMode="auto">
                        <a:xfrm>
                          <a:off x="56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254"/>
                      <wps:cNvCnPr>
                        <a:cxnSpLocks noChangeShapeType="1"/>
                      </wps:cNvCnPr>
                      <wps:spPr bwMode="auto">
                        <a:xfrm>
                          <a:off x="67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255"/>
                      <wps:cNvCnPr>
                        <a:cxnSpLocks noChangeShapeType="1"/>
                      </wps:cNvCnPr>
                      <wps:spPr bwMode="auto">
                        <a:xfrm>
                          <a:off x="77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256"/>
                      <wps:cNvCnPr>
                        <a:cxnSpLocks noChangeShapeType="1"/>
                      </wps:cNvCnPr>
                      <wps:spPr bwMode="auto">
                        <a:xfrm>
                          <a:off x="87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257"/>
                      <wps:cNvCnPr>
                        <a:cxnSpLocks noChangeShapeType="1"/>
                      </wps:cNvCnPr>
                      <wps:spPr bwMode="auto">
                        <a:xfrm>
                          <a:off x="98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58"/>
                      <wps:cNvCnPr>
                        <a:cxnSpLocks noChangeShapeType="1"/>
                      </wps:cNvCnPr>
                      <wps:spPr bwMode="auto">
                        <a:xfrm>
                          <a:off x="108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59"/>
                      <wps:cNvCnPr>
                        <a:cxnSpLocks noChangeShapeType="1"/>
                      </wps:cNvCnPr>
                      <wps:spPr bwMode="auto">
                        <a:xfrm>
                          <a:off x="119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260"/>
                      <wps:cNvCnPr>
                        <a:cxnSpLocks noChangeShapeType="1"/>
                      </wps:cNvCnPr>
                      <wps:spPr bwMode="auto">
                        <a:xfrm>
                          <a:off x="129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261"/>
                      <wps:cNvCnPr>
                        <a:cxnSpLocks noChangeShapeType="1"/>
                      </wps:cNvCnPr>
                      <wps:spPr bwMode="auto">
                        <a:xfrm>
                          <a:off x="139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Line 262"/>
                      <wps:cNvCnPr>
                        <a:cxnSpLocks noChangeShapeType="1"/>
                      </wps:cNvCnPr>
                      <wps:spPr bwMode="auto">
                        <a:xfrm>
                          <a:off x="150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Line 263"/>
                      <wps:cNvCnPr>
                        <a:cxnSpLocks noChangeShapeType="1"/>
                      </wps:cNvCnPr>
                      <wps:spPr bwMode="auto">
                        <a:xfrm>
                          <a:off x="160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Line 264"/>
                      <wps:cNvCnPr>
                        <a:cxnSpLocks noChangeShapeType="1"/>
                      </wps:cNvCnPr>
                      <wps:spPr bwMode="auto">
                        <a:xfrm>
                          <a:off x="170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Line 265"/>
                      <wps:cNvCnPr>
                        <a:cxnSpLocks noChangeShapeType="1"/>
                      </wps:cNvCnPr>
                      <wps:spPr bwMode="auto">
                        <a:xfrm>
                          <a:off x="181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Line 266"/>
                      <wps:cNvCnPr>
                        <a:cxnSpLocks noChangeShapeType="1"/>
                      </wps:cNvCnPr>
                      <wps:spPr bwMode="auto">
                        <a:xfrm>
                          <a:off x="191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Line 267"/>
                      <wps:cNvCnPr>
                        <a:cxnSpLocks noChangeShapeType="1"/>
                      </wps:cNvCnPr>
                      <wps:spPr bwMode="auto">
                        <a:xfrm>
                          <a:off x="202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268"/>
                      <wps:cNvCnPr>
                        <a:cxnSpLocks noChangeShapeType="1"/>
                      </wps:cNvCnPr>
                      <wps:spPr bwMode="auto">
                        <a:xfrm>
                          <a:off x="212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Line 269"/>
                      <wps:cNvCnPr>
                        <a:cxnSpLocks noChangeShapeType="1"/>
                      </wps:cNvCnPr>
                      <wps:spPr bwMode="auto">
                        <a:xfrm>
                          <a:off x="222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270"/>
                      <wps:cNvCnPr>
                        <a:cxnSpLocks noChangeShapeType="1"/>
                      </wps:cNvCnPr>
                      <wps:spPr bwMode="auto">
                        <a:xfrm>
                          <a:off x="233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" name="Line 271"/>
                      <wps:cNvCnPr>
                        <a:cxnSpLocks noChangeShapeType="1"/>
                      </wps:cNvCnPr>
                      <wps:spPr bwMode="auto">
                        <a:xfrm>
                          <a:off x="243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272"/>
                      <wps:cNvCnPr>
                        <a:cxnSpLocks noChangeShapeType="1"/>
                      </wps:cNvCnPr>
                      <wps:spPr bwMode="auto">
                        <a:xfrm>
                          <a:off x="253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273"/>
                      <wps:cNvCnPr>
                        <a:cxnSpLocks noChangeShapeType="1"/>
                      </wps:cNvCnPr>
                      <wps:spPr bwMode="auto">
                        <a:xfrm>
                          <a:off x="264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74"/>
                      <wps:cNvCnPr>
                        <a:cxnSpLocks noChangeShapeType="1"/>
                      </wps:cNvCnPr>
                      <wps:spPr bwMode="auto">
                        <a:xfrm>
                          <a:off x="274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Line 275"/>
                      <wps:cNvCnPr>
                        <a:cxnSpLocks noChangeShapeType="1"/>
                      </wps:cNvCnPr>
                      <wps:spPr bwMode="auto">
                        <a:xfrm>
                          <a:off x="285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Line 276"/>
                      <wps:cNvCnPr>
                        <a:cxnSpLocks noChangeShapeType="1"/>
                      </wps:cNvCnPr>
                      <wps:spPr bwMode="auto">
                        <a:xfrm>
                          <a:off x="295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277"/>
                      <wps:cNvCnPr>
                        <a:cxnSpLocks noChangeShapeType="1"/>
                      </wps:cNvCnPr>
                      <wps:spPr bwMode="auto">
                        <a:xfrm>
                          <a:off x="305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278"/>
                      <wps:cNvCnPr>
                        <a:cxnSpLocks noChangeShapeType="1"/>
                      </wps:cNvCnPr>
                      <wps:spPr bwMode="auto">
                        <a:xfrm>
                          <a:off x="316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Line 279"/>
                      <wps:cNvCnPr>
                        <a:cxnSpLocks noChangeShapeType="1"/>
                      </wps:cNvCnPr>
                      <wps:spPr bwMode="auto">
                        <a:xfrm>
                          <a:off x="326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Line 280"/>
                      <wps:cNvCnPr>
                        <a:cxnSpLocks noChangeShapeType="1"/>
                      </wps:cNvCnPr>
                      <wps:spPr bwMode="auto">
                        <a:xfrm>
                          <a:off x="336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81"/>
                      <wps:cNvCnPr>
                        <a:cxnSpLocks noChangeShapeType="1"/>
                      </wps:cNvCnPr>
                      <wps:spPr bwMode="auto">
                        <a:xfrm>
                          <a:off x="347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Line 282"/>
                      <wps:cNvCnPr>
                        <a:cxnSpLocks noChangeShapeType="1"/>
                      </wps:cNvCnPr>
                      <wps:spPr bwMode="auto">
                        <a:xfrm>
                          <a:off x="357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Line 283"/>
                      <wps:cNvCnPr>
                        <a:cxnSpLocks noChangeShapeType="1"/>
                      </wps:cNvCnPr>
                      <wps:spPr bwMode="auto">
                        <a:xfrm>
                          <a:off x="368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284"/>
                      <wps:cNvCnPr>
                        <a:cxnSpLocks noChangeShapeType="1"/>
                      </wps:cNvCnPr>
                      <wps:spPr bwMode="auto">
                        <a:xfrm>
                          <a:off x="378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5"/>
                      <wps:cNvCnPr>
                        <a:cxnSpLocks noChangeShapeType="1"/>
                      </wps:cNvCnPr>
                      <wps:spPr bwMode="auto">
                        <a:xfrm>
                          <a:off x="388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Line 286"/>
                      <wps:cNvCnPr>
                        <a:cxnSpLocks noChangeShapeType="1"/>
                      </wps:cNvCnPr>
                      <wps:spPr bwMode="auto">
                        <a:xfrm>
                          <a:off x="399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Line 287"/>
                      <wps:cNvCnPr>
                        <a:cxnSpLocks noChangeShapeType="1"/>
                      </wps:cNvCnPr>
                      <wps:spPr bwMode="auto">
                        <a:xfrm>
                          <a:off x="409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Line 288"/>
                      <wps:cNvCnPr>
                        <a:cxnSpLocks noChangeShapeType="1"/>
                      </wps:cNvCnPr>
                      <wps:spPr bwMode="auto">
                        <a:xfrm>
                          <a:off x="419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" name="Line 289"/>
                      <wps:cNvCnPr>
                        <a:cxnSpLocks noChangeShapeType="1"/>
                      </wps:cNvCnPr>
                      <wps:spPr bwMode="auto">
                        <a:xfrm>
                          <a:off x="430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Line 290"/>
                      <wps:cNvCnPr>
                        <a:cxnSpLocks noChangeShapeType="1"/>
                      </wps:cNvCnPr>
                      <wps:spPr bwMode="auto">
                        <a:xfrm>
                          <a:off x="440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Line 291"/>
                      <wps:cNvCnPr>
                        <a:cxnSpLocks noChangeShapeType="1"/>
                      </wps:cNvCnPr>
                      <wps:spPr bwMode="auto">
                        <a:xfrm>
                          <a:off x="451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92"/>
                      <wps:cNvCnPr>
                        <a:cxnSpLocks noChangeShapeType="1"/>
                      </wps:cNvCnPr>
                      <wps:spPr bwMode="auto">
                        <a:xfrm>
                          <a:off x="461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Line 293"/>
                      <wps:cNvCnPr>
                        <a:cxnSpLocks noChangeShapeType="1"/>
                      </wps:cNvCnPr>
                      <wps:spPr bwMode="auto">
                        <a:xfrm>
                          <a:off x="471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Line 294"/>
                      <wps:cNvCnPr>
                        <a:cxnSpLocks noChangeShapeType="1"/>
                      </wps:cNvCnPr>
                      <wps:spPr bwMode="auto">
                        <a:xfrm>
                          <a:off x="482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95"/>
                      <wps:cNvCnPr>
                        <a:cxnSpLocks noChangeShapeType="1"/>
                      </wps:cNvCnPr>
                      <wps:spPr bwMode="auto">
                        <a:xfrm>
                          <a:off x="492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96"/>
                      <wps:cNvCnPr>
                        <a:cxnSpLocks noChangeShapeType="1"/>
                      </wps:cNvCnPr>
                      <wps:spPr bwMode="auto">
                        <a:xfrm>
                          <a:off x="502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297"/>
                      <wps:cNvCnPr>
                        <a:cxnSpLocks noChangeShapeType="1"/>
                      </wps:cNvCnPr>
                      <wps:spPr bwMode="auto">
                        <a:xfrm>
                          <a:off x="513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298"/>
                      <wps:cNvCnPr>
                        <a:cxnSpLocks noChangeShapeType="1"/>
                      </wps:cNvCnPr>
                      <wps:spPr bwMode="auto">
                        <a:xfrm>
                          <a:off x="523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299"/>
                      <wps:cNvCnPr>
                        <a:cxnSpLocks noChangeShapeType="1"/>
                      </wps:cNvCnPr>
                      <wps:spPr bwMode="auto">
                        <a:xfrm>
                          <a:off x="534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300"/>
                      <wps:cNvCnPr>
                        <a:cxnSpLocks noChangeShapeType="1"/>
                      </wps:cNvCnPr>
                      <wps:spPr bwMode="auto">
                        <a:xfrm>
                          <a:off x="544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301"/>
                      <wps:cNvCnPr>
                        <a:cxnSpLocks noChangeShapeType="1"/>
                      </wps:cNvCnPr>
                      <wps:spPr bwMode="auto">
                        <a:xfrm>
                          <a:off x="554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302"/>
                      <wps:cNvCnPr>
                        <a:cxnSpLocks noChangeShapeType="1"/>
                      </wps:cNvCnPr>
                      <wps:spPr bwMode="auto">
                        <a:xfrm>
                          <a:off x="565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303"/>
                      <wps:cNvCnPr>
                        <a:cxnSpLocks noChangeShapeType="1"/>
                      </wps:cNvCnPr>
                      <wps:spPr bwMode="auto">
                        <a:xfrm>
                          <a:off x="575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304"/>
                      <wps:cNvCnPr>
                        <a:cxnSpLocks noChangeShapeType="1"/>
                      </wps:cNvCnPr>
                      <wps:spPr bwMode="auto">
                        <a:xfrm>
                          <a:off x="585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305"/>
                      <wps:cNvCnPr>
                        <a:cxnSpLocks noChangeShapeType="1"/>
                      </wps:cNvCnPr>
                      <wps:spPr bwMode="auto">
                        <a:xfrm>
                          <a:off x="596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2" name="Line 306"/>
                      <wps:cNvCnPr>
                        <a:cxnSpLocks noChangeShapeType="1"/>
                      </wps:cNvCnPr>
                      <wps:spPr bwMode="auto">
                        <a:xfrm>
                          <a:off x="606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307"/>
                      <wps:cNvCnPr>
                        <a:cxnSpLocks noChangeShapeType="1"/>
                      </wps:cNvCnPr>
                      <wps:spPr bwMode="auto">
                        <a:xfrm>
                          <a:off x="617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Line 308"/>
                      <wps:cNvCnPr>
                        <a:cxnSpLocks noChangeShapeType="1"/>
                      </wps:cNvCnPr>
                      <wps:spPr bwMode="auto">
                        <a:xfrm>
                          <a:off x="627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Line 309"/>
                      <wps:cNvCnPr>
                        <a:cxnSpLocks noChangeShapeType="1"/>
                      </wps:cNvCnPr>
                      <wps:spPr bwMode="auto">
                        <a:xfrm>
                          <a:off x="637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Line 310"/>
                      <wps:cNvCnPr>
                        <a:cxnSpLocks noChangeShapeType="1"/>
                      </wps:cNvCnPr>
                      <wps:spPr bwMode="auto">
                        <a:xfrm>
                          <a:off x="648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311"/>
                      <wps:cNvCnPr>
                        <a:cxnSpLocks noChangeShapeType="1"/>
                      </wps:cNvCnPr>
                      <wps:spPr bwMode="auto">
                        <a:xfrm>
                          <a:off x="658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Line 312"/>
                      <wps:cNvCnPr>
                        <a:cxnSpLocks noChangeShapeType="1"/>
                      </wps:cNvCnPr>
                      <wps:spPr bwMode="auto">
                        <a:xfrm>
                          <a:off x="668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Line 313"/>
                      <wps:cNvCnPr>
                        <a:cxnSpLocks noChangeShapeType="1"/>
                      </wps:cNvCnPr>
                      <wps:spPr bwMode="auto">
                        <a:xfrm>
                          <a:off x="679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Line 314"/>
                      <wps:cNvCnPr>
                        <a:cxnSpLocks noChangeShapeType="1"/>
                      </wps:cNvCnPr>
                      <wps:spPr bwMode="auto">
                        <a:xfrm>
                          <a:off x="689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15"/>
                      <wps:cNvCnPr>
                        <a:cxnSpLocks noChangeShapeType="1"/>
                      </wps:cNvCnPr>
                      <wps:spPr bwMode="auto">
                        <a:xfrm>
                          <a:off x="700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Line 316"/>
                      <wps:cNvCnPr>
                        <a:cxnSpLocks noChangeShapeType="1"/>
                      </wps:cNvCnPr>
                      <wps:spPr bwMode="auto">
                        <a:xfrm>
                          <a:off x="710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Line 317"/>
                      <wps:cNvCnPr>
                        <a:cxnSpLocks noChangeShapeType="1"/>
                      </wps:cNvCnPr>
                      <wps:spPr bwMode="auto">
                        <a:xfrm>
                          <a:off x="720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" name="Line 318"/>
                      <wps:cNvCnPr>
                        <a:cxnSpLocks noChangeShapeType="1"/>
                      </wps:cNvCnPr>
                      <wps:spPr bwMode="auto">
                        <a:xfrm>
                          <a:off x="731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" name="Line 319"/>
                      <wps:cNvCnPr>
                        <a:cxnSpLocks noChangeShapeType="1"/>
                      </wps:cNvCnPr>
                      <wps:spPr bwMode="auto">
                        <a:xfrm>
                          <a:off x="741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Line 320"/>
                      <wps:cNvCnPr>
                        <a:cxnSpLocks noChangeShapeType="1"/>
                      </wps:cNvCnPr>
                      <wps:spPr bwMode="auto">
                        <a:xfrm>
                          <a:off x="751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Line 321"/>
                      <wps:cNvCnPr>
                        <a:cxnSpLocks noChangeShapeType="1"/>
                      </wps:cNvCnPr>
                      <wps:spPr bwMode="auto">
                        <a:xfrm>
                          <a:off x="762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Line 322"/>
                      <wps:cNvCnPr>
                        <a:cxnSpLocks noChangeShapeType="1"/>
                      </wps:cNvCnPr>
                      <wps:spPr bwMode="auto">
                        <a:xfrm>
                          <a:off x="772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323"/>
                      <wps:cNvCnPr>
                        <a:cxnSpLocks noChangeShapeType="1"/>
                      </wps:cNvCnPr>
                      <wps:spPr bwMode="auto">
                        <a:xfrm>
                          <a:off x="782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324"/>
                      <wps:cNvCnPr>
                        <a:cxnSpLocks noChangeShapeType="1"/>
                      </wps:cNvCnPr>
                      <wps:spPr bwMode="auto">
                        <a:xfrm>
                          <a:off x="793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" name="Line 325"/>
                      <wps:cNvCnPr>
                        <a:cxnSpLocks noChangeShapeType="1"/>
                      </wps:cNvCnPr>
                      <wps:spPr bwMode="auto">
                        <a:xfrm>
                          <a:off x="803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Line 326"/>
                      <wps:cNvCnPr>
                        <a:cxnSpLocks noChangeShapeType="1"/>
                      </wps:cNvCnPr>
                      <wps:spPr bwMode="auto">
                        <a:xfrm>
                          <a:off x="814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Line 327"/>
                      <wps:cNvCnPr>
                        <a:cxnSpLocks noChangeShapeType="1"/>
                      </wps:cNvCnPr>
                      <wps:spPr bwMode="auto">
                        <a:xfrm>
                          <a:off x="824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328"/>
                      <wps:cNvCnPr>
                        <a:cxnSpLocks noChangeShapeType="1"/>
                      </wps:cNvCnPr>
                      <wps:spPr bwMode="auto">
                        <a:xfrm>
                          <a:off x="834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329"/>
                      <wps:cNvCnPr>
                        <a:cxnSpLocks noChangeShapeType="1"/>
                      </wps:cNvCnPr>
                      <wps:spPr bwMode="auto">
                        <a:xfrm>
                          <a:off x="845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330"/>
                      <wps:cNvCnPr>
                        <a:cxnSpLocks noChangeShapeType="1"/>
                      </wps:cNvCnPr>
                      <wps:spPr bwMode="auto">
                        <a:xfrm>
                          <a:off x="855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Line 331"/>
                      <wps:cNvCnPr>
                        <a:cxnSpLocks noChangeShapeType="1"/>
                      </wps:cNvCnPr>
                      <wps:spPr bwMode="auto">
                        <a:xfrm>
                          <a:off x="865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Line 332"/>
                      <wps:cNvCnPr>
                        <a:cxnSpLocks noChangeShapeType="1"/>
                      </wps:cNvCnPr>
                      <wps:spPr bwMode="auto">
                        <a:xfrm>
                          <a:off x="876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333"/>
                      <wps:cNvCnPr>
                        <a:cxnSpLocks noChangeShapeType="1"/>
                      </wps:cNvCnPr>
                      <wps:spPr bwMode="auto">
                        <a:xfrm>
                          <a:off x="886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Line 334"/>
                      <wps:cNvCnPr>
                        <a:cxnSpLocks noChangeShapeType="1"/>
                      </wps:cNvCnPr>
                      <wps:spPr bwMode="auto">
                        <a:xfrm>
                          <a:off x="897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335"/>
                      <wps:cNvCnPr>
                        <a:cxnSpLocks noChangeShapeType="1"/>
                      </wps:cNvCnPr>
                      <wps:spPr bwMode="auto">
                        <a:xfrm>
                          <a:off x="907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336"/>
                      <wps:cNvCnPr>
                        <a:cxnSpLocks noChangeShapeType="1"/>
                      </wps:cNvCnPr>
                      <wps:spPr bwMode="auto">
                        <a:xfrm>
                          <a:off x="917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Line 337"/>
                      <wps:cNvCnPr>
                        <a:cxnSpLocks noChangeShapeType="1"/>
                      </wps:cNvCnPr>
                      <wps:spPr bwMode="auto">
                        <a:xfrm>
                          <a:off x="928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Line 338"/>
                      <wps:cNvCnPr>
                        <a:cxnSpLocks noChangeShapeType="1"/>
                      </wps:cNvCnPr>
                      <wps:spPr bwMode="auto">
                        <a:xfrm>
                          <a:off x="938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Line 339"/>
                      <wps:cNvCnPr>
                        <a:cxnSpLocks noChangeShapeType="1"/>
                      </wps:cNvCnPr>
                      <wps:spPr bwMode="auto">
                        <a:xfrm>
                          <a:off x="948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Line 340"/>
                      <wps:cNvCnPr>
                        <a:cxnSpLocks noChangeShapeType="1"/>
                      </wps:cNvCnPr>
                      <wps:spPr bwMode="auto">
                        <a:xfrm>
                          <a:off x="959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341"/>
                      <wps:cNvCnPr>
                        <a:cxnSpLocks noChangeShapeType="1"/>
                      </wps:cNvCnPr>
                      <wps:spPr bwMode="auto">
                        <a:xfrm>
                          <a:off x="969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Line 342"/>
                      <wps:cNvCnPr>
                        <a:cxnSpLocks noChangeShapeType="1"/>
                      </wps:cNvCnPr>
                      <wps:spPr bwMode="auto">
                        <a:xfrm>
                          <a:off x="9801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Line 343"/>
                      <wps:cNvCnPr>
                        <a:cxnSpLocks noChangeShapeType="1"/>
                      </wps:cNvCnPr>
                      <wps:spPr bwMode="auto">
                        <a:xfrm>
                          <a:off x="990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344"/>
                      <wps:cNvCnPr>
                        <a:cxnSpLocks noChangeShapeType="1"/>
                      </wps:cNvCnPr>
                      <wps:spPr bwMode="auto">
                        <a:xfrm>
                          <a:off x="1000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" name="Line 345"/>
                      <wps:cNvCnPr>
                        <a:cxnSpLocks noChangeShapeType="1"/>
                      </wps:cNvCnPr>
                      <wps:spPr bwMode="auto">
                        <a:xfrm>
                          <a:off x="1011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" name="Line 346"/>
                      <wps:cNvCnPr>
                        <a:cxnSpLocks noChangeShapeType="1"/>
                      </wps:cNvCnPr>
                      <wps:spPr bwMode="auto">
                        <a:xfrm>
                          <a:off x="1021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347"/>
                      <wps:cNvCnPr>
                        <a:cxnSpLocks noChangeShapeType="1"/>
                      </wps:cNvCnPr>
                      <wps:spPr bwMode="auto">
                        <a:xfrm>
                          <a:off x="1031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348"/>
                      <wps:cNvCnPr>
                        <a:cxnSpLocks noChangeShapeType="1"/>
                      </wps:cNvCnPr>
                      <wps:spPr bwMode="auto">
                        <a:xfrm>
                          <a:off x="1042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Line 349"/>
                      <wps:cNvCnPr>
                        <a:cxnSpLocks noChangeShapeType="1"/>
                      </wps:cNvCnPr>
                      <wps:spPr bwMode="auto">
                        <a:xfrm>
                          <a:off x="1052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" name="Line 350"/>
                      <wps:cNvCnPr>
                        <a:cxnSpLocks noChangeShapeType="1"/>
                      </wps:cNvCnPr>
                      <wps:spPr bwMode="auto">
                        <a:xfrm>
                          <a:off x="1063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351"/>
                      <wps:cNvCnPr>
                        <a:cxnSpLocks noChangeShapeType="1"/>
                      </wps:cNvCnPr>
                      <wps:spPr bwMode="auto">
                        <a:xfrm>
                          <a:off x="1073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352"/>
                      <wps:cNvCnPr>
                        <a:cxnSpLocks noChangeShapeType="1"/>
                      </wps:cNvCnPr>
                      <wps:spPr bwMode="auto">
                        <a:xfrm>
                          <a:off x="1083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353"/>
                      <wps:cNvCnPr>
                        <a:cxnSpLocks noChangeShapeType="1"/>
                      </wps:cNvCnPr>
                      <wps:spPr bwMode="auto">
                        <a:xfrm>
                          <a:off x="1094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354"/>
                      <wps:cNvCnPr>
                        <a:cxnSpLocks noChangeShapeType="1"/>
                      </wps:cNvCnPr>
                      <wps:spPr bwMode="auto">
                        <a:xfrm>
                          <a:off x="1104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355"/>
                      <wps:cNvCnPr>
                        <a:cxnSpLocks noChangeShapeType="1"/>
                      </wps:cNvCnPr>
                      <wps:spPr bwMode="auto">
                        <a:xfrm>
                          <a:off x="1114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356"/>
                      <wps:cNvCnPr>
                        <a:cxnSpLocks noChangeShapeType="1"/>
                      </wps:cNvCnPr>
                      <wps:spPr bwMode="auto">
                        <a:xfrm>
                          <a:off x="1125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357"/>
                      <wps:cNvCnPr>
                        <a:cxnSpLocks noChangeShapeType="1"/>
                      </wps:cNvCnPr>
                      <wps:spPr bwMode="auto">
                        <a:xfrm>
                          <a:off x="11357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5" name="Line 358"/>
                      <wps:cNvCnPr>
                        <a:cxnSpLocks noChangeShapeType="1"/>
                      </wps:cNvCnPr>
                      <wps:spPr bwMode="auto">
                        <a:xfrm>
                          <a:off x="11460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" name="Line 359"/>
                      <wps:cNvCnPr>
                        <a:cxnSpLocks noChangeShapeType="1"/>
                      </wps:cNvCnPr>
                      <wps:spPr bwMode="auto">
                        <a:xfrm>
                          <a:off x="11564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" name="Line 360"/>
                      <wps:cNvCnPr>
                        <a:cxnSpLocks noChangeShapeType="1"/>
                      </wps:cNvCnPr>
                      <wps:spPr bwMode="auto">
                        <a:xfrm>
                          <a:off x="11668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8" name="Line 361"/>
                      <wps:cNvCnPr>
                        <a:cxnSpLocks noChangeShapeType="1"/>
                      </wps:cNvCnPr>
                      <wps:spPr bwMode="auto">
                        <a:xfrm>
                          <a:off x="11772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" name="Line 362"/>
                      <wps:cNvCnPr>
                        <a:cxnSpLocks noChangeShapeType="1"/>
                      </wps:cNvCnPr>
                      <wps:spPr bwMode="auto">
                        <a:xfrm>
                          <a:off x="11875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" name="Line 363"/>
                      <wps:cNvCnPr>
                        <a:cxnSpLocks noChangeShapeType="1"/>
                      </wps:cNvCnPr>
                      <wps:spPr bwMode="auto">
                        <a:xfrm>
                          <a:off x="11979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364"/>
                      <wps:cNvCnPr>
                        <a:cxnSpLocks noChangeShapeType="1"/>
                      </wps:cNvCnPr>
                      <wps:spPr bwMode="auto">
                        <a:xfrm>
                          <a:off x="12083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Line 365"/>
                      <wps:cNvCnPr>
                        <a:cxnSpLocks noChangeShapeType="1"/>
                      </wps:cNvCnPr>
                      <wps:spPr bwMode="auto">
                        <a:xfrm>
                          <a:off x="12186" y="158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" name="Line 366"/>
                      <wps:cNvCnPr>
                        <a:cxnSpLocks noChangeShapeType="1"/>
                      </wps:cNvCnPr>
                      <wps:spPr bwMode="auto">
                        <a:xfrm>
                          <a:off x="12240" y="1577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" name="Line 367"/>
                      <wps:cNvCnPr>
                        <a:cxnSpLocks noChangeShapeType="1"/>
                      </wps:cNvCnPr>
                      <wps:spPr bwMode="auto">
                        <a:xfrm>
                          <a:off x="12240" y="1564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Line 368"/>
                      <wps:cNvCnPr>
                        <a:cxnSpLocks noChangeShapeType="1"/>
                      </wps:cNvCnPr>
                      <wps:spPr bwMode="auto">
                        <a:xfrm>
                          <a:off x="12240" y="1551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Line 369"/>
                      <wps:cNvCnPr>
                        <a:cxnSpLocks noChangeShapeType="1"/>
                      </wps:cNvCnPr>
                      <wps:spPr bwMode="auto">
                        <a:xfrm>
                          <a:off x="12240" y="1538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370"/>
                      <wps:cNvCnPr>
                        <a:cxnSpLocks noChangeShapeType="1"/>
                      </wps:cNvCnPr>
                      <wps:spPr bwMode="auto">
                        <a:xfrm>
                          <a:off x="12240" y="1525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371"/>
                      <wps:cNvCnPr>
                        <a:cxnSpLocks noChangeShapeType="1"/>
                      </wps:cNvCnPr>
                      <wps:spPr bwMode="auto">
                        <a:xfrm>
                          <a:off x="12240" y="1512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Line 372"/>
                      <wps:cNvCnPr>
                        <a:cxnSpLocks noChangeShapeType="1"/>
                      </wps:cNvCnPr>
                      <wps:spPr bwMode="auto">
                        <a:xfrm>
                          <a:off x="12240" y="1498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Line 373"/>
                      <wps:cNvCnPr>
                        <a:cxnSpLocks noChangeShapeType="1"/>
                      </wps:cNvCnPr>
                      <wps:spPr bwMode="auto">
                        <a:xfrm>
                          <a:off x="12240" y="1485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Line 374"/>
                      <wps:cNvCnPr>
                        <a:cxnSpLocks noChangeShapeType="1"/>
                      </wps:cNvCnPr>
                      <wps:spPr bwMode="auto">
                        <a:xfrm>
                          <a:off x="12240" y="1472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2" name="Line 375"/>
                      <wps:cNvCnPr>
                        <a:cxnSpLocks noChangeShapeType="1"/>
                      </wps:cNvCnPr>
                      <wps:spPr bwMode="auto">
                        <a:xfrm>
                          <a:off x="12240" y="1459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Line 376"/>
                      <wps:cNvCnPr>
                        <a:cxnSpLocks noChangeShapeType="1"/>
                      </wps:cNvCnPr>
                      <wps:spPr bwMode="auto">
                        <a:xfrm>
                          <a:off x="12240" y="1446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" name="Line 377"/>
                      <wps:cNvCnPr>
                        <a:cxnSpLocks noChangeShapeType="1"/>
                      </wps:cNvCnPr>
                      <wps:spPr bwMode="auto">
                        <a:xfrm>
                          <a:off x="12240" y="1433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378"/>
                      <wps:cNvCnPr>
                        <a:cxnSpLocks noChangeShapeType="1"/>
                      </wps:cNvCnPr>
                      <wps:spPr bwMode="auto">
                        <a:xfrm>
                          <a:off x="12240" y="1420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Line 379"/>
                      <wps:cNvCnPr>
                        <a:cxnSpLocks noChangeShapeType="1"/>
                      </wps:cNvCnPr>
                      <wps:spPr bwMode="auto">
                        <a:xfrm>
                          <a:off x="12240" y="1407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7" name="Line 380"/>
                      <wps:cNvCnPr>
                        <a:cxnSpLocks noChangeShapeType="1"/>
                      </wps:cNvCnPr>
                      <wps:spPr bwMode="auto">
                        <a:xfrm>
                          <a:off x="12240" y="139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" name="Line 381"/>
                      <wps:cNvCnPr>
                        <a:cxnSpLocks noChangeShapeType="1"/>
                      </wps:cNvCnPr>
                      <wps:spPr bwMode="auto">
                        <a:xfrm>
                          <a:off x="12240" y="1380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Line 382"/>
                      <wps:cNvCnPr>
                        <a:cxnSpLocks noChangeShapeType="1"/>
                      </wps:cNvCnPr>
                      <wps:spPr bwMode="auto">
                        <a:xfrm>
                          <a:off x="12240" y="1367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383"/>
                      <wps:cNvCnPr>
                        <a:cxnSpLocks noChangeShapeType="1"/>
                      </wps:cNvCnPr>
                      <wps:spPr bwMode="auto">
                        <a:xfrm>
                          <a:off x="12240" y="1354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384"/>
                      <wps:cNvCnPr>
                        <a:cxnSpLocks noChangeShapeType="1"/>
                      </wps:cNvCnPr>
                      <wps:spPr bwMode="auto">
                        <a:xfrm>
                          <a:off x="12240" y="1341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Line 385"/>
                      <wps:cNvCnPr>
                        <a:cxnSpLocks noChangeShapeType="1"/>
                      </wps:cNvCnPr>
                      <wps:spPr bwMode="auto">
                        <a:xfrm>
                          <a:off x="12240" y="1328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" name="Line 386"/>
                      <wps:cNvCnPr>
                        <a:cxnSpLocks noChangeShapeType="1"/>
                      </wps:cNvCnPr>
                      <wps:spPr bwMode="auto">
                        <a:xfrm>
                          <a:off x="12240" y="1315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Line 387"/>
                      <wps:cNvCnPr>
                        <a:cxnSpLocks noChangeShapeType="1"/>
                      </wps:cNvCnPr>
                      <wps:spPr bwMode="auto">
                        <a:xfrm>
                          <a:off x="12240" y="1302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Line 388"/>
                      <wps:cNvCnPr>
                        <a:cxnSpLocks noChangeShapeType="1"/>
                      </wps:cNvCnPr>
                      <wps:spPr bwMode="auto">
                        <a:xfrm>
                          <a:off x="12240" y="12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Line 389"/>
                      <wps:cNvCnPr>
                        <a:cxnSpLocks noChangeShapeType="1"/>
                      </wps:cNvCnPr>
                      <wps:spPr bwMode="auto">
                        <a:xfrm>
                          <a:off x="12240" y="1275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" name="Line 390"/>
                      <wps:cNvCnPr>
                        <a:cxnSpLocks noChangeShapeType="1"/>
                      </wps:cNvCnPr>
                      <wps:spPr bwMode="auto">
                        <a:xfrm>
                          <a:off x="12240" y="1262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Line 391"/>
                      <wps:cNvCnPr>
                        <a:cxnSpLocks noChangeShapeType="1"/>
                      </wps:cNvCnPr>
                      <wps:spPr bwMode="auto">
                        <a:xfrm>
                          <a:off x="12240" y="124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9" name="Line 392"/>
                      <wps:cNvCnPr>
                        <a:cxnSpLocks noChangeShapeType="1"/>
                      </wps:cNvCnPr>
                      <wps:spPr bwMode="auto">
                        <a:xfrm>
                          <a:off x="12240" y="1236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0" name="Line 393"/>
                      <wps:cNvCnPr>
                        <a:cxnSpLocks noChangeShapeType="1"/>
                      </wps:cNvCnPr>
                      <wps:spPr bwMode="auto">
                        <a:xfrm>
                          <a:off x="12240" y="1223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1" name="Line 394"/>
                      <wps:cNvCnPr>
                        <a:cxnSpLocks noChangeShapeType="1"/>
                      </wps:cNvCnPr>
                      <wps:spPr bwMode="auto">
                        <a:xfrm>
                          <a:off x="12240" y="1210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395"/>
                      <wps:cNvCnPr>
                        <a:cxnSpLocks noChangeShapeType="1"/>
                      </wps:cNvCnPr>
                      <wps:spPr bwMode="auto">
                        <a:xfrm>
                          <a:off x="12240" y="1197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Line 396"/>
                      <wps:cNvCnPr>
                        <a:cxnSpLocks noChangeShapeType="1"/>
                      </wps:cNvCnPr>
                      <wps:spPr bwMode="auto">
                        <a:xfrm>
                          <a:off x="12240" y="1184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" name="Line 397"/>
                      <wps:cNvCnPr>
                        <a:cxnSpLocks noChangeShapeType="1"/>
                      </wps:cNvCnPr>
                      <wps:spPr bwMode="auto">
                        <a:xfrm>
                          <a:off x="12240" y="1171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398"/>
                      <wps:cNvCnPr>
                        <a:cxnSpLocks noChangeShapeType="1"/>
                      </wps:cNvCnPr>
                      <wps:spPr bwMode="auto">
                        <a:xfrm>
                          <a:off x="12240" y="1157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399"/>
                      <wps:cNvCnPr>
                        <a:cxnSpLocks noChangeShapeType="1"/>
                      </wps:cNvCnPr>
                      <wps:spPr bwMode="auto">
                        <a:xfrm>
                          <a:off x="12240" y="1144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400"/>
                      <wps:cNvCnPr>
                        <a:cxnSpLocks noChangeShapeType="1"/>
                      </wps:cNvCnPr>
                      <wps:spPr bwMode="auto">
                        <a:xfrm>
                          <a:off x="12240" y="1131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8" name="Line 401"/>
                      <wps:cNvCnPr>
                        <a:cxnSpLocks noChangeShapeType="1"/>
                      </wps:cNvCnPr>
                      <wps:spPr bwMode="auto">
                        <a:xfrm>
                          <a:off x="12240" y="1118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" name="Line 402"/>
                      <wps:cNvCnPr>
                        <a:cxnSpLocks noChangeShapeType="1"/>
                      </wps:cNvCnPr>
                      <wps:spPr bwMode="auto">
                        <a:xfrm>
                          <a:off x="12240" y="1105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" name="Line 403"/>
                      <wps:cNvCnPr>
                        <a:cxnSpLocks noChangeShapeType="1"/>
                      </wps:cNvCnPr>
                      <wps:spPr bwMode="auto">
                        <a:xfrm>
                          <a:off x="12240" y="1092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Line 404"/>
                      <wps:cNvCnPr>
                        <a:cxnSpLocks noChangeShapeType="1"/>
                      </wps:cNvCnPr>
                      <wps:spPr bwMode="auto">
                        <a:xfrm>
                          <a:off x="12240" y="1079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2" name="Line 405"/>
                      <wps:cNvCnPr>
                        <a:cxnSpLocks noChangeShapeType="1"/>
                      </wps:cNvCnPr>
                      <wps:spPr bwMode="auto">
                        <a:xfrm>
                          <a:off x="12240" y="1066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3" name="Line 406"/>
                      <wps:cNvCnPr>
                        <a:cxnSpLocks noChangeShapeType="1"/>
                      </wps:cNvCnPr>
                      <wps:spPr bwMode="auto">
                        <a:xfrm>
                          <a:off x="12240" y="1052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Line 407"/>
                      <wps:cNvCnPr>
                        <a:cxnSpLocks noChangeShapeType="1"/>
                      </wps:cNvCnPr>
                      <wps:spPr bwMode="auto">
                        <a:xfrm>
                          <a:off x="12240" y="1039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5" name="Line 408"/>
                      <wps:cNvCnPr>
                        <a:cxnSpLocks noChangeShapeType="1"/>
                      </wps:cNvCnPr>
                      <wps:spPr bwMode="auto">
                        <a:xfrm>
                          <a:off x="12240" y="1026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6" name="Line 409"/>
                      <wps:cNvCnPr>
                        <a:cxnSpLocks noChangeShapeType="1"/>
                      </wps:cNvCnPr>
                      <wps:spPr bwMode="auto">
                        <a:xfrm>
                          <a:off x="12240" y="1013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410"/>
                      <wps:cNvCnPr>
                        <a:cxnSpLocks noChangeShapeType="1"/>
                      </wps:cNvCnPr>
                      <wps:spPr bwMode="auto">
                        <a:xfrm>
                          <a:off x="12240" y="1000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Line 411"/>
                      <wps:cNvCnPr>
                        <a:cxnSpLocks noChangeShapeType="1"/>
                      </wps:cNvCnPr>
                      <wps:spPr bwMode="auto">
                        <a:xfrm>
                          <a:off x="12240" y="987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" name="Line 412"/>
                      <wps:cNvCnPr>
                        <a:cxnSpLocks noChangeShapeType="1"/>
                      </wps:cNvCnPr>
                      <wps:spPr bwMode="auto">
                        <a:xfrm>
                          <a:off x="12240" y="974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413"/>
                      <wps:cNvCnPr>
                        <a:cxnSpLocks noChangeShapeType="1"/>
                      </wps:cNvCnPr>
                      <wps:spPr bwMode="auto">
                        <a:xfrm>
                          <a:off x="12240" y="961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414"/>
                      <wps:cNvCnPr>
                        <a:cxnSpLocks noChangeShapeType="1"/>
                      </wps:cNvCnPr>
                      <wps:spPr bwMode="auto">
                        <a:xfrm>
                          <a:off x="12240" y="947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" name="Line 415"/>
                      <wps:cNvCnPr>
                        <a:cxnSpLocks noChangeShapeType="1"/>
                      </wps:cNvCnPr>
                      <wps:spPr bwMode="auto">
                        <a:xfrm>
                          <a:off x="12240" y="934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Line 416"/>
                      <wps:cNvCnPr>
                        <a:cxnSpLocks noChangeShapeType="1"/>
                      </wps:cNvCnPr>
                      <wps:spPr bwMode="auto">
                        <a:xfrm>
                          <a:off x="12240" y="921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Line 417"/>
                      <wps:cNvCnPr>
                        <a:cxnSpLocks noChangeShapeType="1"/>
                      </wps:cNvCnPr>
                      <wps:spPr bwMode="auto">
                        <a:xfrm>
                          <a:off x="12240" y="908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Line 418"/>
                      <wps:cNvCnPr>
                        <a:cxnSpLocks noChangeShapeType="1"/>
                      </wps:cNvCnPr>
                      <wps:spPr bwMode="auto">
                        <a:xfrm>
                          <a:off x="12240" y="895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Line 419"/>
                      <wps:cNvCnPr>
                        <a:cxnSpLocks noChangeShapeType="1"/>
                      </wps:cNvCnPr>
                      <wps:spPr bwMode="auto">
                        <a:xfrm>
                          <a:off x="12240" y="882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Line 420"/>
                      <wps:cNvCnPr>
                        <a:cxnSpLocks noChangeShapeType="1"/>
                      </wps:cNvCnPr>
                      <wps:spPr bwMode="auto">
                        <a:xfrm>
                          <a:off x="12240" y="869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" name="Line 421"/>
                      <wps:cNvCnPr>
                        <a:cxnSpLocks noChangeShapeType="1"/>
                      </wps:cNvCnPr>
                      <wps:spPr bwMode="auto">
                        <a:xfrm>
                          <a:off x="12240" y="856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9" name="Line 422"/>
                      <wps:cNvCnPr>
                        <a:cxnSpLocks noChangeShapeType="1"/>
                      </wps:cNvCnPr>
                      <wps:spPr bwMode="auto">
                        <a:xfrm>
                          <a:off x="12240" y="843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" name="Line 423"/>
                      <wps:cNvCnPr>
                        <a:cxnSpLocks noChangeShapeType="1"/>
                      </wps:cNvCnPr>
                      <wps:spPr bwMode="auto">
                        <a:xfrm>
                          <a:off x="12240" y="829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1" name="Line 424"/>
                      <wps:cNvCnPr>
                        <a:cxnSpLocks noChangeShapeType="1"/>
                      </wps:cNvCnPr>
                      <wps:spPr bwMode="auto">
                        <a:xfrm>
                          <a:off x="12240" y="816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2" name="Line 425"/>
                      <wps:cNvCnPr>
                        <a:cxnSpLocks noChangeShapeType="1"/>
                      </wps:cNvCnPr>
                      <wps:spPr bwMode="auto">
                        <a:xfrm>
                          <a:off x="12240" y="803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3" name="Line 426"/>
                      <wps:cNvCnPr>
                        <a:cxnSpLocks noChangeShapeType="1"/>
                      </wps:cNvCnPr>
                      <wps:spPr bwMode="auto">
                        <a:xfrm>
                          <a:off x="12240" y="790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4" name="Line 427"/>
                      <wps:cNvCnPr>
                        <a:cxnSpLocks noChangeShapeType="1"/>
                      </wps:cNvCnPr>
                      <wps:spPr bwMode="auto">
                        <a:xfrm>
                          <a:off x="12240" y="777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5" name="Line 428"/>
                      <wps:cNvCnPr>
                        <a:cxnSpLocks noChangeShapeType="1"/>
                      </wps:cNvCnPr>
                      <wps:spPr bwMode="auto">
                        <a:xfrm>
                          <a:off x="12240" y="764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Line 429"/>
                      <wps:cNvCnPr>
                        <a:cxnSpLocks noChangeShapeType="1"/>
                      </wps:cNvCnPr>
                      <wps:spPr bwMode="auto">
                        <a:xfrm>
                          <a:off x="12240" y="751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" name="Line 430"/>
                      <wps:cNvCnPr>
                        <a:cxnSpLocks noChangeShapeType="1"/>
                      </wps:cNvCnPr>
                      <wps:spPr bwMode="auto">
                        <a:xfrm>
                          <a:off x="12240" y="738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" name="Line 431"/>
                      <wps:cNvCnPr>
                        <a:cxnSpLocks noChangeShapeType="1"/>
                      </wps:cNvCnPr>
                      <wps:spPr bwMode="auto">
                        <a:xfrm>
                          <a:off x="12240" y="724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Line 432"/>
                      <wps:cNvCnPr>
                        <a:cxnSpLocks noChangeShapeType="1"/>
                      </wps:cNvCnPr>
                      <wps:spPr bwMode="auto">
                        <a:xfrm>
                          <a:off x="12240" y="711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433"/>
                      <wps:cNvCnPr>
                        <a:cxnSpLocks noChangeShapeType="1"/>
                      </wps:cNvCnPr>
                      <wps:spPr bwMode="auto">
                        <a:xfrm>
                          <a:off x="12240" y="698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" name="Line 434"/>
                      <wps:cNvCnPr>
                        <a:cxnSpLocks noChangeShapeType="1"/>
                      </wps:cNvCnPr>
                      <wps:spPr bwMode="auto">
                        <a:xfrm>
                          <a:off x="12240" y="685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3" name="Line 435"/>
                      <wps:cNvCnPr>
                        <a:cxnSpLocks noChangeShapeType="1"/>
                      </wps:cNvCnPr>
                      <wps:spPr bwMode="auto">
                        <a:xfrm>
                          <a:off x="12240" y="672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4" name="Line 436"/>
                      <wps:cNvCnPr>
                        <a:cxnSpLocks noChangeShapeType="1"/>
                      </wps:cNvCnPr>
                      <wps:spPr bwMode="auto">
                        <a:xfrm>
                          <a:off x="12240" y="659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5" name="Line 437"/>
                      <wps:cNvCnPr>
                        <a:cxnSpLocks noChangeShapeType="1"/>
                      </wps:cNvCnPr>
                      <wps:spPr bwMode="auto">
                        <a:xfrm>
                          <a:off x="12240" y="646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6" name="Line 438"/>
                      <wps:cNvCnPr>
                        <a:cxnSpLocks noChangeShapeType="1"/>
                      </wps:cNvCnPr>
                      <wps:spPr bwMode="auto">
                        <a:xfrm>
                          <a:off x="12240" y="633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7" name="Line 439"/>
                      <wps:cNvCnPr>
                        <a:cxnSpLocks noChangeShapeType="1"/>
                      </wps:cNvCnPr>
                      <wps:spPr bwMode="auto">
                        <a:xfrm>
                          <a:off x="12240" y="620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8" name="Line 440"/>
                      <wps:cNvCnPr>
                        <a:cxnSpLocks noChangeShapeType="1"/>
                      </wps:cNvCnPr>
                      <wps:spPr bwMode="auto">
                        <a:xfrm>
                          <a:off x="12240" y="606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9" name="Line 441"/>
                      <wps:cNvCnPr>
                        <a:cxnSpLocks noChangeShapeType="1"/>
                      </wps:cNvCnPr>
                      <wps:spPr bwMode="auto">
                        <a:xfrm>
                          <a:off x="12240" y="593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" name="Line 442"/>
                      <wps:cNvCnPr>
                        <a:cxnSpLocks noChangeShapeType="1"/>
                      </wps:cNvCnPr>
                      <wps:spPr bwMode="auto">
                        <a:xfrm>
                          <a:off x="12240" y="580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1" name="Line 443"/>
                      <wps:cNvCnPr>
                        <a:cxnSpLocks noChangeShapeType="1"/>
                      </wps:cNvCnPr>
                      <wps:spPr bwMode="auto">
                        <a:xfrm>
                          <a:off x="12240" y="567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2" name="Line 444"/>
                      <wps:cNvCnPr>
                        <a:cxnSpLocks noChangeShapeType="1"/>
                      </wps:cNvCnPr>
                      <wps:spPr bwMode="auto">
                        <a:xfrm>
                          <a:off x="12240" y="554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3" name="Line 445"/>
                      <wps:cNvCnPr>
                        <a:cxnSpLocks noChangeShapeType="1"/>
                      </wps:cNvCnPr>
                      <wps:spPr bwMode="auto">
                        <a:xfrm>
                          <a:off x="12240" y="541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" name="Line 446"/>
                      <wps:cNvCnPr>
                        <a:cxnSpLocks noChangeShapeType="1"/>
                      </wps:cNvCnPr>
                      <wps:spPr bwMode="auto">
                        <a:xfrm>
                          <a:off x="12240" y="528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Line 447"/>
                      <wps:cNvCnPr>
                        <a:cxnSpLocks noChangeShapeType="1"/>
                      </wps:cNvCnPr>
                      <wps:spPr bwMode="auto">
                        <a:xfrm>
                          <a:off x="12240" y="515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" name="Line 448"/>
                      <wps:cNvCnPr>
                        <a:cxnSpLocks noChangeShapeType="1"/>
                      </wps:cNvCnPr>
                      <wps:spPr bwMode="auto">
                        <a:xfrm>
                          <a:off x="12240" y="501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7" name="Line 449"/>
                      <wps:cNvCnPr>
                        <a:cxnSpLocks noChangeShapeType="1"/>
                      </wps:cNvCnPr>
                      <wps:spPr bwMode="auto">
                        <a:xfrm>
                          <a:off x="12240" y="488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" name="Line 450"/>
                      <wps:cNvCnPr>
                        <a:cxnSpLocks noChangeShapeType="1"/>
                      </wps:cNvCnPr>
                      <wps:spPr bwMode="auto">
                        <a:xfrm>
                          <a:off x="12240" y="475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" name="Line 451"/>
                      <wps:cNvCnPr>
                        <a:cxnSpLocks noChangeShapeType="1"/>
                      </wps:cNvCnPr>
                      <wps:spPr bwMode="auto">
                        <a:xfrm>
                          <a:off x="12240" y="462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0" name="Line 452"/>
                      <wps:cNvCnPr>
                        <a:cxnSpLocks noChangeShapeType="1"/>
                      </wps:cNvCnPr>
                      <wps:spPr bwMode="auto">
                        <a:xfrm>
                          <a:off x="12240" y="449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453"/>
                      <wps:cNvCnPr>
                        <a:cxnSpLocks noChangeShapeType="1"/>
                      </wps:cNvCnPr>
                      <wps:spPr bwMode="auto">
                        <a:xfrm>
                          <a:off x="12240" y="436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454"/>
                      <wps:cNvCnPr>
                        <a:cxnSpLocks noChangeShapeType="1"/>
                      </wps:cNvCnPr>
                      <wps:spPr bwMode="auto">
                        <a:xfrm>
                          <a:off x="12240" y="423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455"/>
                      <wps:cNvCnPr>
                        <a:cxnSpLocks noChangeShapeType="1"/>
                      </wps:cNvCnPr>
                      <wps:spPr bwMode="auto">
                        <a:xfrm>
                          <a:off x="12240" y="410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456"/>
                      <wps:cNvCnPr>
                        <a:cxnSpLocks noChangeShapeType="1"/>
                      </wps:cNvCnPr>
                      <wps:spPr bwMode="auto">
                        <a:xfrm>
                          <a:off x="12240" y="397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Line 457"/>
                      <wps:cNvCnPr>
                        <a:cxnSpLocks noChangeShapeType="1"/>
                      </wps:cNvCnPr>
                      <wps:spPr bwMode="auto">
                        <a:xfrm>
                          <a:off x="12240" y="383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6" name="Line 458"/>
                      <wps:cNvCnPr>
                        <a:cxnSpLocks noChangeShapeType="1"/>
                      </wps:cNvCnPr>
                      <wps:spPr bwMode="auto">
                        <a:xfrm>
                          <a:off x="12240" y="370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7" name="Line 459"/>
                      <wps:cNvCnPr>
                        <a:cxnSpLocks noChangeShapeType="1"/>
                      </wps:cNvCnPr>
                      <wps:spPr bwMode="auto">
                        <a:xfrm>
                          <a:off x="12240" y="357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8" name="Line 460"/>
                      <wps:cNvCnPr>
                        <a:cxnSpLocks noChangeShapeType="1"/>
                      </wps:cNvCnPr>
                      <wps:spPr bwMode="auto">
                        <a:xfrm>
                          <a:off x="12240" y="344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9" name="Line 461"/>
                      <wps:cNvCnPr>
                        <a:cxnSpLocks noChangeShapeType="1"/>
                      </wps:cNvCnPr>
                      <wps:spPr bwMode="auto">
                        <a:xfrm>
                          <a:off x="12240" y="331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0" name="Line 462"/>
                      <wps:cNvCnPr>
                        <a:cxnSpLocks noChangeShapeType="1"/>
                      </wps:cNvCnPr>
                      <wps:spPr bwMode="auto">
                        <a:xfrm>
                          <a:off x="12240" y="318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" name="Line 463"/>
                      <wps:cNvCnPr>
                        <a:cxnSpLocks noChangeShapeType="1"/>
                      </wps:cNvCnPr>
                      <wps:spPr bwMode="auto">
                        <a:xfrm>
                          <a:off x="12240" y="305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2" name="Line 464"/>
                      <wps:cNvCnPr>
                        <a:cxnSpLocks noChangeShapeType="1"/>
                      </wps:cNvCnPr>
                      <wps:spPr bwMode="auto">
                        <a:xfrm>
                          <a:off x="12240" y="292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3" name="Line 465"/>
                      <wps:cNvCnPr>
                        <a:cxnSpLocks noChangeShapeType="1"/>
                      </wps:cNvCnPr>
                      <wps:spPr bwMode="auto">
                        <a:xfrm>
                          <a:off x="12240" y="278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4" name="Line 466"/>
                      <wps:cNvCnPr>
                        <a:cxnSpLocks noChangeShapeType="1"/>
                      </wps:cNvCnPr>
                      <wps:spPr bwMode="auto">
                        <a:xfrm>
                          <a:off x="12240" y="265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5" name="Line 467"/>
                      <wps:cNvCnPr>
                        <a:cxnSpLocks noChangeShapeType="1"/>
                      </wps:cNvCnPr>
                      <wps:spPr bwMode="auto">
                        <a:xfrm>
                          <a:off x="12240" y="252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6" name="Line 468"/>
                      <wps:cNvCnPr>
                        <a:cxnSpLocks noChangeShapeType="1"/>
                      </wps:cNvCnPr>
                      <wps:spPr bwMode="auto">
                        <a:xfrm>
                          <a:off x="12240" y="239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7" name="Line 469"/>
                      <wps:cNvCnPr>
                        <a:cxnSpLocks noChangeShapeType="1"/>
                      </wps:cNvCnPr>
                      <wps:spPr bwMode="auto">
                        <a:xfrm>
                          <a:off x="12240" y="226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8" name="Line 470"/>
                      <wps:cNvCnPr>
                        <a:cxnSpLocks noChangeShapeType="1"/>
                      </wps:cNvCnPr>
                      <wps:spPr bwMode="auto">
                        <a:xfrm>
                          <a:off x="12240" y="213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9" name="Line 471"/>
                      <wps:cNvCnPr>
                        <a:cxnSpLocks noChangeShapeType="1"/>
                      </wps:cNvCnPr>
                      <wps:spPr bwMode="auto">
                        <a:xfrm>
                          <a:off x="12240" y="200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Line 472"/>
                      <wps:cNvCnPr>
                        <a:cxnSpLocks noChangeShapeType="1"/>
                      </wps:cNvCnPr>
                      <wps:spPr bwMode="auto">
                        <a:xfrm>
                          <a:off x="12240" y="187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Line 473"/>
                      <wps:cNvCnPr>
                        <a:cxnSpLocks noChangeShapeType="1"/>
                      </wps:cNvCnPr>
                      <wps:spPr bwMode="auto">
                        <a:xfrm>
                          <a:off x="12240" y="174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Line 474"/>
                      <wps:cNvCnPr>
                        <a:cxnSpLocks noChangeShapeType="1"/>
                      </wps:cNvCnPr>
                      <wps:spPr bwMode="auto">
                        <a:xfrm>
                          <a:off x="12240" y="160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" name="Line 475"/>
                      <wps:cNvCnPr>
                        <a:cxnSpLocks noChangeShapeType="1"/>
                      </wps:cNvCnPr>
                      <wps:spPr bwMode="auto">
                        <a:xfrm>
                          <a:off x="12240" y="147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4" name="Line 476"/>
                      <wps:cNvCnPr>
                        <a:cxnSpLocks noChangeShapeType="1"/>
                      </wps:cNvCnPr>
                      <wps:spPr bwMode="auto">
                        <a:xfrm>
                          <a:off x="12240" y="134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5" name="Line 477"/>
                      <wps:cNvCnPr>
                        <a:cxnSpLocks noChangeShapeType="1"/>
                      </wps:cNvCnPr>
                      <wps:spPr bwMode="auto">
                        <a:xfrm>
                          <a:off x="12240" y="121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478"/>
                      <wps:cNvCnPr>
                        <a:cxnSpLocks noChangeShapeType="1"/>
                      </wps:cNvCnPr>
                      <wps:spPr bwMode="auto">
                        <a:xfrm>
                          <a:off x="12240" y="108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7" name="Line 479"/>
                      <wps:cNvCnPr>
                        <a:cxnSpLocks noChangeShapeType="1"/>
                      </wps:cNvCnPr>
                      <wps:spPr bwMode="auto">
                        <a:xfrm>
                          <a:off x="12240" y="95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8" name="Line 480"/>
                      <wps:cNvCnPr>
                        <a:cxnSpLocks noChangeShapeType="1"/>
                      </wps:cNvCnPr>
                      <wps:spPr bwMode="auto">
                        <a:xfrm>
                          <a:off x="12240" y="822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9" name="Line 481"/>
                      <wps:cNvCnPr>
                        <a:cxnSpLocks noChangeShapeType="1"/>
                      </wps:cNvCnPr>
                      <wps:spPr bwMode="auto">
                        <a:xfrm>
                          <a:off x="12240" y="6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0" name="Line 482"/>
                      <wps:cNvCnPr>
                        <a:cxnSpLocks noChangeShapeType="1"/>
                      </wps:cNvCnPr>
                      <wps:spPr bwMode="auto">
                        <a:xfrm>
                          <a:off x="12240" y="559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1" name="Line 483"/>
                      <wps:cNvCnPr>
                        <a:cxnSpLocks noChangeShapeType="1"/>
                      </wps:cNvCnPr>
                      <wps:spPr bwMode="auto">
                        <a:xfrm>
                          <a:off x="12240" y="428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2" name="Line 484"/>
                      <wps:cNvCnPr>
                        <a:cxnSpLocks noChangeShapeType="1"/>
                      </wps:cNvCnPr>
                      <wps:spPr bwMode="auto">
                        <a:xfrm>
                          <a:off x="12240" y="29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3" name="Line 485"/>
                      <wps:cNvCnPr>
                        <a:cxnSpLocks noChangeShapeType="1"/>
                      </wps:cNvCnPr>
                      <wps:spPr bwMode="auto">
                        <a:xfrm>
                          <a:off x="12240" y="166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4" name="Line 486"/>
                      <wps:cNvCnPr>
                        <a:cxnSpLocks noChangeShapeType="1"/>
                      </wps:cNvCnPr>
                      <wps:spPr bwMode="auto">
                        <a:xfrm>
                          <a:off x="12240" y="34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525">
                          <a:solidFill>
                            <a:srgbClr val="BD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2" name="Rectangle 48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5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DBFB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8A928E" id="Group 247" o:spid="_x0000_s1026" style="position:absolute;margin-left:0;margin-top:0;width:613pt;height:793pt;z-index:-251661824;mso-position-horizontal:center;mso-position-horizontal-relative:page;mso-position-vertical:center;mso-position-vertical-relative:page" coordorigin="-10,-10" coordsize="12260,15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">
              <v:line id="Line 248" o:spid="_x0000_s1027" style="position:absolute;visibility:visible;mso-wrap-style:square" from="50,15840" to="5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" strokecolor="#bdbfbf" strokeweight=".15347mm"/>
              <v:line id="Line 249" o:spid="_x0000_s1028" style="position:absolute;visibility:visible;mso-wrap-style:square" from="153,15840" to="15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" strokecolor="#bdbfbf" strokeweight=".15347mm"/>
              <v:line id="Line 250" o:spid="_x0000_s1029" style="position:absolute;visibility:visible;mso-wrap-style:square" from="257,15840" to="25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" strokecolor="#bdbfbf" strokeweight=".15347mm"/>
              <v:line id="Line 251" o:spid="_x0000_s1030" style="position:absolute;visibility:visible;mso-wrap-style:square" from="361,15840" to="36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" strokecolor="#bdbfbf" strokeweight=".15347mm"/>
              <v:line id="Line 252" o:spid="_x0000_s1031" style="position:absolute;visibility:visible;mso-wrap-style:square" from="465,15840" to="46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" strokecolor="#bdbfbf" strokeweight=".15347mm"/>
              <v:line id="Line 253" o:spid="_x0000_s1032" style="position:absolute;visibility:visible;mso-wrap-style:square" from="568,15840" to="56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" strokecolor="#bdbfbf" strokeweight=".15347mm"/>
              <v:line id="Line 254" o:spid="_x0000_s1033" style="position:absolute;visibility:visible;mso-wrap-style:square" from="672,15840" to="67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" strokecolor="#bdbfbf" strokeweight=".15347mm"/>
              <v:line id="Line 255" o:spid="_x0000_s1034" style="position:absolute;visibility:visible;mso-wrap-style:square" from="776,15840" to="77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" strokecolor="#bdbfbf" strokeweight=".15347mm"/>
              <v:line id="Line 256" o:spid="_x0000_s1035" style="position:absolute;visibility:visible;mso-wrap-style:square" from="879,15840" to="87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" strokecolor="#bdbfbf" strokeweight=".15347mm"/>
              <v:line id="Line 257" o:spid="_x0000_s1036" style="position:absolute;visibility:visible;mso-wrap-style:square" from="983,15840" to="98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" strokecolor="#bdbfbf" strokeweight=".15347mm"/>
              <v:line id="Line 258" o:spid="_x0000_s1037" style="position:absolute;visibility:visible;mso-wrap-style:square" from="1087,15840" to="108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" strokecolor="#bdbfbf" strokeweight=".15347mm"/>
              <v:line id="Line 259" o:spid="_x0000_s1038" style="position:absolute;visibility:visible;mso-wrap-style:square" from="1191,15840" to="119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" strokecolor="#bdbfbf" strokeweight=".15347mm"/>
              <v:line id="Line 260" o:spid="_x0000_s1039" style="position:absolute;visibility:visible;mso-wrap-style:square" from="1294,15840" to="129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" strokecolor="#bdbfbf" strokeweight=".15347mm"/>
              <v:line id="Line 261" o:spid="_x0000_s1040" style="position:absolute;visibility:visible;mso-wrap-style:square" from="1398,15840" to="139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" strokecolor="#bdbfbf" strokeweight=".15347mm"/>
              <v:line id="Line 262" o:spid="_x0000_s1041" style="position:absolute;visibility:visible;mso-wrap-style:square" from="1502,15840" to="150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" strokecolor="#bdbfbf" strokeweight=".15347mm"/>
              <v:line id="Line 263" o:spid="_x0000_s1042" style="position:absolute;visibility:visible;mso-wrap-style:square" from="1606,15840" to="160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" strokecolor="#bdbfbf" strokeweight=".15347mm"/>
              <v:line id="Line 264" o:spid="_x0000_s1043" style="position:absolute;visibility:visible;mso-wrap-style:square" from="1709,15840" to="170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" strokecolor="#bdbfbf" strokeweight=".15347mm"/>
              <v:line id="Line 265" o:spid="_x0000_s1044" style="position:absolute;visibility:visible;mso-wrap-style:square" from="1813,15840" to="181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" strokecolor="#bdbfbf" strokeweight=".15347mm"/>
              <v:line id="Line 266" o:spid="_x0000_s1045" style="position:absolute;visibility:visible;mso-wrap-style:square" from="1917,15840" to="191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" strokecolor="#bdbfbf" strokeweight=".15347mm"/>
              <v:line id="Line 267" o:spid="_x0000_s1046" style="position:absolute;visibility:visible;mso-wrap-style:square" from="2021,15840" to="202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" strokecolor="#bdbfbf" strokeweight=".15347mm"/>
              <v:line id="Line 268" o:spid="_x0000_s1047" style="position:absolute;visibility:visible;mso-wrap-style:square" from="2124,15840" to="212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" strokecolor="#bdbfbf" strokeweight=".15347mm"/>
              <v:line id="Line 269" o:spid="_x0000_s1048" style="position:absolute;visibility:visible;mso-wrap-style:square" from="2228,15840" to="222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" strokecolor="#bdbfbf" strokeweight=".15347mm"/>
              <v:line id="Line 270" o:spid="_x0000_s1049" style="position:absolute;visibility:visible;mso-wrap-style:square" from="2332,15840" to="233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" strokecolor="#bdbfbf" strokeweight=".15347mm"/>
              <v:line id="Line 271" o:spid="_x0000_s1050" style="position:absolute;visibility:visible;mso-wrap-style:square" from="2435,15840" to="243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" strokecolor="#bdbfbf" strokeweight=".15347mm"/>
              <v:line id="Line 272" o:spid="_x0000_s1051" style="position:absolute;visibility:visible;mso-wrap-style:square" from="2539,15840" to="253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" strokecolor="#bdbfbf" strokeweight=".15347mm"/>
              <v:line id="Line 273" o:spid="_x0000_s1052" style="position:absolute;visibility:visible;mso-wrap-style:square" from="2643,15840" to="264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" strokecolor="#bdbfbf" strokeweight=".15347mm"/>
              <v:line id="Line 274" o:spid="_x0000_s1053" style="position:absolute;visibility:visible;mso-wrap-style:square" from="2747,15840" to="274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" strokecolor="#bdbfbf" strokeweight=".15347mm"/>
              <v:line id="Line 275" o:spid="_x0000_s1054" style="position:absolute;visibility:visible;mso-wrap-style:square" from="2850,15840" to="285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" strokecolor="#bdbfbf" strokeweight=".15347mm"/>
              <v:line id="Line 276" o:spid="_x0000_s1055" style="position:absolute;visibility:visible;mso-wrap-style:square" from="2954,15840" to="295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" strokecolor="#bdbfbf" strokeweight=".15347mm"/>
              <v:line id="Line 277" o:spid="_x0000_s1056" style="position:absolute;visibility:visible;mso-wrap-style:square" from="3058,15840" to="305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" strokecolor="#bdbfbf" strokeweight=".15347mm"/>
              <v:line id="Line 278" o:spid="_x0000_s1057" style="position:absolute;visibility:visible;mso-wrap-style:square" from="3162,15840" to="316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" strokecolor="#bdbfbf" strokeweight=".15347mm"/>
              <v:line id="Line 279" o:spid="_x0000_s1058" style="position:absolute;visibility:visible;mso-wrap-style:square" from="3265,15840" to="326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" strokecolor="#bdbfbf" strokeweight=".15347mm"/>
              <v:line id="Line 280" o:spid="_x0000_s1059" style="position:absolute;visibility:visible;mso-wrap-style:square" from="3369,15840" to="336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" strokecolor="#bdbfbf" strokeweight=".15347mm"/>
              <v:line id="Line 281" o:spid="_x0000_s1060" style="position:absolute;visibility:visible;mso-wrap-style:square" from="3473,15840" to="347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" strokecolor="#bdbfbf" strokeweight=".15347mm"/>
              <v:line id="Line 282" o:spid="_x0000_s1061" style="position:absolute;visibility:visible;mso-wrap-style:square" from="3576,15840" to="357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" strokecolor="#bdbfbf" strokeweight=".15347mm"/>
              <v:line id="Line 283" o:spid="_x0000_s1062" style="position:absolute;visibility:visible;mso-wrap-style:square" from="3680,15840" to="368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" strokecolor="#bdbfbf" strokeweight=".15347mm"/>
              <v:line id="Line 284" o:spid="_x0000_s1063" style="position:absolute;visibility:visible;mso-wrap-style:square" from="3784,15840" to="378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" strokecolor="#bdbfbf" strokeweight=".15347mm"/>
              <v:line id="Line 285" o:spid="_x0000_s1064" style="position:absolute;visibility:visible;mso-wrap-style:square" from="3888,15840" to="388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" strokecolor="#bdbfbf" strokeweight=".15347mm"/>
              <v:line id="Line 286" o:spid="_x0000_s1065" style="position:absolute;visibility:visible;mso-wrap-style:square" from="3991,15840" to="399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" strokecolor="#bdbfbf" strokeweight=".15347mm"/>
              <v:line id="Line 287" o:spid="_x0000_s1066" style="position:absolute;visibility:visible;mso-wrap-style:square" from="4095,15840" to="409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" strokecolor="#bdbfbf" strokeweight=".15347mm"/>
              <v:line id="Line 288" o:spid="_x0000_s1067" style="position:absolute;visibility:visible;mso-wrap-style:square" from="4199,15840" to="419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" strokecolor="#bdbfbf" strokeweight=".15347mm"/>
              <v:line id="Line 289" o:spid="_x0000_s1068" style="position:absolute;visibility:visible;mso-wrap-style:square" from="4303,15840" to="430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" strokecolor="#bdbfbf" strokeweight=".15347mm"/>
              <v:line id="Line 290" o:spid="_x0000_s1069" style="position:absolute;visibility:visible;mso-wrap-style:square" from="4406,15840" to="440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" strokecolor="#bdbfbf" strokeweight=".15347mm"/>
              <v:line id="Line 291" o:spid="_x0000_s1070" style="position:absolute;visibility:visible;mso-wrap-style:square" from="4510,15840" to="451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" strokecolor="#bdbfbf" strokeweight=".15347mm"/>
              <v:line id="Line 292" o:spid="_x0000_s1071" style="position:absolute;visibility:visible;mso-wrap-style:square" from="4614,15840" to="461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" strokecolor="#bdbfbf" strokeweight=".15347mm"/>
              <v:line id="Line 293" o:spid="_x0000_s1072" style="position:absolute;visibility:visible;mso-wrap-style:square" from="4718,15840" to="471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" strokecolor="#bdbfbf" strokeweight=".15347mm"/>
              <v:line id="Line 294" o:spid="_x0000_s1073" style="position:absolute;visibility:visible;mso-wrap-style:square" from="4821,15840" to="482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" strokecolor="#bdbfbf" strokeweight=".15347mm"/>
              <v:line id="Line 295" o:spid="_x0000_s1074" style="position:absolute;visibility:visible;mso-wrap-style:square" from="4925,15840" to="492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" strokecolor="#bdbfbf" strokeweight=".15347mm"/>
              <v:line id="Line 296" o:spid="_x0000_s1075" style="position:absolute;visibility:visible;mso-wrap-style:square" from="5029,15840" to="502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" strokecolor="#bdbfbf" strokeweight=".15347mm"/>
              <v:line id="Line 297" o:spid="_x0000_s1076" style="position:absolute;visibility:visible;mso-wrap-style:square" from="5132,15840" to="513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" strokecolor="#bdbfbf" strokeweight=".15347mm"/>
              <v:line id="Line 298" o:spid="_x0000_s1077" style="position:absolute;visibility:visible;mso-wrap-style:square" from="5236,15840" to="523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" strokecolor="#bdbfbf" strokeweight=".15347mm"/>
              <v:line id="Line 299" o:spid="_x0000_s1078" style="position:absolute;visibility:visible;mso-wrap-style:square" from="5340,15840" to="534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" strokecolor="#bdbfbf" strokeweight=".15347mm"/>
              <v:line id="Line 300" o:spid="_x0000_s1079" style="position:absolute;visibility:visible;mso-wrap-style:square" from="5444,15840" to="544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" strokecolor="#bdbfbf" strokeweight=".15347mm"/>
              <v:line id="Line 301" o:spid="_x0000_s1080" style="position:absolute;visibility:visible;mso-wrap-style:square" from="5547,15840" to="554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" strokecolor="#bdbfbf" strokeweight=".15347mm"/>
              <v:line id="Line 302" o:spid="_x0000_s1081" style="position:absolute;visibility:visible;mso-wrap-style:square" from="5651,15840" to="565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" strokecolor="#bdbfbf" strokeweight=".15347mm"/>
              <v:line id="Line 303" o:spid="_x0000_s1082" style="position:absolute;visibility:visible;mso-wrap-style:square" from="5755,15840" to="575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" strokecolor="#bdbfbf" strokeweight=".15347mm"/>
              <v:line id="Line 304" o:spid="_x0000_s1083" style="position:absolute;visibility:visible;mso-wrap-style:square" from="5859,15840" to="585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" strokecolor="#bdbfbf" strokeweight=".15347mm"/>
              <v:line id="Line 305" o:spid="_x0000_s1084" style="position:absolute;visibility:visible;mso-wrap-style:square" from="5962,15840" to="596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" strokecolor="#bdbfbf" strokeweight=".15347mm"/>
              <v:line id="Line 306" o:spid="_x0000_s1085" style="position:absolute;visibility:visible;mso-wrap-style:square" from="6066,15840" to="606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" strokecolor="#bdbfbf" strokeweight=".15347mm"/>
              <v:line id="Line 307" o:spid="_x0000_s1086" style="position:absolute;visibility:visible;mso-wrap-style:square" from="6170,15840" to="617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" strokecolor="#bdbfbf" strokeweight=".15347mm"/>
              <v:line id="Line 308" o:spid="_x0000_s1087" style="position:absolute;visibility:visible;mso-wrap-style:square" from="6274,15840" to="627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" strokecolor="#bdbfbf" strokeweight=".15347mm"/>
              <v:line id="Line 309" o:spid="_x0000_s1088" style="position:absolute;visibility:visible;mso-wrap-style:square" from="6377,15840" to="637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" strokecolor="#bdbfbf" strokeweight=".15347mm"/>
              <v:line id="Line 310" o:spid="_x0000_s1089" style="position:absolute;visibility:visible;mso-wrap-style:square" from="6481,15840" to="648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" strokecolor="#bdbfbf" strokeweight=".15347mm"/>
              <v:line id="Line 311" o:spid="_x0000_s1090" style="position:absolute;visibility:visible;mso-wrap-style:square" from="6585,15840" to="658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" strokecolor="#bdbfbf" strokeweight=".15347mm"/>
              <v:line id="Line 312" o:spid="_x0000_s1091" style="position:absolute;visibility:visible;mso-wrap-style:square" from="6688,15840" to="668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" strokecolor="#bdbfbf" strokeweight=".15347mm"/>
              <v:line id="Line 313" o:spid="_x0000_s1092" style="position:absolute;visibility:visible;mso-wrap-style:square" from="6792,15840" to="679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" strokecolor="#bdbfbf" strokeweight=".15347mm"/>
              <v:line id="Line 314" o:spid="_x0000_s1093" style="position:absolute;visibility:visible;mso-wrap-style:square" from="6896,15840" to="689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" strokecolor="#bdbfbf" strokeweight=".15347mm"/>
              <v:line id="Line 315" o:spid="_x0000_s1094" style="position:absolute;visibility:visible;mso-wrap-style:square" from="7000,15840" to="700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" strokecolor="#bdbfbf" strokeweight=".15347mm"/>
              <v:line id="Line 316" o:spid="_x0000_s1095" style="position:absolute;visibility:visible;mso-wrap-style:square" from="7103,15840" to="710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" strokecolor="#bdbfbf" strokeweight=".15347mm"/>
              <v:line id="Line 317" o:spid="_x0000_s1096" style="position:absolute;visibility:visible;mso-wrap-style:square" from="7207,15840" to="720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" strokecolor="#bdbfbf" strokeweight=".15347mm"/>
              <v:line id="Line 318" o:spid="_x0000_s1097" style="position:absolute;visibility:visible;mso-wrap-style:square" from="7311,15840" to="731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" strokecolor="#bdbfbf" strokeweight=".15347mm"/>
              <v:line id="Line 319" o:spid="_x0000_s1098" style="position:absolute;visibility:visible;mso-wrap-style:square" from="7415,15840" to="741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" strokecolor="#bdbfbf" strokeweight=".15347mm"/>
              <v:line id="Line 320" o:spid="_x0000_s1099" style="position:absolute;visibility:visible;mso-wrap-style:square" from="7518,15840" to="751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" strokecolor="#bdbfbf" strokeweight=".15347mm"/>
              <v:line id="Line 321" o:spid="_x0000_s1100" style="position:absolute;visibility:visible;mso-wrap-style:square" from="7622,15840" to="762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" strokecolor="#bdbfbf" strokeweight=".15347mm"/>
              <v:line id="Line 322" o:spid="_x0000_s1101" style="position:absolute;visibility:visible;mso-wrap-style:square" from="7726,15840" to="772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" strokecolor="#bdbfbf" strokeweight=".15347mm"/>
              <v:line id="Line 323" o:spid="_x0000_s1102" style="position:absolute;visibility:visible;mso-wrap-style:square" from="7829,15840" to="782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" strokecolor="#bdbfbf" strokeweight=".15347mm"/>
              <v:line id="Line 324" o:spid="_x0000_s1103" style="position:absolute;visibility:visible;mso-wrap-style:square" from="7933,15840" to="793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" strokecolor="#bdbfbf" strokeweight=".15347mm"/>
              <v:line id="Line 325" o:spid="_x0000_s1104" style="position:absolute;visibility:visible;mso-wrap-style:square" from="8037,15840" to="803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" strokecolor="#bdbfbf" strokeweight=".15347mm"/>
              <v:line id="Line 326" o:spid="_x0000_s1105" style="position:absolute;visibility:visible;mso-wrap-style:square" from="8141,15840" to="814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" strokecolor="#bdbfbf" strokeweight=".15347mm"/>
              <v:line id="Line 327" o:spid="_x0000_s1106" style="position:absolute;visibility:visible;mso-wrap-style:square" from="8244,15840" to="824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" strokecolor="#bdbfbf" strokeweight=".15347mm"/>
              <v:line id="Line 328" o:spid="_x0000_s1107" style="position:absolute;visibility:visible;mso-wrap-style:square" from="8348,15840" to="834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" strokecolor="#bdbfbf" strokeweight=".15347mm"/>
              <v:line id="Line 329" o:spid="_x0000_s1108" style="position:absolute;visibility:visible;mso-wrap-style:square" from="8452,15840" to="845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" strokecolor="#bdbfbf" strokeweight=".15347mm"/>
              <v:line id="Line 330" o:spid="_x0000_s1109" style="position:absolute;visibility:visible;mso-wrap-style:square" from="8556,15840" to="855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" strokecolor="#bdbfbf" strokeweight=".15347mm"/>
              <v:line id="Line 331" o:spid="_x0000_s1110" style="position:absolute;visibility:visible;mso-wrap-style:square" from="8659,15840" to="865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" strokecolor="#bdbfbf" strokeweight=".15347mm"/>
              <v:line id="Line 332" o:spid="_x0000_s1111" style="position:absolute;visibility:visible;mso-wrap-style:square" from="8763,15840" to="876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" strokecolor="#bdbfbf" strokeweight=".15347mm"/>
              <v:line id="Line 333" o:spid="_x0000_s1112" style="position:absolute;visibility:visible;mso-wrap-style:square" from="8867,15840" to="886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" strokecolor="#bdbfbf" strokeweight=".15347mm"/>
              <v:line id="Line 334" o:spid="_x0000_s1113" style="position:absolute;visibility:visible;mso-wrap-style:square" from="8971,15840" to="897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" strokecolor="#bdbfbf" strokeweight=".15347mm"/>
              <v:line id="Line 335" o:spid="_x0000_s1114" style="position:absolute;visibility:visible;mso-wrap-style:square" from="9074,15840" to="907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" strokecolor="#bdbfbf" strokeweight=".15347mm"/>
              <v:line id="Line 336" o:spid="_x0000_s1115" style="position:absolute;visibility:visible;mso-wrap-style:square" from="9178,15840" to="917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" strokecolor="#bdbfbf" strokeweight=".15347mm"/>
              <v:line id="Line 337" o:spid="_x0000_s1116" style="position:absolute;visibility:visible;mso-wrap-style:square" from="9282,15840" to="928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" strokecolor="#bdbfbf" strokeweight=".15347mm"/>
              <v:line id="Line 338" o:spid="_x0000_s1117" style="position:absolute;visibility:visible;mso-wrap-style:square" from="9386,15840" to="938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" strokecolor="#bdbfbf" strokeweight=".15347mm"/>
              <v:line id="Line 339" o:spid="_x0000_s1118" style="position:absolute;visibility:visible;mso-wrap-style:square" from="9489,15840" to="948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" strokecolor="#bdbfbf" strokeweight=".15347mm"/>
              <v:line id="Line 340" o:spid="_x0000_s1119" style="position:absolute;visibility:visible;mso-wrap-style:square" from="9593,15840" to="959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" strokecolor="#bdbfbf" strokeweight=".15347mm"/>
              <v:line id="Line 341" o:spid="_x0000_s1120" style="position:absolute;visibility:visible;mso-wrap-style:square" from="9697,15840" to="969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" strokecolor="#bdbfbf" strokeweight=".15347mm"/>
              <v:line id="Line 342" o:spid="_x0000_s1121" style="position:absolute;visibility:visible;mso-wrap-style:square" from="9801,15840" to="9801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" strokecolor="#bdbfbf" strokeweight=".15347mm"/>
              <v:line id="Line 343" o:spid="_x0000_s1122" style="position:absolute;visibility:visible;mso-wrap-style:square" from="9904,15840" to="990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" strokecolor="#bdbfbf" strokeweight=".15347mm"/>
              <v:line id="Line 344" o:spid="_x0000_s1123" style="position:absolute;visibility:visible;mso-wrap-style:square" from="10008,15840" to="1000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" strokecolor="#bdbfbf" strokeweight=".15347mm"/>
              <v:line id="Line 345" o:spid="_x0000_s1124" style="position:absolute;visibility:visible;mso-wrap-style:square" from="10112,15840" to="1011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" strokecolor="#bdbfbf" strokeweight=".15347mm"/>
              <v:line id="Line 346" o:spid="_x0000_s1125" style="position:absolute;visibility:visible;mso-wrap-style:square" from="10215,15840" to="1021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" strokecolor="#bdbfbf" strokeweight=".15347mm"/>
              <v:line id="Line 347" o:spid="_x0000_s1126" style="position:absolute;visibility:visible;mso-wrap-style:square" from="10319,15840" to="1031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" strokecolor="#bdbfbf" strokeweight=".15347mm"/>
              <v:line id="Line 348" o:spid="_x0000_s1127" style="position:absolute;visibility:visible;mso-wrap-style:square" from="10423,15840" to="1042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" strokecolor="#bdbfbf" strokeweight=".15347mm"/>
              <v:line id="Line 349" o:spid="_x0000_s1128" style="position:absolute;visibility:visible;mso-wrap-style:square" from="10527,15840" to="1052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" strokecolor="#bdbfbf" strokeweight=".15347mm"/>
              <v:line id="Line 350" o:spid="_x0000_s1129" style="position:absolute;visibility:visible;mso-wrap-style:square" from="10630,15840" to="1063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" strokecolor="#bdbfbf" strokeweight=".15347mm"/>
              <v:line id="Line 351" o:spid="_x0000_s1130" style="position:absolute;visibility:visible;mso-wrap-style:square" from="10734,15840" to="1073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" strokecolor="#bdbfbf" strokeweight=".15347mm"/>
              <v:line id="Line 352" o:spid="_x0000_s1131" style="position:absolute;visibility:visible;mso-wrap-style:square" from="10838,15840" to="1083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" strokecolor="#bdbfbf" strokeweight=".15347mm"/>
              <v:line id="Line 353" o:spid="_x0000_s1132" style="position:absolute;visibility:visible;mso-wrap-style:square" from="10942,15840" to="1094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" strokecolor="#bdbfbf" strokeweight=".15347mm"/>
              <v:line id="Line 354" o:spid="_x0000_s1133" style="position:absolute;visibility:visible;mso-wrap-style:square" from="11045,15840" to="1104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" strokecolor="#bdbfbf" strokeweight=".15347mm"/>
              <v:line id="Line 355" o:spid="_x0000_s1134" style="position:absolute;visibility:visible;mso-wrap-style:square" from="11149,15840" to="1114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" strokecolor="#bdbfbf" strokeweight=".15347mm"/>
              <v:line id="Line 356" o:spid="_x0000_s1135" style="position:absolute;visibility:visible;mso-wrap-style:square" from="11253,15840" to="1125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" strokecolor="#bdbfbf" strokeweight=".15347mm"/>
              <v:line id="Line 357" o:spid="_x0000_s1136" style="position:absolute;visibility:visible;mso-wrap-style:square" from="11357,15840" to="1135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" strokecolor="#bdbfbf" strokeweight=".15347mm"/>
              <v:line id="Line 358" o:spid="_x0000_s1137" style="position:absolute;visibility:visible;mso-wrap-style:square" from="11460,15840" to="11460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" strokecolor="#bdbfbf" strokeweight=".15347mm"/>
              <v:line id="Line 359" o:spid="_x0000_s1138" style="position:absolute;visibility:visible;mso-wrap-style:square" from="11564,15840" to="11564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" strokecolor="#bdbfbf" strokeweight=".15347mm"/>
              <v:line id="Line 360" o:spid="_x0000_s1139" style="position:absolute;visibility:visible;mso-wrap-style:square" from="11668,15840" to="1166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" strokecolor="#bdbfbf" strokeweight=".15347mm"/>
              <v:line id="Line 361" o:spid="_x0000_s1140" style="position:absolute;visibility:visible;mso-wrap-style:square" from="11772,15840" to="11772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" strokecolor="#bdbfbf" strokeweight=".15347mm"/>
              <v:line id="Line 362" o:spid="_x0000_s1141" style="position:absolute;visibility:visible;mso-wrap-style:square" from="11875,15840" to="1187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" strokecolor="#bdbfbf" strokeweight=".15347mm"/>
              <v:line id="Line 363" o:spid="_x0000_s1142" style="position:absolute;visibility:visible;mso-wrap-style:square" from="11979,15840" to="11979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" strokecolor="#bdbfbf" strokeweight=".15347mm"/>
              <v:line id="Line 364" o:spid="_x0000_s1143" style="position:absolute;visibility:visible;mso-wrap-style:square" from="12083,15840" to="12083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" strokecolor="#bdbfbf" strokeweight=".15347mm"/>
              <v:line id="Line 365" o:spid="_x0000_s1144" style="position:absolute;visibility:visible;mso-wrap-style:square" from="12186,15840" to="12186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" strokecolor="#bdbfbf" strokeweight=".15347mm"/>
              <v:line id="Line 366" o:spid="_x0000_s1145" style="position:absolute;visibility:visible;mso-wrap-style:square" from="12240,15776" to="12240,1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" strokecolor="#bdbfbf" strokeweight=".15347mm"/>
              <v:line id="Line 367" o:spid="_x0000_s1146" style="position:absolute;visibility:visible;mso-wrap-style:square" from="12240,15645" to="12240,1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" strokecolor="#bdbfbf" strokeweight=".15347mm"/>
              <v:line id="Line 368" o:spid="_x0000_s1147" style="position:absolute;visibility:visible;mso-wrap-style:square" from="12240,15514" to="12240,15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" strokecolor="#bdbfbf" strokeweight=".15347mm"/>
              <v:line id="Line 369" o:spid="_x0000_s1148" style="position:absolute;visibility:visible;mso-wrap-style:square" from="12240,15383" to="12240,15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" strokecolor="#bdbfbf" strokeweight=".15347mm"/>
              <v:line id="Line 370" o:spid="_x0000_s1149" style="position:absolute;visibility:visible;mso-wrap-style:square" from="12240,15252" to="12240,1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" strokecolor="#bdbfbf" strokeweight=".15347mm"/>
              <v:line id="Line 371" o:spid="_x0000_s1150" style="position:absolute;visibility:visible;mso-wrap-style:square" from="12240,15121" to="12240,1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" strokecolor="#bdbfbf" strokeweight=".15347mm"/>
              <v:line id="Line 372" o:spid="_x0000_s1151" style="position:absolute;visibility:visible;mso-wrap-style:square" from="12240,14989" to="12240,1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" strokecolor="#bdbfbf" strokeweight=".15347mm"/>
              <v:line id="Line 373" o:spid="_x0000_s1152" style="position:absolute;visibility:visible;mso-wrap-style:square" from="12240,14858" to="12240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" strokecolor="#bdbfbf" strokeweight=".15347mm"/>
              <v:line id="Line 374" o:spid="_x0000_s1153" style="position:absolute;visibility:visible;mso-wrap-style:square" from="12240,14727" to="12240,1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" strokecolor="#bdbfbf" strokeweight=".15347mm"/>
              <v:line id="Line 375" o:spid="_x0000_s1154" style="position:absolute;visibility:visible;mso-wrap-style:square" from="12240,14596" to="12240,1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" strokecolor="#bdbfbf" strokeweight=".15347mm"/>
              <v:line id="Line 376" o:spid="_x0000_s1155" style="position:absolute;visibility:visible;mso-wrap-style:square" from="12240,14465" to="12240,1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" strokecolor="#bdbfbf" strokeweight=".15347mm"/>
              <v:line id="Line 377" o:spid="_x0000_s1156" style="position:absolute;visibility:visible;mso-wrap-style:square" from="12240,14333" to="12240,14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" strokecolor="#bdbfbf" strokeweight=".15347mm"/>
              <v:line id="Line 378" o:spid="_x0000_s1157" style="position:absolute;visibility:visible;mso-wrap-style:square" from="12240,14202" to="12240,14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" strokecolor="#bdbfbf" strokeweight=".15347mm"/>
              <v:line id="Line 379" o:spid="_x0000_s1158" style="position:absolute;visibility:visible;mso-wrap-style:square" from="12240,14071" to="12240,1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" strokecolor="#bdbfbf" strokeweight=".15347mm"/>
              <v:line id="Line 380" o:spid="_x0000_s1159" style="position:absolute;visibility:visible;mso-wrap-style:square" from="12240,13940" to="12240,1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" strokecolor="#bdbfbf" strokeweight=".15347mm"/>
              <v:line id="Line 381" o:spid="_x0000_s1160" style="position:absolute;visibility:visible;mso-wrap-style:square" from="12240,13809" to="12240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" strokecolor="#bdbfbf" strokeweight=".15347mm"/>
              <v:line id="Line 382" o:spid="_x0000_s1161" style="position:absolute;visibility:visible;mso-wrap-style:square" from="12240,13677" to="12240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" strokecolor="#bdbfbf" strokeweight=".15347mm"/>
              <v:line id="Line 383" o:spid="_x0000_s1162" style="position:absolute;visibility:visible;mso-wrap-style:square" from="12240,13546" to="12240,13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" strokecolor="#bdbfbf" strokeweight=".15347mm"/>
              <v:line id="Line 384" o:spid="_x0000_s1163" style="position:absolute;visibility:visible;mso-wrap-style:square" from="12240,13415" to="12240,1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" strokecolor="#bdbfbf" strokeweight=".15347mm"/>
              <v:line id="Line 385" o:spid="_x0000_s1164" style="position:absolute;visibility:visible;mso-wrap-style:square" from="12240,13284" to="12240,1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" strokecolor="#bdbfbf" strokeweight=".15347mm"/>
              <v:line id="Line 386" o:spid="_x0000_s1165" style="position:absolute;visibility:visible;mso-wrap-style:square" from="12240,13153" to="12240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" strokecolor="#bdbfbf" strokeweight=".15347mm"/>
              <v:line id="Line 387" o:spid="_x0000_s1166" style="position:absolute;visibility:visible;mso-wrap-style:square" from="12240,13022" to="12240,1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" strokecolor="#bdbfbf" strokeweight=".15347mm"/>
              <v:line id="Line 388" o:spid="_x0000_s1167" style="position:absolute;visibility:visible;mso-wrap-style:square" from="12240,12890" to="12240,12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" strokecolor="#bdbfbf" strokeweight=".15347mm"/>
              <v:line id="Line 389" o:spid="_x0000_s1168" style="position:absolute;visibility:visible;mso-wrap-style:square" from="12240,12759" to="12240,1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" strokecolor="#bdbfbf" strokeweight=".15347mm"/>
              <v:line id="Line 390" o:spid="_x0000_s1169" style="position:absolute;visibility:visible;mso-wrap-style:square" from="12240,12628" to="12240,1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" strokecolor="#bdbfbf" strokeweight=".15347mm"/>
              <v:line id="Line 391" o:spid="_x0000_s1170" style="position:absolute;visibility:visible;mso-wrap-style:square" from="12240,12497" to="12240,1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" strokecolor="#bdbfbf" strokeweight=".15347mm"/>
              <v:line id="Line 392" o:spid="_x0000_s1171" style="position:absolute;visibility:visible;mso-wrap-style:square" from="12240,12366" to="12240,1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" strokecolor="#bdbfbf" strokeweight=".15347mm"/>
              <v:line id="Line 393" o:spid="_x0000_s1172" style="position:absolute;visibility:visible;mso-wrap-style:square" from="12240,12234" to="12240,12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" strokecolor="#bdbfbf" strokeweight=".15347mm"/>
              <v:line id="Line 394" o:spid="_x0000_s1173" style="position:absolute;visibility:visible;mso-wrap-style:square" from="12240,12103" to="12240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" strokecolor="#bdbfbf" strokeweight=".15347mm"/>
              <v:line id="Line 395" o:spid="_x0000_s1174" style="position:absolute;visibility:visible;mso-wrap-style:square" from="12240,11972" to="12240,11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" strokecolor="#bdbfbf" strokeweight=".15347mm"/>
              <v:line id="Line 396" o:spid="_x0000_s1175" style="position:absolute;visibility:visible;mso-wrap-style:square" from="12240,11841" to="12240,1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" strokecolor="#bdbfbf" strokeweight=".15347mm"/>
              <v:line id="Line 397" o:spid="_x0000_s1176" style="position:absolute;visibility:visible;mso-wrap-style:square" from="12240,11710" to="12240,1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" strokecolor="#bdbfbf" strokeweight=".15347mm"/>
              <v:line id="Line 398" o:spid="_x0000_s1177" style="position:absolute;visibility:visible;mso-wrap-style:square" from="12240,11578" to="12240,1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" strokecolor="#bdbfbf" strokeweight=".15347mm"/>
              <v:line id="Line 399" o:spid="_x0000_s1178" style="position:absolute;visibility:visible;mso-wrap-style:square" from="12240,11447" to="12240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" strokecolor="#bdbfbf" strokeweight=".15347mm"/>
              <v:line id="Line 400" o:spid="_x0000_s1179" style="position:absolute;visibility:visible;mso-wrap-style:square" from="12240,11316" to="12240,1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" strokecolor="#bdbfbf" strokeweight=".15347mm"/>
              <v:line id="Line 401" o:spid="_x0000_s1180" style="position:absolute;visibility:visible;mso-wrap-style:square" from="12240,11185" to="12240,1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" strokecolor="#bdbfbf" strokeweight=".15347mm"/>
              <v:line id="Line 402" o:spid="_x0000_s1181" style="position:absolute;visibility:visible;mso-wrap-style:square" from="12240,11054" to="12240,1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" strokecolor="#bdbfbf" strokeweight=".15347mm"/>
              <v:line id="Line 403" o:spid="_x0000_s1182" style="position:absolute;visibility:visible;mso-wrap-style:square" from="12240,10923" to="12240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" strokecolor="#bdbfbf" strokeweight=".15347mm"/>
              <v:line id="Line 404" o:spid="_x0000_s1183" style="position:absolute;visibility:visible;mso-wrap-style:square" from="12240,10791" to="12240,10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" strokecolor="#bdbfbf" strokeweight=".15347mm"/>
              <v:line id="Line 405" o:spid="_x0000_s1184" style="position:absolute;visibility:visible;mso-wrap-style:square" from="12240,10660" to="12240,10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" strokecolor="#bdbfbf" strokeweight=".15347mm"/>
              <v:line id="Line 406" o:spid="_x0000_s1185" style="position:absolute;visibility:visible;mso-wrap-style:square" from="12240,10529" to="12240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" strokecolor="#bdbfbf" strokeweight=".15347mm"/>
              <v:line id="Line 407" o:spid="_x0000_s1186" style="position:absolute;visibility:visible;mso-wrap-style:square" from="12240,10398" to="12240,10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" strokecolor="#bdbfbf" strokeweight=".15347mm"/>
              <v:line id="Line 408" o:spid="_x0000_s1187" style="position:absolute;visibility:visible;mso-wrap-style:square" from="12240,10267" to="12240,10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" strokecolor="#bdbfbf" strokeweight=".15347mm"/>
              <v:line id="Line 409" o:spid="_x0000_s1188" style="position:absolute;visibility:visible;mso-wrap-style:square" from="12240,10135" to="12240,1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" strokecolor="#bdbfbf" strokeweight=".15347mm"/>
              <v:line id="Line 410" o:spid="_x0000_s1189" style="position:absolute;visibility:visible;mso-wrap-style:square" from="12240,10004" to="12240,1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" strokecolor="#bdbfbf" strokeweight=".15347mm"/>
              <v:line id="Line 411" o:spid="_x0000_s1190" style="position:absolute;visibility:visible;mso-wrap-style:square" from="12240,9873" to="12240,9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" strokecolor="#bdbfbf" strokeweight=".15347mm"/>
              <v:line id="Line 412" o:spid="_x0000_s1191" style="position:absolute;visibility:visible;mso-wrap-style:square" from="12240,9742" to="12240,9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" strokecolor="#bdbfbf" strokeweight=".15347mm"/>
              <v:line id="Line 413" o:spid="_x0000_s1192" style="position:absolute;visibility:visible;mso-wrap-style:square" from="12240,9611" to="12240,9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" strokecolor="#bdbfbf" strokeweight=".15347mm"/>
              <v:line id="Line 414" o:spid="_x0000_s1193" style="position:absolute;visibility:visible;mso-wrap-style:square" from="12240,9479" to="12240,9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" strokecolor="#bdbfbf" strokeweight=".15347mm"/>
              <v:line id="Line 415" o:spid="_x0000_s1194" style="position:absolute;visibility:visible;mso-wrap-style:square" from="12240,9348" to="12240,9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" strokecolor="#bdbfbf" strokeweight=".15347mm"/>
              <v:line id="Line 416" o:spid="_x0000_s1195" style="position:absolute;visibility:visible;mso-wrap-style:square" from="12240,9217" to="12240,9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" strokecolor="#bdbfbf" strokeweight=".15347mm"/>
              <v:line id="Line 417" o:spid="_x0000_s1196" style="position:absolute;visibility:visible;mso-wrap-style:square" from="12240,9086" to="12240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" strokecolor="#bdbfbf" strokeweight=".15347mm"/>
              <v:line id="Line 418" o:spid="_x0000_s1197" style="position:absolute;visibility:visible;mso-wrap-style:square" from="12240,8955" to="12240,8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" strokecolor="#bdbfbf" strokeweight=".15347mm"/>
              <v:line id="Line 419" o:spid="_x0000_s1198" style="position:absolute;visibility:visible;mso-wrap-style:square" from="12240,8824" to="12240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" strokecolor="#bdbfbf" strokeweight=".15347mm"/>
              <v:line id="Line 420" o:spid="_x0000_s1199" style="position:absolute;visibility:visible;mso-wrap-style:square" from="12240,8692" to="12240,8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" strokecolor="#bdbfbf" strokeweight=".15347mm"/>
              <v:line id="Line 421" o:spid="_x0000_s1200" style="position:absolute;visibility:visible;mso-wrap-style:square" from="12240,8561" to="12240,8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" strokecolor="#bdbfbf" strokeweight=".15347mm"/>
              <v:line id="Line 422" o:spid="_x0000_s1201" style="position:absolute;visibility:visible;mso-wrap-style:square" from="12240,8430" to="12240,8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" strokecolor="#bdbfbf" strokeweight=".15347mm"/>
              <v:line id="Line 423" o:spid="_x0000_s1202" style="position:absolute;visibility:visible;mso-wrap-style:square" from="12240,8299" to="12240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" strokecolor="#bdbfbf" strokeweight=".15347mm"/>
              <v:line id="Line 424" o:spid="_x0000_s1203" style="position:absolute;visibility:visible;mso-wrap-style:square" from="12240,8168" to="12240,8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" strokecolor="#bdbfbf" strokeweight=".15347mm"/>
              <v:line id="Line 425" o:spid="_x0000_s1204" style="position:absolute;visibility:visible;mso-wrap-style:square" from="12240,8036" to="12240,8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" strokecolor="#bdbfbf" strokeweight=".15347mm"/>
              <v:line id="Line 426" o:spid="_x0000_s1205" style="position:absolute;visibility:visible;mso-wrap-style:square" from="12240,7905" to="1224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" strokecolor="#bdbfbf" strokeweight=".15347mm"/>
              <v:line id="Line 427" o:spid="_x0000_s1206" style="position:absolute;visibility:visible;mso-wrap-style:square" from="12240,7774" to="12240,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" strokecolor="#bdbfbf" strokeweight=".15347mm"/>
              <v:line id="Line 428" o:spid="_x0000_s1207" style="position:absolute;visibility:visible;mso-wrap-style:square" from="12240,7643" to="12240,7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" strokecolor="#bdbfbf" strokeweight=".15347mm"/>
              <v:line id="Line 429" o:spid="_x0000_s1208" style="position:absolute;visibility:visible;mso-wrap-style:square" from="12240,7512" to="12240,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" strokecolor="#bdbfbf" strokeweight=".15347mm"/>
              <v:line id="Line 430" o:spid="_x0000_s1209" style="position:absolute;visibility:visible;mso-wrap-style:square" from="12240,7381" to="12240,7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" strokecolor="#bdbfbf" strokeweight=".15347mm"/>
              <v:line id="Line 431" o:spid="_x0000_s1210" style="position:absolute;visibility:visible;mso-wrap-style:square" from="12240,7249" to="12240,7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" strokecolor="#bdbfbf" strokeweight=".15347mm"/>
              <v:line id="Line 432" o:spid="_x0000_s1211" style="position:absolute;visibility:visible;mso-wrap-style:square" from="12240,7118" to="12240,7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" strokecolor="#bdbfbf" strokeweight=".15347mm"/>
              <v:line id="Line 433" o:spid="_x0000_s1212" style="position:absolute;visibility:visible;mso-wrap-style:square" from="12240,6987" to="12240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" strokecolor="#bdbfbf" strokeweight=".15347mm"/>
              <v:line id="Line 434" o:spid="_x0000_s1213" style="position:absolute;visibility:visible;mso-wrap-style:square" from="12240,6856" to="12240,6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" strokecolor="#bdbfbf" strokeweight=".15347mm"/>
              <v:line id="Line 435" o:spid="_x0000_s1214" style="position:absolute;visibility:visible;mso-wrap-style:square" from="12240,6725" to="12240,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" strokecolor="#bdbfbf" strokeweight=".15347mm"/>
              <v:line id="Line 436" o:spid="_x0000_s1215" style="position:absolute;visibility:visible;mso-wrap-style:square" from="12240,6593" to="12240,6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" strokecolor="#bdbfbf" strokeweight=".15347mm"/>
              <v:line id="Line 437" o:spid="_x0000_s1216" style="position:absolute;visibility:visible;mso-wrap-style:square" from="12240,6462" to="12240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" strokecolor="#bdbfbf" strokeweight=".15347mm"/>
              <v:line id="Line 438" o:spid="_x0000_s1217" style="position:absolute;visibility:visible;mso-wrap-style:square" from="12240,6331" to="12240,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" strokecolor="#bdbfbf" strokeweight=".15347mm"/>
              <v:line id="Line 439" o:spid="_x0000_s1218" style="position:absolute;visibility:visible;mso-wrap-style:square" from="12240,6200" to="12240,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" strokecolor="#bdbfbf" strokeweight=".15347mm"/>
              <v:line id="Line 440" o:spid="_x0000_s1219" style="position:absolute;visibility:visible;mso-wrap-style:square" from="12240,6069" to="12240,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" strokecolor="#bdbfbf" strokeweight=".15347mm"/>
              <v:line id="Line 441" o:spid="_x0000_s1220" style="position:absolute;visibility:visible;mso-wrap-style:square" from="12240,5938" to="12240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" strokecolor="#bdbfbf" strokeweight=".15347mm"/>
              <v:line id="Line 442" o:spid="_x0000_s1221" style="position:absolute;visibility:visible;mso-wrap-style:square" from="12240,5806" to="12240,5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839vg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QSDC&#10;90w4AnL+AQAA//8DAFBLAQItABQABgAIAAAAIQDb4fbL7gAAAIUBAAATAAAAAAAAAAAAAAAAAAAA&#10;AABbQ29udGVudF9UeXBlc10ueG1sUEsBAi0AFAAGAAgAAAAhAFr0LFu/AAAAFQEAAAsAAAAAAAAA&#10;AAAAAAAAHwEAAF9yZWxzLy5yZWxzUEsBAi0AFAAGAAgAAAAhAO1Dzf2+AAAA3AAAAA8AAAAAAAAA&#10;AAAAAAAABwIAAGRycy9kb3ducmV2LnhtbFBLBQYAAAAAAwADALcAAADyAgAAAAA=&#10;" strokecolor="#bdbfbf" strokeweight=".15347mm"/>
              <v:line id="Line 443" o:spid="_x0000_s1222" style="position:absolute;visibility:visible;mso-wrap-style:square" from="12240,5675" to="12240,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" strokecolor="#bdbfbf" strokeweight=".15347mm"/>
              <v:line id="Line 444" o:spid="_x0000_s1223" style="position:absolute;visibility:visible;mso-wrap-style:square" from="12240,5544" to="12240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" strokecolor="#bdbfbf" strokeweight=".15347mm"/>
              <v:line id="Line 445" o:spid="_x0000_s1224" style="position:absolute;visibility:visible;mso-wrap-style:square" from="12240,5413" to="12240,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" strokecolor="#bdbfbf" strokeweight=".15347mm"/>
              <v:line id="Line 446" o:spid="_x0000_s1225" style="position:absolute;visibility:visible;mso-wrap-style:square" from="12240,5282" to="12240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" strokecolor="#bdbfbf" strokeweight=".15347mm"/>
              <v:line id="Line 447" o:spid="_x0000_s1226" style="position:absolute;visibility:visible;mso-wrap-style:square" from="12240,5150" to="12240,5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" strokecolor="#bdbfbf" strokeweight=".15347mm"/>
              <v:line id="Line 448" o:spid="_x0000_s1227" style="position:absolute;visibility:visible;mso-wrap-style:square" from="12240,5019" to="12240,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" strokecolor="#bdbfbf" strokeweight=".15347mm"/>
              <v:line id="Line 449" o:spid="_x0000_s1228" style="position:absolute;visibility:visible;mso-wrap-style:square" from="12240,4888" to="12240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" strokecolor="#bdbfbf" strokeweight=".15347mm"/>
              <v:line id="Line 450" o:spid="_x0000_s1229" style="position:absolute;visibility:visible;mso-wrap-style:square" from="12240,4757" to="12240,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" strokecolor="#bdbfbf" strokeweight=".15347mm"/>
              <v:line id="Line 451" o:spid="_x0000_s1230" style="position:absolute;visibility:visible;mso-wrap-style:square" from="12240,4626" to="12240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" strokecolor="#bdbfbf" strokeweight=".15347mm"/>
              <v:line id="Line 452" o:spid="_x0000_s1231" style="position:absolute;visibility:visible;mso-wrap-style:square" from="12240,4495" to="12240,4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" strokecolor="#bdbfbf" strokeweight=".15347mm"/>
              <v:line id="Line 453" o:spid="_x0000_s1232" style="position:absolute;visibility:visible;mso-wrap-style:square" from="12240,4363" to="12240,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" strokecolor="#bdbfbf" strokeweight=".15347mm"/>
              <v:line id="Line 454" o:spid="_x0000_s1233" style="position:absolute;visibility:visible;mso-wrap-style:square" from="12240,4232" to="12240,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" strokecolor="#bdbfbf" strokeweight=".15347mm"/>
              <v:line id="Line 455" o:spid="_x0000_s1234" style="position:absolute;visibility:visible;mso-wrap-style:square" from="12240,4101" to="12240,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" strokecolor="#bdbfbf" strokeweight=".15347mm"/>
              <v:line id="Line 456" o:spid="_x0000_s1235" style="position:absolute;visibility:visible;mso-wrap-style:square" from="12240,3970" to="12240,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" strokecolor="#bdbfbf" strokeweight=".15347mm"/>
              <v:line id="Line 457" o:spid="_x0000_s1236" style="position:absolute;visibility:visible;mso-wrap-style:square" from="12240,3839" to="12240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" strokecolor="#bdbfbf" strokeweight=".15347mm"/>
              <v:line id="Line 458" o:spid="_x0000_s1237" style="position:absolute;visibility:visible;mso-wrap-style:square" from="12240,3707" to="12240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" strokecolor="#bdbfbf" strokeweight=".15347mm"/>
              <v:line id="Line 459" o:spid="_x0000_s1238" style="position:absolute;visibility:visible;mso-wrap-style:square" from="12240,3576" to="12240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" strokecolor="#bdbfbf" strokeweight=".15347mm"/>
              <v:line id="Line 460" o:spid="_x0000_s1239" style="position:absolute;visibility:visible;mso-wrap-style:square" from="12240,3445" to="12240,3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" strokecolor="#bdbfbf" strokeweight=".15347mm"/>
              <v:line id="Line 461" o:spid="_x0000_s1240" style="position:absolute;visibility:visible;mso-wrap-style:square" from="12240,3314" to="12240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" strokecolor="#bdbfbf" strokeweight=".15347mm"/>
              <v:line id="Line 462" o:spid="_x0000_s1241" style="position:absolute;visibility:visible;mso-wrap-style:square" from="12240,3183" to="12240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" strokecolor="#bdbfbf" strokeweight=".15347mm"/>
              <v:line id="Line 463" o:spid="_x0000_s1242" style="position:absolute;visibility:visible;mso-wrap-style:square" from="12240,3052" to="12240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" strokecolor="#bdbfbf" strokeweight=".15347mm"/>
              <v:line id="Line 464" o:spid="_x0000_s1243" style="position:absolute;visibility:visible;mso-wrap-style:square" from="12240,2920" to="12240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" strokecolor="#bdbfbf" strokeweight=".15347mm"/>
              <v:line id="Line 465" o:spid="_x0000_s1244" style="position:absolute;visibility:visible;mso-wrap-style:square" from="12240,2789" to="12240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" strokecolor="#bdbfbf" strokeweight=".15347mm"/>
              <v:line id="Line 466" o:spid="_x0000_s1245" style="position:absolute;visibility:visible;mso-wrap-style:square" from="12240,2658" to="12240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" strokecolor="#bdbfbf" strokeweight=".15347mm"/>
              <v:line id="Line 467" o:spid="_x0000_s1246" style="position:absolute;visibility:visible;mso-wrap-style:square" from="12240,2527" to="12240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" strokecolor="#bdbfbf" strokeweight=".15347mm"/>
              <v:line id="Line 468" o:spid="_x0000_s1247" style="position:absolute;visibility:visible;mso-wrap-style:square" from="12240,2396" to="12240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" strokecolor="#bdbfbf" strokeweight=".15347mm"/>
              <v:line id="Line 469" o:spid="_x0000_s1248" style="position:absolute;visibility:visible;mso-wrap-style:square" from="12240,2265" to="12240,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" strokecolor="#bdbfbf" strokeweight=".15347mm"/>
              <v:line id="Line 470" o:spid="_x0000_s1249" style="position:absolute;visibility:visible;mso-wrap-style:square" from="12240,2133" to="12240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" strokecolor="#bdbfbf" strokeweight=".15347mm"/>
              <v:line id="Line 471" o:spid="_x0000_s1250" style="position:absolute;visibility:visible;mso-wrap-style:square" from="12240,2002" to="12240,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" strokecolor="#bdbfbf" strokeweight=".15347mm"/>
              <v:line id="Line 472" o:spid="_x0000_s1251" style="position:absolute;visibility:visible;mso-wrap-style:square" from="12240,1871" to="12240,1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dA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" strokecolor="#bdbfbf" strokeweight=".15347mm"/>
              <v:line id="Line 473" o:spid="_x0000_s1252" style="position:absolute;visibility:visible;mso-wrap-style:square" from="12240,1740" to="12240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" strokecolor="#bdbfbf" strokeweight=".15347mm"/>
              <v:line id="Line 474" o:spid="_x0000_s1253" style="position:absolute;visibility:visible;mso-wrap-style:square" from="12240,1609" to="12240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" strokecolor="#bdbfbf" strokeweight=".15347mm"/>
              <v:line id="Line 475" o:spid="_x0000_s1254" style="position:absolute;visibility:visible;mso-wrap-style:square" from="12240,1477" to="1224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" strokecolor="#bdbfbf" strokeweight=".15347mm"/>
              <v:line id="Line 476" o:spid="_x0000_s1255" style="position:absolute;visibility:visible;mso-wrap-style:square" from="12240,1346" to="12240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" strokecolor="#bdbfbf" strokeweight=".15347mm"/>
              <v:line id="Line 477" o:spid="_x0000_s1256" style="position:absolute;visibility:visible;mso-wrap-style:square" from="12240,1215" to="12240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" strokecolor="#bdbfbf" strokeweight=".15347mm"/>
              <v:line id="Line 478" o:spid="_x0000_s1257" style="position:absolute;visibility:visible;mso-wrap-style:square" from="12240,1084" to="12240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" strokecolor="#bdbfbf" strokeweight=".15347mm"/>
              <v:line id="Line 479" o:spid="_x0000_s1258" style="position:absolute;visibility:visible;mso-wrap-style:square" from="12240,953" to="12240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" strokecolor="#bdbfbf" strokeweight=".15347mm"/>
              <v:line id="Line 480" o:spid="_x0000_s1259" style="position:absolute;visibility:visible;mso-wrap-style:square" from="12240,822" to="12240,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" strokecolor="#bdbfbf" strokeweight=".15347mm"/>
              <v:line id="Line 481" o:spid="_x0000_s1260" style="position:absolute;visibility:visible;mso-wrap-style:square" from="12240,690" to="12240,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" strokecolor="#bdbfbf" strokeweight=".15347mm"/>
              <v:line id="Line 482" o:spid="_x0000_s1261" style="position:absolute;visibility:visible;mso-wrap-style:square" from="12240,559" to="12240,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" strokecolor="#bdbfbf" strokeweight=".15347mm"/>
              <v:line id="Line 483" o:spid="_x0000_s1262" style="position:absolute;visibility:visible;mso-wrap-style:square" from="12240,428" to="12240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" strokecolor="#bdbfbf" strokeweight=".15347mm"/>
              <v:line id="Line 484" o:spid="_x0000_s1263" style="position:absolute;visibility:visible;mso-wrap-style:square" from="12240,297" to="12240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" strokecolor="#bdbfbf" strokeweight=".15347mm"/>
              <v:line id="Line 485" o:spid="_x0000_s1264" style="position:absolute;visibility:visible;mso-wrap-style:square" from="12240,166" to="12240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" strokecolor="#bdbfbf" strokeweight=".15347mm"/>
              <v:line id="Line 486" o:spid="_x0000_s1265" style="position:absolute;visibility:visible;mso-wrap-style:square" from="12240,34" to="12240,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" strokecolor="#bdbfbf" strokeweight=".15347mm"/>
              <v:rect id="Rectangle 487" o:spid="_x0000_s1266" style="position:absolute;width:12240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" filled="f" strokecolor="#bdbfb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F26104"/>
    <w:multiLevelType w:val="hybridMultilevel"/>
    <w:tmpl w:val="412A3C7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4B727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83916"/>
    <w:multiLevelType w:val="hybridMultilevel"/>
    <w:tmpl w:val="B6D497CA"/>
    <w:lvl w:ilvl="0" w:tplc="FC10813E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84B727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927D9"/>
    <w:multiLevelType w:val="multilevel"/>
    <w:tmpl w:val="740AFDDC"/>
    <w:lvl w:ilvl="0">
      <w:start w:val="1"/>
      <w:numFmt w:val="upperRoman"/>
      <w:pStyle w:val="Ttulo1"/>
      <w:lvlText w:val="%1."/>
      <w:lvlJc w:val="right"/>
      <w:pPr>
        <w:ind w:left="0" w:firstLine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1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3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5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7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9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1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3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50" w:hanging="180"/>
      </w:pPr>
      <w:rPr>
        <w:rFonts w:hint="default"/>
      </w:rPr>
    </w:lvl>
  </w:abstractNum>
  <w:abstractNum w:abstractNumId="3" w15:restartNumberingAfterBreak="0">
    <w:nsid w:val="3F777C2F"/>
    <w:multiLevelType w:val="hybridMultilevel"/>
    <w:tmpl w:val="38322C88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BB5D20"/>
    <w:multiLevelType w:val="hybridMultilevel"/>
    <w:tmpl w:val="A1F82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B727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attachedTemplate r:id="rId1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552"/>
    <w:rsid w:val="000015F3"/>
    <w:rsid w:val="00002CAD"/>
    <w:rsid w:val="00002DC1"/>
    <w:rsid w:val="00003246"/>
    <w:rsid w:val="0000429C"/>
    <w:rsid w:val="0001212B"/>
    <w:rsid w:val="000167D7"/>
    <w:rsid w:val="00017DC9"/>
    <w:rsid w:val="00026D76"/>
    <w:rsid w:val="00030729"/>
    <w:rsid w:val="00042214"/>
    <w:rsid w:val="00043F51"/>
    <w:rsid w:val="000555AF"/>
    <w:rsid w:val="00071593"/>
    <w:rsid w:val="00071A1B"/>
    <w:rsid w:val="00071E8E"/>
    <w:rsid w:val="00077C16"/>
    <w:rsid w:val="00080F32"/>
    <w:rsid w:val="000813D9"/>
    <w:rsid w:val="0008154F"/>
    <w:rsid w:val="00081C0E"/>
    <w:rsid w:val="00084F5C"/>
    <w:rsid w:val="0008761E"/>
    <w:rsid w:val="00091EFE"/>
    <w:rsid w:val="00095F73"/>
    <w:rsid w:val="000A15CE"/>
    <w:rsid w:val="000A2FE2"/>
    <w:rsid w:val="000A4310"/>
    <w:rsid w:val="000A7B1B"/>
    <w:rsid w:val="000B51F3"/>
    <w:rsid w:val="000B5695"/>
    <w:rsid w:val="000C3667"/>
    <w:rsid w:val="000C521C"/>
    <w:rsid w:val="000C5BF2"/>
    <w:rsid w:val="000D2042"/>
    <w:rsid w:val="000D7E3D"/>
    <w:rsid w:val="000E0370"/>
    <w:rsid w:val="000E70D8"/>
    <w:rsid w:val="000F2A93"/>
    <w:rsid w:val="000F5994"/>
    <w:rsid w:val="000F7407"/>
    <w:rsid w:val="00102A72"/>
    <w:rsid w:val="0010348A"/>
    <w:rsid w:val="0010512E"/>
    <w:rsid w:val="00112C5C"/>
    <w:rsid w:val="00113B1C"/>
    <w:rsid w:val="001206D4"/>
    <w:rsid w:val="00120F32"/>
    <w:rsid w:val="0012129D"/>
    <w:rsid w:val="00131D6D"/>
    <w:rsid w:val="00136D5B"/>
    <w:rsid w:val="00142BD0"/>
    <w:rsid w:val="001474FA"/>
    <w:rsid w:val="001475FA"/>
    <w:rsid w:val="00147DCD"/>
    <w:rsid w:val="00151DDA"/>
    <w:rsid w:val="001535DE"/>
    <w:rsid w:val="00156D2B"/>
    <w:rsid w:val="00160AF6"/>
    <w:rsid w:val="001614E5"/>
    <w:rsid w:val="001619B3"/>
    <w:rsid w:val="00162C7D"/>
    <w:rsid w:val="00175851"/>
    <w:rsid w:val="00176F03"/>
    <w:rsid w:val="00177DC9"/>
    <w:rsid w:val="0018703E"/>
    <w:rsid w:val="001948F7"/>
    <w:rsid w:val="00197A70"/>
    <w:rsid w:val="001A3841"/>
    <w:rsid w:val="001A4F7A"/>
    <w:rsid w:val="001B0BAD"/>
    <w:rsid w:val="001B21BC"/>
    <w:rsid w:val="001B38AA"/>
    <w:rsid w:val="001C6613"/>
    <w:rsid w:val="001D02DD"/>
    <w:rsid w:val="001D5CC0"/>
    <w:rsid w:val="001D60A9"/>
    <w:rsid w:val="001E49D5"/>
    <w:rsid w:val="001F3985"/>
    <w:rsid w:val="00206B71"/>
    <w:rsid w:val="0020798C"/>
    <w:rsid w:val="00220BDA"/>
    <w:rsid w:val="00223EF5"/>
    <w:rsid w:val="00225092"/>
    <w:rsid w:val="002267B0"/>
    <w:rsid w:val="00231142"/>
    <w:rsid w:val="002361DF"/>
    <w:rsid w:val="0023723E"/>
    <w:rsid w:val="002376B4"/>
    <w:rsid w:val="002405DA"/>
    <w:rsid w:val="00240BCF"/>
    <w:rsid w:val="00246F65"/>
    <w:rsid w:val="00271BEC"/>
    <w:rsid w:val="0027318B"/>
    <w:rsid w:val="00280AA9"/>
    <w:rsid w:val="00281979"/>
    <w:rsid w:val="00281A60"/>
    <w:rsid w:val="00290D38"/>
    <w:rsid w:val="002B0ABB"/>
    <w:rsid w:val="002B5AF0"/>
    <w:rsid w:val="002B6B62"/>
    <w:rsid w:val="002B7B3B"/>
    <w:rsid w:val="002C03C8"/>
    <w:rsid w:val="002C4836"/>
    <w:rsid w:val="002C7F5B"/>
    <w:rsid w:val="002F219A"/>
    <w:rsid w:val="002F6DBD"/>
    <w:rsid w:val="003019D6"/>
    <w:rsid w:val="003112F7"/>
    <w:rsid w:val="003131DA"/>
    <w:rsid w:val="00324681"/>
    <w:rsid w:val="00324C1E"/>
    <w:rsid w:val="00324DC0"/>
    <w:rsid w:val="00331CCB"/>
    <w:rsid w:val="00332791"/>
    <w:rsid w:val="00333DF4"/>
    <w:rsid w:val="0033601F"/>
    <w:rsid w:val="0033672D"/>
    <w:rsid w:val="003402E7"/>
    <w:rsid w:val="00340385"/>
    <w:rsid w:val="00341700"/>
    <w:rsid w:val="0034198B"/>
    <w:rsid w:val="003427BA"/>
    <w:rsid w:val="00342B40"/>
    <w:rsid w:val="00342DF7"/>
    <w:rsid w:val="00343DB7"/>
    <w:rsid w:val="00354052"/>
    <w:rsid w:val="00360552"/>
    <w:rsid w:val="00371AD4"/>
    <w:rsid w:val="00372CDA"/>
    <w:rsid w:val="00387298"/>
    <w:rsid w:val="003909E1"/>
    <w:rsid w:val="0039115B"/>
    <w:rsid w:val="00394549"/>
    <w:rsid w:val="003968AF"/>
    <w:rsid w:val="003A17F5"/>
    <w:rsid w:val="003A4BD2"/>
    <w:rsid w:val="003B4BB6"/>
    <w:rsid w:val="003B714C"/>
    <w:rsid w:val="003C1F86"/>
    <w:rsid w:val="003C2028"/>
    <w:rsid w:val="003C56D1"/>
    <w:rsid w:val="003C716D"/>
    <w:rsid w:val="003D4461"/>
    <w:rsid w:val="003D7FBE"/>
    <w:rsid w:val="00401C07"/>
    <w:rsid w:val="00404610"/>
    <w:rsid w:val="00416BAC"/>
    <w:rsid w:val="00417274"/>
    <w:rsid w:val="00426363"/>
    <w:rsid w:val="00426FA5"/>
    <w:rsid w:val="00430D82"/>
    <w:rsid w:val="00432A17"/>
    <w:rsid w:val="00432BAA"/>
    <w:rsid w:val="004351A8"/>
    <w:rsid w:val="00440E05"/>
    <w:rsid w:val="004412E8"/>
    <w:rsid w:val="00444573"/>
    <w:rsid w:val="00447F81"/>
    <w:rsid w:val="00457A63"/>
    <w:rsid w:val="00471008"/>
    <w:rsid w:val="00484F6A"/>
    <w:rsid w:val="004A16D8"/>
    <w:rsid w:val="004A3B31"/>
    <w:rsid w:val="004A4D6C"/>
    <w:rsid w:val="004A6D2E"/>
    <w:rsid w:val="004B3E5F"/>
    <w:rsid w:val="004B53F2"/>
    <w:rsid w:val="004C29EF"/>
    <w:rsid w:val="004D2323"/>
    <w:rsid w:val="004D47CF"/>
    <w:rsid w:val="004E2639"/>
    <w:rsid w:val="004E265A"/>
    <w:rsid w:val="004F74F2"/>
    <w:rsid w:val="005004D7"/>
    <w:rsid w:val="00501232"/>
    <w:rsid w:val="00505514"/>
    <w:rsid w:val="00505B7E"/>
    <w:rsid w:val="00510451"/>
    <w:rsid w:val="00512A61"/>
    <w:rsid w:val="0051696F"/>
    <w:rsid w:val="005214E4"/>
    <w:rsid w:val="0052412D"/>
    <w:rsid w:val="00524A0C"/>
    <w:rsid w:val="00530A18"/>
    <w:rsid w:val="005366D7"/>
    <w:rsid w:val="0055214D"/>
    <w:rsid w:val="00553709"/>
    <w:rsid w:val="00570C2C"/>
    <w:rsid w:val="005727E4"/>
    <w:rsid w:val="00573C39"/>
    <w:rsid w:val="005817A7"/>
    <w:rsid w:val="0058369C"/>
    <w:rsid w:val="005867B5"/>
    <w:rsid w:val="005902DB"/>
    <w:rsid w:val="0059653B"/>
    <w:rsid w:val="005B15DB"/>
    <w:rsid w:val="005B2822"/>
    <w:rsid w:val="005B2A4A"/>
    <w:rsid w:val="005B2D13"/>
    <w:rsid w:val="005B4EB3"/>
    <w:rsid w:val="005B5C4D"/>
    <w:rsid w:val="005C21C5"/>
    <w:rsid w:val="005C27F8"/>
    <w:rsid w:val="005C2AAA"/>
    <w:rsid w:val="005C4112"/>
    <w:rsid w:val="005D525C"/>
    <w:rsid w:val="005D7946"/>
    <w:rsid w:val="005E3502"/>
    <w:rsid w:val="005E4062"/>
    <w:rsid w:val="005E5C75"/>
    <w:rsid w:val="005F014C"/>
    <w:rsid w:val="005F064B"/>
    <w:rsid w:val="005F23D9"/>
    <w:rsid w:val="00601CAB"/>
    <w:rsid w:val="006033AD"/>
    <w:rsid w:val="006039A1"/>
    <w:rsid w:val="00610F73"/>
    <w:rsid w:val="00611902"/>
    <w:rsid w:val="0061330B"/>
    <w:rsid w:val="00615D1A"/>
    <w:rsid w:val="0063285E"/>
    <w:rsid w:val="00636F12"/>
    <w:rsid w:val="00643718"/>
    <w:rsid w:val="00644660"/>
    <w:rsid w:val="0065200C"/>
    <w:rsid w:val="006608A2"/>
    <w:rsid w:val="00662147"/>
    <w:rsid w:val="00672922"/>
    <w:rsid w:val="00675AAF"/>
    <w:rsid w:val="00676464"/>
    <w:rsid w:val="006828CF"/>
    <w:rsid w:val="00685342"/>
    <w:rsid w:val="006A05E7"/>
    <w:rsid w:val="006A28A2"/>
    <w:rsid w:val="006A5E62"/>
    <w:rsid w:val="006B62F3"/>
    <w:rsid w:val="006C0A54"/>
    <w:rsid w:val="006C5137"/>
    <w:rsid w:val="006C52FA"/>
    <w:rsid w:val="006C5FAE"/>
    <w:rsid w:val="006C783C"/>
    <w:rsid w:val="006D0B9C"/>
    <w:rsid w:val="006D58A9"/>
    <w:rsid w:val="006D7185"/>
    <w:rsid w:val="00701FB0"/>
    <w:rsid w:val="00702CEF"/>
    <w:rsid w:val="00705A6A"/>
    <w:rsid w:val="007122C9"/>
    <w:rsid w:val="0071239E"/>
    <w:rsid w:val="0071326A"/>
    <w:rsid w:val="00717863"/>
    <w:rsid w:val="007305E5"/>
    <w:rsid w:val="00736139"/>
    <w:rsid w:val="0074524F"/>
    <w:rsid w:val="00745405"/>
    <w:rsid w:val="00745FDE"/>
    <w:rsid w:val="00751150"/>
    <w:rsid w:val="00753A14"/>
    <w:rsid w:val="00753B56"/>
    <w:rsid w:val="00754423"/>
    <w:rsid w:val="0075500D"/>
    <w:rsid w:val="00756FF8"/>
    <w:rsid w:val="00761C15"/>
    <w:rsid w:val="0076241D"/>
    <w:rsid w:val="00763B3A"/>
    <w:rsid w:val="007647B2"/>
    <w:rsid w:val="0076504F"/>
    <w:rsid w:val="007676B0"/>
    <w:rsid w:val="00767D5C"/>
    <w:rsid w:val="00770575"/>
    <w:rsid w:val="00772C77"/>
    <w:rsid w:val="00790CDB"/>
    <w:rsid w:val="00791338"/>
    <w:rsid w:val="00795111"/>
    <w:rsid w:val="00795742"/>
    <w:rsid w:val="0079577D"/>
    <w:rsid w:val="00796B0F"/>
    <w:rsid w:val="007A391E"/>
    <w:rsid w:val="007A4324"/>
    <w:rsid w:val="007A5392"/>
    <w:rsid w:val="007A5A70"/>
    <w:rsid w:val="007B18FE"/>
    <w:rsid w:val="007C0C60"/>
    <w:rsid w:val="007D7A54"/>
    <w:rsid w:val="007E0613"/>
    <w:rsid w:val="007E114A"/>
    <w:rsid w:val="007E42C9"/>
    <w:rsid w:val="007E7082"/>
    <w:rsid w:val="007F0513"/>
    <w:rsid w:val="007F1FA6"/>
    <w:rsid w:val="007F3344"/>
    <w:rsid w:val="007F5CDB"/>
    <w:rsid w:val="00802C4A"/>
    <w:rsid w:val="0080452A"/>
    <w:rsid w:val="00813E72"/>
    <w:rsid w:val="00820073"/>
    <w:rsid w:val="00822D28"/>
    <w:rsid w:val="00826A68"/>
    <w:rsid w:val="008275EB"/>
    <w:rsid w:val="00831E11"/>
    <w:rsid w:val="00835846"/>
    <w:rsid w:val="00846EA4"/>
    <w:rsid w:val="0085366C"/>
    <w:rsid w:val="00863E96"/>
    <w:rsid w:val="008671A3"/>
    <w:rsid w:val="0087686F"/>
    <w:rsid w:val="008844F5"/>
    <w:rsid w:val="00886960"/>
    <w:rsid w:val="008869BD"/>
    <w:rsid w:val="008874E3"/>
    <w:rsid w:val="0089352D"/>
    <w:rsid w:val="00894F09"/>
    <w:rsid w:val="008A3A4F"/>
    <w:rsid w:val="008A4106"/>
    <w:rsid w:val="008A707F"/>
    <w:rsid w:val="008A7783"/>
    <w:rsid w:val="008B195B"/>
    <w:rsid w:val="008B7D83"/>
    <w:rsid w:val="008C3488"/>
    <w:rsid w:val="008D4184"/>
    <w:rsid w:val="008D4FF4"/>
    <w:rsid w:val="008D5C57"/>
    <w:rsid w:val="008D6421"/>
    <w:rsid w:val="008E6330"/>
    <w:rsid w:val="008F797F"/>
    <w:rsid w:val="008F7985"/>
    <w:rsid w:val="009031D8"/>
    <w:rsid w:val="00905F92"/>
    <w:rsid w:val="00907C22"/>
    <w:rsid w:val="00912A86"/>
    <w:rsid w:val="00914844"/>
    <w:rsid w:val="00914BBF"/>
    <w:rsid w:val="00914D06"/>
    <w:rsid w:val="00915E0E"/>
    <w:rsid w:val="00921DD2"/>
    <w:rsid w:val="00921FF0"/>
    <w:rsid w:val="00922FDD"/>
    <w:rsid w:val="00935368"/>
    <w:rsid w:val="00937BF5"/>
    <w:rsid w:val="009432D9"/>
    <w:rsid w:val="0094341A"/>
    <w:rsid w:val="009459E1"/>
    <w:rsid w:val="009500A4"/>
    <w:rsid w:val="00950DA8"/>
    <w:rsid w:val="009519F3"/>
    <w:rsid w:val="009527DC"/>
    <w:rsid w:val="009528B0"/>
    <w:rsid w:val="009541A1"/>
    <w:rsid w:val="00956EB6"/>
    <w:rsid w:val="009577FB"/>
    <w:rsid w:val="009607F4"/>
    <w:rsid w:val="00974CA6"/>
    <w:rsid w:val="009750D5"/>
    <w:rsid w:val="009757BF"/>
    <w:rsid w:val="00981994"/>
    <w:rsid w:val="0098245E"/>
    <w:rsid w:val="00986B57"/>
    <w:rsid w:val="00990837"/>
    <w:rsid w:val="00996125"/>
    <w:rsid w:val="00996BD4"/>
    <w:rsid w:val="009A129E"/>
    <w:rsid w:val="009A3B9F"/>
    <w:rsid w:val="009B0518"/>
    <w:rsid w:val="009B21D3"/>
    <w:rsid w:val="009B35D1"/>
    <w:rsid w:val="009B7B46"/>
    <w:rsid w:val="009C0498"/>
    <w:rsid w:val="009C4061"/>
    <w:rsid w:val="009C704B"/>
    <w:rsid w:val="009D559A"/>
    <w:rsid w:val="009D5EFC"/>
    <w:rsid w:val="009E1423"/>
    <w:rsid w:val="009E3E57"/>
    <w:rsid w:val="009E7494"/>
    <w:rsid w:val="009F2D80"/>
    <w:rsid w:val="009F33B0"/>
    <w:rsid w:val="009F53DE"/>
    <w:rsid w:val="00A042E2"/>
    <w:rsid w:val="00A0647D"/>
    <w:rsid w:val="00A114D2"/>
    <w:rsid w:val="00A165A9"/>
    <w:rsid w:val="00A16E14"/>
    <w:rsid w:val="00A17FB3"/>
    <w:rsid w:val="00A20792"/>
    <w:rsid w:val="00A22BE1"/>
    <w:rsid w:val="00A24ECB"/>
    <w:rsid w:val="00A30D8F"/>
    <w:rsid w:val="00A3609C"/>
    <w:rsid w:val="00A450B2"/>
    <w:rsid w:val="00A46258"/>
    <w:rsid w:val="00A468A0"/>
    <w:rsid w:val="00A46CE3"/>
    <w:rsid w:val="00A55803"/>
    <w:rsid w:val="00A576B9"/>
    <w:rsid w:val="00A70F5F"/>
    <w:rsid w:val="00A72FAF"/>
    <w:rsid w:val="00A77443"/>
    <w:rsid w:val="00A802A4"/>
    <w:rsid w:val="00A83F9D"/>
    <w:rsid w:val="00A84ACB"/>
    <w:rsid w:val="00A85076"/>
    <w:rsid w:val="00A8521F"/>
    <w:rsid w:val="00A877B7"/>
    <w:rsid w:val="00A87B3E"/>
    <w:rsid w:val="00A92E0E"/>
    <w:rsid w:val="00A947EA"/>
    <w:rsid w:val="00AA2E12"/>
    <w:rsid w:val="00AA2F2F"/>
    <w:rsid w:val="00AA325F"/>
    <w:rsid w:val="00AA3610"/>
    <w:rsid w:val="00AA429E"/>
    <w:rsid w:val="00AA78EC"/>
    <w:rsid w:val="00AB4200"/>
    <w:rsid w:val="00AC4384"/>
    <w:rsid w:val="00AC47EF"/>
    <w:rsid w:val="00AC67C4"/>
    <w:rsid w:val="00AC73AD"/>
    <w:rsid w:val="00AC7ADD"/>
    <w:rsid w:val="00AD77E6"/>
    <w:rsid w:val="00AE2F3F"/>
    <w:rsid w:val="00AE32CF"/>
    <w:rsid w:val="00AF07A2"/>
    <w:rsid w:val="00AF12E8"/>
    <w:rsid w:val="00AF2536"/>
    <w:rsid w:val="00B00072"/>
    <w:rsid w:val="00B04FE5"/>
    <w:rsid w:val="00B05FD7"/>
    <w:rsid w:val="00B154F0"/>
    <w:rsid w:val="00B16CF8"/>
    <w:rsid w:val="00B26323"/>
    <w:rsid w:val="00B342A5"/>
    <w:rsid w:val="00B3552C"/>
    <w:rsid w:val="00B35FB7"/>
    <w:rsid w:val="00B44C69"/>
    <w:rsid w:val="00B45228"/>
    <w:rsid w:val="00B46F17"/>
    <w:rsid w:val="00B5351E"/>
    <w:rsid w:val="00B573E8"/>
    <w:rsid w:val="00B611E5"/>
    <w:rsid w:val="00B702DF"/>
    <w:rsid w:val="00B71DF1"/>
    <w:rsid w:val="00B84572"/>
    <w:rsid w:val="00B84966"/>
    <w:rsid w:val="00B85003"/>
    <w:rsid w:val="00B919FC"/>
    <w:rsid w:val="00B91EE4"/>
    <w:rsid w:val="00B94050"/>
    <w:rsid w:val="00BA257F"/>
    <w:rsid w:val="00BA46E3"/>
    <w:rsid w:val="00BB28A8"/>
    <w:rsid w:val="00BB4A1C"/>
    <w:rsid w:val="00BB6758"/>
    <w:rsid w:val="00BC3605"/>
    <w:rsid w:val="00BD045B"/>
    <w:rsid w:val="00BD0927"/>
    <w:rsid w:val="00BD5A30"/>
    <w:rsid w:val="00BE1346"/>
    <w:rsid w:val="00BE296C"/>
    <w:rsid w:val="00BE548D"/>
    <w:rsid w:val="00BE5497"/>
    <w:rsid w:val="00BF01B9"/>
    <w:rsid w:val="00C01D59"/>
    <w:rsid w:val="00C030B8"/>
    <w:rsid w:val="00C045A3"/>
    <w:rsid w:val="00C051CD"/>
    <w:rsid w:val="00C05828"/>
    <w:rsid w:val="00C07077"/>
    <w:rsid w:val="00C12574"/>
    <w:rsid w:val="00C1363A"/>
    <w:rsid w:val="00C144BE"/>
    <w:rsid w:val="00C22AB3"/>
    <w:rsid w:val="00C32112"/>
    <w:rsid w:val="00C41C70"/>
    <w:rsid w:val="00C4664E"/>
    <w:rsid w:val="00C558EE"/>
    <w:rsid w:val="00C57762"/>
    <w:rsid w:val="00C62069"/>
    <w:rsid w:val="00C64F23"/>
    <w:rsid w:val="00C67051"/>
    <w:rsid w:val="00C701EB"/>
    <w:rsid w:val="00C739E2"/>
    <w:rsid w:val="00C87759"/>
    <w:rsid w:val="00C92A86"/>
    <w:rsid w:val="00CA343D"/>
    <w:rsid w:val="00CA41F5"/>
    <w:rsid w:val="00CA44C9"/>
    <w:rsid w:val="00CB2B66"/>
    <w:rsid w:val="00CB35E1"/>
    <w:rsid w:val="00CB5F02"/>
    <w:rsid w:val="00CB7109"/>
    <w:rsid w:val="00CC4767"/>
    <w:rsid w:val="00CD4EE6"/>
    <w:rsid w:val="00CD56E3"/>
    <w:rsid w:val="00CD5AE5"/>
    <w:rsid w:val="00CE092B"/>
    <w:rsid w:val="00CE1226"/>
    <w:rsid w:val="00CE39ED"/>
    <w:rsid w:val="00CE4B1D"/>
    <w:rsid w:val="00D04904"/>
    <w:rsid w:val="00D06C83"/>
    <w:rsid w:val="00D12204"/>
    <w:rsid w:val="00D17EE9"/>
    <w:rsid w:val="00D22B75"/>
    <w:rsid w:val="00D252D9"/>
    <w:rsid w:val="00D307A4"/>
    <w:rsid w:val="00D30E40"/>
    <w:rsid w:val="00D31635"/>
    <w:rsid w:val="00D3501C"/>
    <w:rsid w:val="00D4377A"/>
    <w:rsid w:val="00D52F63"/>
    <w:rsid w:val="00D57F09"/>
    <w:rsid w:val="00D755CE"/>
    <w:rsid w:val="00D77E7C"/>
    <w:rsid w:val="00D80993"/>
    <w:rsid w:val="00D80CA9"/>
    <w:rsid w:val="00D8419F"/>
    <w:rsid w:val="00D924DD"/>
    <w:rsid w:val="00D938ED"/>
    <w:rsid w:val="00D94242"/>
    <w:rsid w:val="00D95DA2"/>
    <w:rsid w:val="00D97FCD"/>
    <w:rsid w:val="00DA064D"/>
    <w:rsid w:val="00DA4301"/>
    <w:rsid w:val="00DA79F4"/>
    <w:rsid w:val="00DA7AFD"/>
    <w:rsid w:val="00DB218B"/>
    <w:rsid w:val="00DB3DD3"/>
    <w:rsid w:val="00DC3F9F"/>
    <w:rsid w:val="00DC6E15"/>
    <w:rsid w:val="00DD02E2"/>
    <w:rsid w:val="00DD7DE3"/>
    <w:rsid w:val="00DE6D95"/>
    <w:rsid w:val="00DF26A7"/>
    <w:rsid w:val="00DF46DE"/>
    <w:rsid w:val="00DF68E8"/>
    <w:rsid w:val="00DF72E3"/>
    <w:rsid w:val="00E0542F"/>
    <w:rsid w:val="00E0622F"/>
    <w:rsid w:val="00E322E2"/>
    <w:rsid w:val="00E349BE"/>
    <w:rsid w:val="00E36830"/>
    <w:rsid w:val="00E37C0C"/>
    <w:rsid w:val="00E4284B"/>
    <w:rsid w:val="00E45957"/>
    <w:rsid w:val="00E51178"/>
    <w:rsid w:val="00E56A43"/>
    <w:rsid w:val="00E578A7"/>
    <w:rsid w:val="00E60872"/>
    <w:rsid w:val="00E6739F"/>
    <w:rsid w:val="00E67804"/>
    <w:rsid w:val="00E738A2"/>
    <w:rsid w:val="00E75701"/>
    <w:rsid w:val="00E75ACA"/>
    <w:rsid w:val="00E75B96"/>
    <w:rsid w:val="00E822CE"/>
    <w:rsid w:val="00E82C7A"/>
    <w:rsid w:val="00E86BAD"/>
    <w:rsid w:val="00E908B5"/>
    <w:rsid w:val="00E939A9"/>
    <w:rsid w:val="00E97FAF"/>
    <w:rsid w:val="00EA4131"/>
    <w:rsid w:val="00EC2CAE"/>
    <w:rsid w:val="00EC355F"/>
    <w:rsid w:val="00EE195C"/>
    <w:rsid w:val="00EE2F86"/>
    <w:rsid w:val="00EE39A3"/>
    <w:rsid w:val="00EE445A"/>
    <w:rsid w:val="00EE6370"/>
    <w:rsid w:val="00EE674E"/>
    <w:rsid w:val="00EF3876"/>
    <w:rsid w:val="00EF4AD5"/>
    <w:rsid w:val="00EF5A20"/>
    <w:rsid w:val="00F041CA"/>
    <w:rsid w:val="00F05617"/>
    <w:rsid w:val="00F06964"/>
    <w:rsid w:val="00F11D18"/>
    <w:rsid w:val="00F142B4"/>
    <w:rsid w:val="00F1669F"/>
    <w:rsid w:val="00F30794"/>
    <w:rsid w:val="00F30B3D"/>
    <w:rsid w:val="00F315DA"/>
    <w:rsid w:val="00F32852"/>
    <w:rsid w:val="00F32C31"/>
    <w:rsid w:val="00F33864"/>
    <w:rsid w:val="00F33879"/>
    <w:rsid w:val="00F3794E"/>
    <w:rsid w:val="00F37A3B"/>
    <w:rsid w:val="00F45417"/>
    <w:rsid w:val="00F472ED"/>
    <w:rsid w:val="00F55815"/>
    <w:rsid w:val="00F55820"/>
    <w:rsid w:val="00F5720C"/>
    <w:rsid w:val="00F85D75"/>
    <w:rsid w:val="00F873DA"/>
    <w:rsid w:val="00F946FB"/>
    <w:rsid w:val="00F955AC"/>
    <w:rsid w:val="00F95C30"/>
    <w:rsid w:val="00F96F78"/>
    <w:rsid w:val="00FA268B"/>
    <w:rsid w:val="00FA501F"/>
    <w:rsid w:val="00FA63D1"/>
    <w:rsid w:val="00FC1F5C"/>
    <w:rsid w:val="00FC432B"/>
    <w:rsid w:val="00FC5920"/>
    <w:rsid w:val="00FD0875"/>
    <w:rsid w:val="00FD0FB4"/>
    <w:rsid w:val="00FD4F39"/>
    <w:rsid w:val="00FE12E4"/>
    <w:rsid w:val="00FE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FBB2C"/>
  <w15:docId w15:val="{7789D6CA-02E3-4630-AE29-D10BA3FA4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DD2"/>
    <w:pPr>
      <w:spacing w:after="200" w:line="300" w:lineRule="auto"/>
      <w:jc w:val="both"/>
    </w:pPr>
    <w:rPr>
      <w:rFonts w:ascii="Arial" w:eastAsia="Catamaran" w:hAnsi="Arial" w:cs="Catamaran"/>
      <w:color w:val="696969" w:themeColor="text1" w:themeTint="A6"/>
      <w:sz w:val="24"/>
      <w:lang w:val="es-ES" w:eastAsia="es-ES" w:bidi="es-ES"/>
    </w:rPr>
  </w:style>
  <w:style w:type="paragraph" w:styleId="Ttulo1">
    <w:name w:val="heading 1"/>
    <w:basedOn w:val="Normal"/>
    <w:next w:val="Ttulo2"/>
    <w:autoRedefine/>
    <w:uiPriority w:val="9"/>
    <w:qFormat/>
    <w:rsid w:val="00B91EE4"/>
    <w:pPr>
      <w:numPr>
        <w:numId w:val="2"/>
      </w:numPr>
      <w:shd w:val="clear" w:color="auto" w:fill="80BD26"/>
      <w:spacing w:before="20" w:after="0" w:line="288" w:lineRule="auto"/>
      <w:ind w:firstLine="397"/>
      <w:jc w:val="left"/>
      <w:outlineLvl w:val="0"/>
    </w:pPr>
    <w:rPr>
      <w:b/>
      <w:bCs/>
      <w:caps/>
      <w:color w:val="FFFFFF" w:themeColor="background1"/>
      <w:szCs w:val="28"/>
    </w:rPr>
  </w:style>
  <w:style w:type="paragraph" w:styleId="Ttulo2">
    <w:name w:val="heading 2"/>
    <w:next w:val="Normal"/>
    <w:uiPriority w:val="9"/>
    <w:unhideWhenUsed/>
    <w:qFormat/>
    <w:rsid w:val="00FE12E4"/>
    <w:pPr>
      <w:spacing w:after="200"/>
      <w:outlineLvl w:val="1"/>
    </w:pPr>
    <w:rPr>
      <w:rFonts w:ascii="Arial" w:eastAsia="Catamaran" w:hAnsi="Arial" w:cs="Catamaran"/>
      <w:b/>
      <w:bCs/>
      <w:caps/>
      <w:color w:val="696969" w:themeColor="text1" w:themeTint="A6"/>
      <w:sz w:val="26"/>
      <w:szCs w:val="26"/>
      <w:lang w:val="es-ES" w:eastAsia="es-ES" w:bidi="es-ES"/>
    </w:rPr>
  </w:style>
  <w:style w:type="paragraph" w:styleId="Ttulo3">
    <w:name w:val="heading 3"/>
    <w:basedOn w:val="Ttulo2"/>
    <w:uiPriority w:val="9"/>
    <w:unhideWhenUsed/>
    <w:qFormat/>
    <w:rsid w:val="00E738A2"/>
    <w:pPr>
      <w:outlineLvl w:val="2"/>
    </w:pPr>
    <w:rPr>
      <w:b w:val="0"/>
      <w:i/>
      <w:sz w:val="24"/>
    </w:rPr>
  </w:style>
  <w:style w:type="paragraph" w:styleId="Ttulo4">
    <w:name w:val="heading 4"/>
    <w:basedOn w:val="Ttulo3"/>
    <w:next w:val="Normal"/>
    <w:link w:val="Ttulo4Car"/>
    <w:autoRedefine/>
    <w:uiPriority w:val="9"/>
    <w:unhideWhenUsed/>
    <w:qFormat/>
    <w:rsid w:val="002B7B3B"/>
    <w:pPr>
      <w:numPr>
        <w:ilvl w:val="3"/>
      </w:numPr>
      <w:spacing w:after="20"/>
      <w:outlineLvl w:val="3"/>
    </w:pPr>
    <w:rPr>
      <w:i w:val="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322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BA99A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aliases w:val="Numeracion"/>
    <w:next w:val="Normal"/>
    <w:autoRedefine/>
    <w:uiPriority w:val="1"/>
    <w:qFormat/>
    <w:rsid w:val="003C716D"/>
    <w:pPr>
      <w:spacing w:after="160" w:line="276" w:lineRule="auto"/>
      <w:ind w:left="567" w:hanging="567"/>
      <w:jc w:val="both"/>
    </w:pPr>
    <w:rPr>
      <w:rFonts w:ascii="Arial" w:eastAsia="Catamaran" w:hAnsi="Arial" w:cs="Arial"/>
      <w:color w:val="323232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956EB6"/>
    <w:pPr>
      <w:numPr>
        <w:numId w:val="1"/>
      </w:numPr>
      <w:spacing w:after="100"/>
    </w:pPr>
    <w:rPr>
      <w:rFonts w:cs="Arial"/>
    </w:rPr>
  </w:style>
  <w:style w:type="paragraph" w:customStyle="1" w:styleId="TableParagraph">
    <w:name w:val="Table Paragraph"/>
    <w:basedOn w:val="Normal"/>
    <w:uiPriority w:val="1"/>
    <w:qFormat/>
    <w:rsid w:val="008B7D83"/>
    <w:pPr>
      <w:spacing w:line="240" w:lineRule="auto"/>
      <w:ind w:left="79" w:right="32"/>
      <w:jc w:val="left"/>
    </w:pPr>
  </w:style>
  <w:style w:type="paragraph" w:styleId="Encabezado">
    <w:name w:val="header"/>
    <w:basedOn w:val="Normal"/>
    <w:link w:val="EncabezadoCar"/>
    <w:uiPriority w:val="99"/>
    <w:unhideWhenUsed/>
    <w:rsid w:val="007C0C6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0C60"/>
    <w:rPr>
      <w:rFonts w:ascii="Catamaran" w:eastAsia="Catamaran" w:hAnsi="Catamaran" w:cs="Catamar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C0C6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C60"/>
    <w:rPr>
      <w:rFonts w:ascii="Catamaran" w:eastAsia="Catamaran" w:hAnsi="Catamaran" w:cs="Catamaran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0C6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C60"/>
    <w:rPr>
      <w:rFonts w:ascii="Segoe UI" w:eastAsia="Catamaran" w:hAnsi="Segoe UI" w:cs="Segoe UI"/>
      <w:sz w:val="18"/>
      <w:szCs w:val="18"/>
      <w:lang w:val="es-ES" w:eastAsia="es-ES" w:bidi="es-ES"/>
    </w:rPr>
  </w:style>
  <w:style w:type="paragraph" w:styleId="Ttulo">
    <w:name w:val="Title"/>
    <w:basedOn w:val="Normal"/>
    <w:next w:val="Normal"/>
    <w:link w:val="TtuloCar"/>
    <w:uiPriority w:val="10"/>
    <w:qFormat/>
    <w:rsid w:val="00E322E2"/>
    <w:pPr>
      <w:spacing w:before="84" w:line="208" w:lineRule="auto"/>
      <w:ind w:left="113" w:right="27"/>
      <w:jc w:val="left"/>
    </w:pPr>
    <w:rPr>
      <w:rFonts w:ascii="Montserrat" w:hAnsi="Montserrat"/>
      <w:b/>
      <w:color w:val="313131"/>
      <w:sz w:val="60"/>
    </w:rPr>
  </w:style>
  <w:style w:type="character" w:customStyle="1" w:styleId="TtuloCar">
    <w:name w:val="Título Car"/>
    <w:basedOn w:val="Fuentedeprrafopredeter"/>
    <w:link w:val="Ttulo"/>
    <w:uiPriority w:val="10"/>
    <w:rsid w:val="00E322E2"/>
    <w:rPr>
      <w:rFonts w:ascii="Montserrat" w:eastAsia="Catamaran" w:hAnsi="Montserrat" w:cs="Catamaran"/>
      <w:b/>
      <w:color w:val="313131"/>
      <w:sz w:val="60"/>
      <w:lang w:val="es-ES" w:eastAsia="es-ES" w:bidi="es-ES"/>
    </w:rPr>
  </w:style>
  <w:style w:type="character" w:customStyle="1" w:styleId="Ttulo4Car">
    <w:name w:val="Título 4 Car"/>
    <w:basedOn w:val="Fuentedeprrafopredeter"/>
    <w:link w:val="Ttulo4"/>
    <w:uiPriority w:val="9"/>
    <w:rsid w:val="002B7B3B"/>
    <w:rPr>
      <w:rFonts w:ascii="Catamaran" w:eastAsia="Catamaran" w:hAnsi="Catamaran" w:cs="Catamaran"/>
      <w:i/>
      <w:color w:val="323232"/>
      <w:sz w:val="28"/>
      <w:szCs w:val="26"/>
      <w:lang w:val="es-ES" w:eastAsia="es-ES" w:bidi="es-ES"/>
    </w:rPr>
  </w:style>
  <w:style w:type="character" w:customStyle="1" w:styleId="Ttulo5Car">
    <w:name w:val="Título 5 Car"/>
    <w:basedOn w:val="Fuentedeprrafopredeter"/>
    <w:link w:val="Ttulo5"/>
    <w:uiPriority w:val="9"/>
    <w:rsid w:val="00E322E2"/>
    <w:rPr>
      <w:rFonts w:asciiTheme="majorHAnsi" w:eastAsiaTheme="majorEastAsia" w:hAnsiTheme="majorHAnsi" w:cstheme="majorBidi"/>
      <w:color w:val="4BA99A" w:themeColor="accent1" w:themeShade="BF"/>
      <w:lang w:val="es-ES" w:eastAsia="es-ES" w:bidi="es-ES"/>
    </w:rPr>
  </w:style>
  <w:style w:type="table" w:styleId="Tablaconcuadrcula">
    <w:name w:val="Table Grid"/>
    <w:basedOn w:val="Tablanormal"/>
    <w:uiPriority w:val="59"/>
    <w:rsid w:val="00C01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72C77"/>
    <w:pPr>
      <w:jc w:val="both"/>
    </w:pPr>
    <w:rPr>
      <w:rFonts w:ascii="Arial" w:eastAsia="Catamaran" w:hAnsi="Arial" w:cs="Catamaran"/>
      <w:color w:val="696969"/>
      <w:sz w:val="16"/>
      <w:lang w:val="es-ES" w:eastAsia="es-ES" w:bidi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42636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6A6A6A" w:themeColor="text1" w:themeTint="A5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426363"/>
    <w:rPr>
      <w:rFonts w:eastAsiaTheme="minorEastAsia"/>
      <w:color w:val="6A6A6A" w:themeColor="text1" w:themeTint="A5"/>
      <w:spacing w:val="15"/>
      <w:lang w:val="es-ES" w:eastAsia="es-ES" w:bidi="es-ES"/>
    </w:rPr>
  </w:style>
  <w:style w:type="paragraph" w:styleId="TtuloTDC">
    <w:name w:val="TOC Heading"/>
    <w:basedOn w:val="Ttulo1"/>
    <w:next w:val="Normal"/>
    <w:uiPriority w:val="39"/>
    <w:unhideWhenUsed/>
    <w:rsid w:val="00FC1F5C"/>
    <w:pPr>
      <w:keepNext/>
      <w:keepLines/>
      <w:widowControl/>
      <w:shd w:val="clear" w:color="auto" w:fill="auto"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4BA99A" w:themeColor="accent1" w:themeShade="BF"/>
      <w:sz w:val="32"/>
      <w:szCs w:val="32"/>
      <w:lang w:val="es-CL" w:eastAsia="es-CL" w:bidi="ar-SA"/>
    </w:rPr>
  </w:style>
  <w:style w:type="paragraph" w:styleId="TDC3">
    <w:name w:val="toc 3"/>
    <w:basedOn w:val="Normal"/>
    <w:next w:val="Normal"/>
    <w:autoRedefine/>
    <w:uiPriority w:val="39"/>
    <w:unhideWhenUsed/>
    <w:rsid w:val="00FC1F5C"/>
    <w:pPr>
      <w:spacing w:after="100"/>
      <w:ind w:left="480"/>
    </w:pPr>
  </w:style>
  <w:style w:type="paragraph" w:styleId="TDC1">
    <w:name w:val="toc 1"/>
    <w:basedOn w:val="Normal"/>
    <w:next w:val="Normal"/>
    <w:autoRedefine/>
    <w:uiPriority w:val="39"/>
    <w:unhideWhenUsed/>
    <w:rsid w:val="00DF26A7"/>
    <w:pPr>
      <w:tabs>
        <w:tab w:val="left" w:pos="426"/>
        <w:tab w:val="right" w:leader="dot" w:pos="9962"/>
      </w:tabs>
      <w:spacing w:after="20" w:line="264" w:lineRule="auto"/>
    </w:pPr>
    <w:rPr>
      <w:b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FC1F5C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FC1F5C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5C21C5"/>
    <w:rPr>
      <w:color w:val="808080"/>
    </w:rPr>
  </w:style>
  <w:style w:type="paragraph" w:styleId="TDC4">
    <w:name w:val="toc 4"/>
    <w:basedOn w:val="Normal"/>
    <w:next w:val="Normal"/>
    <w:autoRedefine/>
    <w:uiPriority w:val="39"/>
    <w:unhideWhenUsed/>
    <w:rsid w:val="00003246"/>
    <w:pPr>
      <w:spacing w:after="100"/>
      <w:ind w:left="720"/>
    </w:pPr>
  </w:style>
  <w:style w:type="character" w:styleId="Refdecomentario">
    <w:name w:val="annotation reference"/>
    <w:basedOn w:val="Fuentedeprrafopredeter"/>
    <w:uiPriority w:val="99"/>
    <w:semiHidden/>
    <w:unhideWhenUsed/>
    <w:rsid w:val="00F307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3079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30794"/>
    <w:rPr>
      <w:rFonts w:ascii="Arial" w:eastAsia="Catamaran" w:hAnsi="Arial" w:cs="Catamaran"/>
      <w:color w:val="323232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307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30794"/>
    <w:rPr>
      <w:rFonts w:ascii="Arial" w:eastAsia="Catamaran" w:hAnsi="Arial" w:cs="Catamaran"/>
      <w:b/>
      <w:bCs/>
      <w:color w:val="323232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unhideWhenUsed/>
    <w:rsid w:val="00AF12E8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F12E8"/>
    <w:rPr>
      <w:rFonts w:ascii="Arial" w:eastAsia="Catamaran" w:hAnsi="Arial" w:cs="Catamaran"/>
      <w:color w:val="323232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F12E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2C03C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6F12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A92E0E"/>
    <w:rPr>
      <w:b/>
      <w:bCs/>
    </w:rPr>
  </w:style>
  <w:style w:type="character" w:styleId="Ttulodellibro">
    <w:name w:val="Book Title"/>
    <w:basedOn w:val="Fuentedeprrafopredeter"/>
    <w:uiPriority w:val="33"/>
    <w:qFormat/>
    <w:rsid w:val="00DA4301"/>
    <w:rPr>
      <w:b/>
      <w:bCs/>
      <w:smallCaps/>
      <w:spacing w:val="5"/>
    </w:rPr>
  </w:style>
  <w:style w:type="paragraph" w:customStyle="1" w:styleId="Default">
    <w:name w:val="Default"/>
    <w:rsid w:val="00D80CA9"/>
    <w:pPr>
      <w:widowControl/>
      <w:adjustRightInd w:val="0"/>
    </w:pPr>
    <w:rPr>
      <w:rFonts w:ascii="DIN Condensed" w:hAnsi="DIN Condensed" w:cs="DIN Condensed"/>
      <w:color w:val="000000"/>
      <w:sz w:val="24"/>
      <w:szCs w:val="24"/>
      <w:lang w:val="es-CL"/>
    </w:rPr>
  </w:style>
  <w:style w:type="paragraph" w:customStyle="1" w:styleId="Pa1">
    <w:name w:val="Pa1"/>
    <w:basedOn w:val="Default"/>
    <w:next w:val="Default"/>
    <w:uiPriority w:val="99"/>
    <w:rsid w:val="00D80CA9"/>
    <w:pPr>
      <w:spacing w:line="241" w:lineRule="atLeast"/>
    </w:pPr>
    <w:rPr>
      <w:rFonts w:ascii="DIN Next LT Pro Condensed" w:hAnsi="DIN Next LT Pro Condensed" w:cstheme="minorBidi"/>
      <w:color w:val="auto"/>
    </w:rPr>
  </w:style>
  <w:style w:type="character" w:customStyle="1" w:styleId="A2">
    <w:name w:val="A2"/>
    <w:uiPriority w:val="99"/>
    <w:rsid w:val="00D80CA9"/>
    <w:rPr>
      <w:rFonts w:cs="DIN Next LT Pro Condensed"/>
      <w:color w:val="000000"/>
      <w:sz w:val="21"/>
      <w:szCs w:val="21"/>
    </w:rPr>
  </w:style>
  <w:style w:type="paragraph" w:customStyle="1" w:styleId="Pa0">
    <w:name w:val="Pa0"/>
    <w:basedOn w:val="Default"/>
    <w:next w:val="Default"/>
    <w:uiPriority w:val="99"/>
    <w:rsid w:val="00220BDA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3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theme" Target="theme/theme1.xml"/><Relationship Id="rId16" Type="http://schemas.openxmlformats.org/officeDocument/2006/relationships/image" Target="media/image5.svg"/><Relationship Id="rId11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settings" Target="settings.xml"/><Relationship Id="rId90" Type="http://schemas.openxmlformats.org/officeDocument/2006/relationships/customXml" Target="../customXml/item3.xml"/><Relationship Id="rId14" Type="http://schemas.openxmlformats.org/officeDocument/2006/relationships/header" Target="header4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numbering" Target="numbering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glossaryDocument" Target="glossary/document.xml"/><Relationship Id="rId9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7.sv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fontTable" Target="fontTable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cgs\Desktop\20200101%20Elaboraci&#243;n%20de%20Procedimientos\Formatos%20tipos%20de%20documentos\Plantilla%20-%20Instructivo%20Interno%20Equipo%20V.1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0DC23AB50043C6A16EC6F4DE9C6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091E1-FDD1-4264-BAB3-9DD1BC99AA2A}"/>
      </w:docPartPr>
      <w:docPartBody>
        <w:p w:rsidR="005A1D71" w:rsidRDefault="000A1469">
          <w:r w:rsidRPr="000D3DF5">
            <w:rPr>
              <w:rStyle w:val="Textodelmarcadordeposicin"/>
            </w:rPr>
            <w:t>[Compañía]</w:t>
          </w:r>
        </w:p>
      </w:docPartBody>
    </w:docPart>
    <w:docPart>
      <w:docPartPr>
        <w:name w:val="6363ABB29D8B4B04B90CC515A530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4B731-C666-4E5B-A596-8C3B25B4F24A}"/>
      </w:docPartPr>
      <w:docPartBody>
        <w:p w:rsidR="00E35CAC" w:rsidRDefault="00E35CAC" w:rsidP="00E35CAC">
          <w:pPr>
            <w:pStyle w:val="6363ABB29D8B4B04B90CC515A5305B62"/>
          </w:pPr>
          <w:r w:rsidRPr="000D3DF5">
            <w:rPr>
              <w:rStyle w:val="Textodelmarcadordeposicin"/>
            </w:rPr>
            <w:t>[Compañía]</w:t>
          </w:r>
        </w:p>
      </w:docPartBody>
    </w:docPart>
    <w:docPart>
      <w:docPartPr>
        <w:name w:val="3C6AC8490F3F48DE8A225A1CD60D5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AA90C-367E-41AE-8810-DC4539CC36BD}"/>
      </w:docPartPr>
      <w:docPartBody>
        <w:p w:rsidR="00000000" w:rsidRDefault="00F56C0C" w:rsidP="00F56C0C">
          <w:pPr>
            <w:pStyle w:val="3C6AC8490F3F48DE8A225A1CD60D5450"/>
          </w:pPr>
          <w:r w:rsidRPr="000D3DF5">
            <w:rPr>
              <w:rStyle w:val="Textodelmarcadordeposicin"/>
            </w:rPr>
            <w:t>[Compañía]</w:t>
          </w:r>
        </w:p>
      </w:docPartBody>
    </w:docPart>
    <w:docPart>
      <w:docPartPr>
        <w:name w:val="9A6629276623462998C5D3DDB5CB9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BCD23-AAAC-4D85-85A8-5229EA267E18}"/>
      </w:docPartPr>
      <w:docPartBody>
        <w:p w:rsidR="00000000" w:rsidRDefault="00F56C0C" w:rsidP="00F56C0C">
          <w:pPr>
            <w:pStyle w:val="9A6629276623462998C5D3DDB5CB9DC0"/>
          </w:pPr>
          <w:r w:rsidRPr="0030707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">
    <w:altName w:val="Courier New"/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DIN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 Condensed">
    <w:panose1 w:val="020B0506020203050203"/>
    <w:charset w:val="00"/>
    <w:family w:val="swiss"/>
    <w:pitch w:val="variable"/>
    <w:sig w:usb0="A00000AF" w:usb1="5000205B" w:usb2="00000000" w:usb3="00000000" w:csb0="0000009B" w:csb1="00000000"/>
  </w:font>
  <w:font w:name="Helvetica">
    <w:panose1 w:val="020B0604020202020204"/>
    <w:charset w:val="00"/>
    <w:family w:val="modern"/>
    <w:notTrueType/>
    <w:pitch w:val="variable"/>
    <w:sig w:usb0="A000002F" w:usb1="40000048" w:usb2="00000000" w:usb3="00000000" w:csb0="0000011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AFD"/>
    <w:rsid w:val="0001129E"/>
    <w:rsid w:val="000A1469"/>
    <w:rsid w:val="000E21EA"/>
    <w:rsid w:val="0017687A"/>
    <w:rsid w:val="00200C45"/>
    <w:rsid w:val="00251AFD"/>
    <w:rsid w:val="00281940"/>
    <w:rsid w:val="00350F34"/>
    <w:rsid w:val="00373C31"/>
    <w:rsid w:val="00480BE4"/>
    <w:rsid w:val="0054599D"/>
    <w:rsid w:val="005A1D71"/>
    <w:rsid w:val="005C2CD6"/>
    <w:rsid w:val="006874B0"/>
    <w:rsid w:val="007365F1"/>
    <w:rsid w:val="00754459"/>
    <w:rsid w:val="00910FC6"/>
    <w:rsid w:val="009714C5"/>
    <w:rsid w:val="00A73902"/>
    <w:rsid w:val="00A8448D"/>
    <w:rsid w:val="00AA0C62"/>
    <w:rsid w:val="00B14E61"/>
    <w:rsid w:val="00C535E6"/>
    <w:rsid w:val="00CA6D27"/>
    <w:rsid w:val="00CB0392"/>
    <w:rsid w:val="00E35CAC"/>
    <w:rsid w:val="00E516FE"/>
    <w:rsid w:val="00E90D0C"/>
    <w:rsid w:val="00F5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56C0C"/>
    <w:rPr>
      <w:color w:val="808080"/>
    </w:rPr>
  </w:style>
  <w:style w:type="paragraph" w:customStyle="1" w:styleId="4B6C708A6DC448B492C4DF5248222BF2">
    <w:name w:val="4B6C708A6DC448B492C4DF5248222BF2"/>
  </w:style>
  <w:style w:type="paragraph" w:customStyle="1" w:styleId="3D872D22B01D4200981F04802B67A538">
    <w:name w:val="3D872D22B01D4200981F04802B67A538"/>
  </w:style>
  <w:style w:type="paragraph" w:customStyle="1" w:styleId="4A304BA1B2E840E68D56D36146A56263">
    <w:name w:val="4A304BA1B2E840E68D56D36146A56263"/>
  </w:style>
  <w:style w:type="paragraph" w:customStyle="1" w:styleId="1D97C2B76DA64086881BB7647ED06EA7">
    <w:name w:val="1D97C2B76DA64086881BB7647ED06EA7"/>
  </w:style>
  <w:style w:type="paragraph" w:customStyle="1" w:styleId="D1BBCE919A6A41FD8479D29B173D8D0D">
    <w:name w:val="D1BBCE919A6A41FD8479D29B173D8D0D"/>
  </w:style>
  <w:style w:type="paragraph" w:customStyle="1" w:styleId="790F357E4B554B32B93F74A850DF3F92">
    <w:name w:val="790F357E4B554B32B93F74A850DF3F92"/>
  </w:style>
  <w:style w:type="paragraph" w:customStyle="1" w:styleId="238F19EF661444FA901DB63EA4ABAA9D">
    <w:name w:val="238F19EF661444FA901DB63EA4ABAA9D"/>
    <w:rsid w:val="000A1469"/>
  </w:style>
  <w:style w:type="paragraph" w:customStyle="1" w:styleId="19B8C4570EC64C98A4BFEAD34C3B70A7">
    <w:name w:val="19B8C4570EC64C98A4BFEAD34C3B70A7"/>
    <w:rsid w:val="000A1469"/>
  </w:style>
  <w:style w:type="paragraph" w:customStyle="1" w:styleId="97F41D8949664414B5C13E45AA4B5A2B">
    <w:name w:val="97F41D8949664414B5C13E45AA4B5A2B"/>
    <w:rsid w:val="000A1469"/>
  </w:style>
  <w:style w:type="paragraph" w:customStyle="1" w:styleId="A77EB680C2B849D58B399DD855661129">
    <w:name w:val="A77EB680C2B849D58B399DD855661129"/>
    <w:rsid w:val="000A1469"/>
  </w:style>
  <w:style w:type="paragraph" w:customStyle="1" w:styleId="267DF3B1318F43F4B24449AAB5E977C1">
    <w:name w:val="267DF3B1318F43F4B24449AAB5E977C1"/>
    <w:rsid w:val="000A1469"/>
  </w:style>
  <w:style w:type="paragraph" w:customStyle="1" w:styleId="BE50F87EC96549FD987606845B974161">
    <w:name w:val="BE50F87EC96549FD987606845B974161"/>
    <w:rsid w:val="000A1469"/>
  </w:style>
  <w:style w:type="paragraph" w:customStyle="1" w:styleId="2E7808780EE04285BC9432785AC01D0A">
    <w:name w:val="2E7808780EE04285BC9432785AC01D0A"/>
    <w:rsid w:val="00200C45"/>
  </w:style>
  <w:style w:type="paragraph" w:customStyle="1" w:styleId="CC14E6A4C9634B128F0A8702292605C0">
    <w:name w:val="CC14E6A4C9634B128F0A8702292605C0"/>
    <w:rsid w:val="00200C45"/>
  </w:style>
  <w:style w:type="paragraph" w:customStyle="1" w:styleId="0335D55D62544B7E915AD1C00F72BB77">
    <w:name w:val="0335D55D62544B7E915AD1C00F72BB77"/>
    <w:rsid w:val="00200C45"/>
  </w:style>
  <w:style w:type="paragraph" w:customStyle="1" w:styleId="B5B83E0BEAC947A8AB2CC43260F512D9">
    <w:name w:val="B5B83E0BEAC947A8AB2CC43260F512D9"/>
    <w:rsid w:val="00200C45"/>
  </w:style>
  <w:style w:type="paragraph" w:customStyle="1" w:styleId="0EA13901914147E8856F28896D89CB5C">
    <w:name w:val="0EA13901914147E8856F28896D89CB5C"/>
    <w:rsid w:val="00200C45"/>
  </w:style>
  <w:style w:type="paragraph" w:customStyle="1" w:styleId="D35D424F5D554E78B51D2A8E5449197E">
    <w:name w:val="D35D424F5D554E78B51D2A8E5449197E"/>
    <w:rsid w:val="00200C45"/>
  </w:style>
  <w:style w:type="paragraph" w:customStyle="1" w:styleId="93DD2E4DE70849FA8D9BAC9B5F601D8F">
    <w:name w:val="93DD2E4DE70849FA8D9BAC9B5F601D8F"/>
    <w:rsid w:val="00200C45"/>
  </w:style>
  <w:style w:type="paragraph" w:customStyle="1" w:styleId="932A7063D4B64A349E4527932F6DB2C5">
    <w:name w:val="932A7063D4B64A349E4527932F6DB2C5"/>
    <w:rsid w:val="00200C45"/>
  </w:style>
  <w:style w:type="paragraph" w:customStyle="1" w:styleId="32166DFB447A4839AB8BC9C3BDC2FA14">
    <w:name w:val="32166DFB447A4839AB8BC9C3BDC2FA14"/>
    <w:rsid w:val="00C535E6"/>
  </w:style>
  <w:style w:type="paragraph" w:customStyle="1" w:styleId="D2F78A09D14B409B99FEBD1ABAB273A8">
    <w:name w:val="D2F78A09D14B409B99FEBD1ABAB273A8"/>
    <w:rsid w:val="00C535E6"/>
  </w:style>
  <w:style w:type="paragraph" w:customStyle="1" w:styleId="8ADA424487334849AC84C55E3709305F">
    <w:name w:val="8ADA424487334849AC84C55E3709305F"/>
    <w:rsid w:val="00C535E6"/>
  </w:style>
  <w:style w:type="paragraph" w:customStyle="1" w:styleId="381DB9F5645541459F40F14F85529E8D">
    <w:name w:val="381DB9F5645541459F40F14F85529E8D"/>
    <w:rsid w:val="00C535E6"/>
  </w:style>
  <w:style w:type="paragraph" w:customStyle="1" w:styleId="B5B283DA217D41AE8994E0328E41ACB4">
    <w:name w:val="B5B283DA217D41AE8994E0328E41ACB4"/>
    <w:rsid w:val="00C535E6"/>
  </w:style>
  <w:style w:type="paragraph" w:customStyle="1" w:styleId="D3CA48304CB54251A81614E9AC38B9F6">
    <w:name w:val="D3CA48304CB54251A81614E9AC38B9F6"/>
    <w:rsid w:val="0017687A"/>
  </w:style>
  <w:style w:type="paragraph" w:customStyle="1" w:styleId="EEDB5F3DD131458499A14190FEFA4788">
    <w:name w:val="EEDB5F3DD131458499A14190FEFA4788"/>
    <w:rsid w:val="0017687A"/>
  </w:style>
  <w:style w:type="paragraph" w:customStyle="1" w:styleId="D5E31B3332984BED96DF2BA69C335576">
    <w:name w:val="D5E31B3332984BED96DF2BA69C335576"/>
    <w:rsid w:val="0017687A"/>
  </w:style>
  <w:style w:type="paragraph" w:customStyle="1" w:styleId="FE8214601F284B539FFD39C967384E3C">
    <w:name w:val="FE8214601F284B539FFD39C967384E3C"/>
    <w:rsid w:val="0017687A"/>
  </w:style>
  <w:style w:type="paragraph" w:customStyle="1" w:styleId="8678B757A957407CB878D8AE1699CE2D">
    <w:name w:val="8678B757A957407CB878D8AE1699CE2D"/>
    <w:rsid w:val="0017687A"/>
  </w:style>
  <w:style w:type="paragraph" w:customStyle="1" w:styleId="AF1DEC2B1880461DA263A9D1BAABF2C1">
    <w:name w:val="AF1DEC2B1880461DA263A9D1BAABF2C1"/>
    <w:rsid w:val="0017687A"/>
  </w:style>
  <w:style w:type="paragraph" w:customStyle="1" w:styleId="7AEAD010819B44F4ADA94D99F6B34BA2">
    <w:name w:val="7AEAD010819B44F4ADA94D99F6B34BA2"/>
    <w:rsid w:val="0017687A"/>
  </w:style>
  <w:style w:type="paragraph" w:customStyle="1" w:styleId="681F78FBB1E94983AE0CC6EC8656A197">
    <w:name w:val="681F78FBB1E94983AE0CC6EC8656A197"/>
    <w:rsid w:val="0017687A"/>
  </w:style>
  <w:style w:type="paragraph" w:customStyle="1" w:styleId="43A0DA935D0E4678AAEF9F6DBF468BC9">
    <w:name w:val="43A0DA935D0E4678AAEF9F6DBF468BC9"/>
    <w:rsid w:val="0017687A"/>
  </w:style>
  <w:style w:type="paragraph" w:customStyle="1" w:styleId="3566E1EADFCC4F1192F7DF411C4F80AF">
    <w:name w:val="3566E1EADFCC4F1192F7DF411C4F80AF"/>
    <w:rsid w:val="0017687A"/>
  </w:style>
  <w:style w:type="paragraph" w:customStyle="1" w:styleId="60E65EA4C4CA4073AA88B9B5EAF9EACB">
    <w:name w:val="60E65EA4C4CA4073AA88B9B5EAF9EACB"/>
    <w:rsid w:val="0017687A"/>
  </w:style>
  <w:style w:type="paragraph" w:customStyle="1" w:styleId="35BD268FAB4342C588C25DE410FF16FD">
    <w:name w:val="35BD268FAB4342C588C25DE410FF16FD"/>
    <w:rsid w:val="0017687A"/>
  </w:style>
  <w:style w:type="paragraph" w:customStyle="1" w:styleId="8BC4B3476DF440AA92610A16CA5DB951">
    <w:name w:val="8BC4B3476DF440AA92610A16CA5DB951"/>
    <w:rsid w:val="00E90D0C"/>
  </w:style>
  <w:style w:type="paragraph" w:customStyle="1" w:styleId="09FAB77FA29E47E1A430E80AEF205EA3">
    <w:name w:val="09FAB77FA29E47E1A430E80AEF205EA3"/>
    <w:rsid w:val="00E90D0C"/>
  </w:style>
  <w:style w:type="paragraph" w:customStyle="1" w:styleId="FB6AB4C50EE24F5CA7B9A4B3ACF40715">
    <w:name w:val="FB6AB4C50EE24F5CA7B9A4B3ACF40715"/>
    <w:rsid w:val="00E90D0C"/>
  </w:style>
  <w:style w:type="paragraph" w:customStyle="1" w:styleId="8B89DCD57DCC45CCBF22289EBC9C9E65">
    <w:name w:val="8B89DCD57DCC45CCBF22289EBC9C9E65"/>
    <w:rsid w:val="00E90D0C"/>
  </w:style>
  <w:style w:type="paragraph" w:customStyle="1" w:styleId="E5FDC593B1ED4881AFB48B3BD54AFE74">
    <w:name w:val="E5FDC593B1ED4881AFB48B3BD54AFE74"/>
    <w:rsid w:val="00E90D0C"/>
  </w:style>
  <w:style w:type="paragraph" w:customStyle="1" w:styleId="91B696F01D624890BA89EDB5E98A8CD6">
    <w:name w:val="91B696F01D624890BA89EDB5E98A8CD6"/>
    <w:rsid w:val="00E90D0C"/>
  </w:style>
  <w:style w:type="paragraph" w:customStyle="1" w:styleId="6D6348117EA645CCA34761613BD3B03F">
    <w:name w:val="6D6348117EA645CCA34761613BD3B03F"/>
    <w:rsid w:val="00E90D0C"/>
  </w:style>
  <w:style w:type="paragraph" w:customStyle="1" w:styleId="4DDC6CC6ED0249898F983640A300A043">
    <w:name w:val="4DDC6CC6ED0249898F983640A300A043"/>
    <w:rsid w:val="00E90D0C"/>
  </w:style>
  <w:style w:type="paragraph" w:customStyle="1" w:styleId="85FB0A6C82374DEB81976F387232894B">
    <w:name w:val="85FB0A6C82374DEB81976F387232894B"/>
    <w:rsid w:val="00E90D0C"/>
  </w:style>
  <w:style w:type="paragraph" w:customStyle="1" w:styleId="72FF406F6C3342E09ABEB06F7ADD05BD">
    <w:name w:val="72FF406F6C3342E09ABEB06F7ADD05BD"/>
    <w:rsid w:val="00E90D0C"/>
  </w:style>
  <w:style w:type="paragraph" w:customStyle="1" w:styleId="8C8AD4AF70CD4F7F8E0569F7D87CC48F">
    <w:name w:val="8C8AD4AF70CD4F7F8E0569F7D87CC48F"/>
    <w:rsid w:val="00E90D0C"/>
  </w:style>
  <w:style w:type="paragraph" w:customStyle="1" w:styleId="D4CA213B9AAB4BFCBAA4E7DF1FCD76AD">
    <w:name w:val="D4CA213B9AAB4BFCBAA4E7DF1FCD76AD"/>
    <w:rsid w:val="00E90D0C"/>
  </w:style>
  <w:style w:type="paragraph" w:customStyle="1" w:styleId="4E17A15447B64502A7A53C89A3E02EAC">
    <w:name w:val="4E17A15447B64502A7A53C89A3E02EAC"/>
    <w:rsid w:val="00E90D0C"/>
  </w:style>
  <w:style w:type="paragraph" w:customStyle="1" w:styleId="370998EC42DA4D2BB6102AE915330DD2">
    <w:name w:val="370998EC42DA4D2BB6102AE915330DD2"/>
    <w:rsid w:val="00E90D0C"/>
  </w:style>
  <w:style w:type="paragraph" w:customStyle="1" w:styleId="33FF95215242455E910F3A36D04E7397">
    <w:name w:val="33FF95215242455E910F3A36D04E7397"/>
    <w:rsid w:val="00E35CAC"/>
  </w:style>
  <w:style w:type="paragraph" w:customStyle="1" w:styleId="6363ABB29D8B4B04B90CC515A5305B62">
    <w:name w:val="6363ABB29D8B4B04B90CC515A5305B62"/>
    <w:rsid w:val="00E35CAC"/>
  </w:style>
  <w:style w:type="paragraph" w:customStyle="1" w:styleId="94386BE993904F598D4B1D9A2C682798">
    <w:name w:val="94386BE993904F598D4B1D9A2C682798"/>
    <w:rsid w:val="00910FC6"/>
  </w:style>
  <w:style w:type="paragraph" w:customStyle="1" w:styleId="912CF90493A748E3AADA184DA57697C3">
    <w:name w:val="912CF90493A748E3AADA184DA57697C3"/>
    <w:rsid w:val="00910FC6"/>
  </w:style>
  <w:style w:type="paragraph" w:customStyle="1" w:styleId="0010005BB762485D9AF37816F7313AB2">
    <w:name w:val="0010005BB762485D9AF37816F7313AB2"/>
    <w:rsid w:val="00CA6D27"/>
  </w:style>
  <w:style w:type="paragraph" w:customStyle="1" w:styleId="3C6AC8490F3F48DE8A225A1CD60D5450">
    <w:name w:val="3C6AC8490F3F48DE8A225A1CD60D5450"/>
    <w:rsid w:val="00F56C0C"/>
  </w:style>
  <w:style w:type="paragraph" w:customStyle="1" w:styleId="9A6629276623462998C5D3DDB5CB9DC0">
    <w:name w:val="9A6629276623462998C5D3DDB5CB9DC0"/>
    <w:rsid w:val="00F56C0C"/>
    <w:pPr>
      <w:widowControl w:val="0"/>
      <w:autoSpaceDE w:val="0"/>
      <w:autoSpaceDN w:val="0"/>
      <w:spacing w:after="200" w:line="300" w:lineRule="auto"/>
      <w:jc w:val="both"/>
    </w:pPr>
    <w:rPr>
      <w:rFonts w:ascii="Arial" w:eastAsia="Catamaran" w:hAnsi="Arial" w:cs="Catamaran"/>
      <w:color w:val="595959" w:themeColor="text1" w:themeTint="A6"/>
      <w:sz w:val="24"/>
      <w:lang w:val="es-ES" w:eastAsia="es-ES" w:bidi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HS_Gestion">
      <a:dk1>
        <a:srgbClr val="191919"/>
      </a:dk1>
      <a:lt1>
        <a:sysClr val="window" lastClr="FFFFFF"/>
      </a:lt1>
      <a:dk2>
        <a:srgbClr val="195A28"/>
      </a:dk2>
      <a:lt2>
        <a:srgbClr val="80BD26"/>
      </a:lt2>
      <a:accent1>
        <a:srgbClr val="80C7BC"/>
      </a:accent1>
      <a:accent2>
        <a:srgbClr val="009BCF"/>
      </a:accent2>
      <a:accent3>
        <a:srgbClr val="FF7900"/>
      </a:accent3>
      <a:accent4>
        <a:srgbClr val="FED100"/>
      </a:accent4>
      <a:accent5>
        <a:srgbClr val="8F23B3"/>
      </a:accent5>
      <a:accent6>
        <a:srgbClr val="EA2839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2020-02-04T00:00:00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55074A25DDC544813F7F2183B9340F" ma:contentTypeVersion="2" ma:contentTypeDescription="Crear nuevo documento." ma:contentTypeScope="" ma:versionID="7b9f8409d109fafa1fa6c465410b57c6">
  <xsd:schema xmlns:xsd="http://www.w3.org/2001/XMLSchema" xmlns:xs="http://www.w3.org/2001/XMLSchema" xmlns:p="http://schemas.microsoft.com/office/2006/metadata/properties" xmlns:ns2="6bfd7fdc-f035-4765-b039-4796e57c2380" targetNamespace="http://schemas.microsoft.com/office/2006/metadata/properties" ma:root="true" ma:fieldsID="708f27d476e61f6d8a5ef999deefd0e4" ns2:_="">
    <xsd:import namespace="6bfd7fdc-f035-4765-b039-4796e57c23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d7fdc-f035-4765-b039-4796e57c2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F24FB8-0F8C-47FD-9D8A-7ABB67669E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D6274E-FA62-4E82-B8FC-454241060C56}"/>
</file>

<file path=customXml/itemProps4.xml><?xml version="1.0" encoding="utf-8"?>
<ds:datastoreItem xmlns:ds="http://schemas.openxmlformats.org/officeDocument/2006/customXml" ds:itemID="{6C049DE6-B485-4A9A-96EB-C7886B0E8F4A}"/>
</file>

<file path=customXml/itemProps5.xml><?xml version="1.0" encoding="utf-8"?>
<ds:datastoreItem xmlns:ds="http://schemas.openxmlformats.org/officeDocument/2006/customXml" ds:itemID="{657016AE-EE66-4179-B907-5940B31A3469}"/>
</file>

<file path=docProps/app.xml><?xml version="1.0" encoding="utf-8"?>
<Properties xmlns="http://schemas.openxmlformats.org/officeDocument/2006/extended-properties" xmlns:vt="http://schemas.openxmlformats.org/officeDocument/2006/docPropsVTypes">
  <Template>Plantilla - Instructivo Interno Equipo V.1</Template>
  <TotalTime>1189</TotalTime>
  <Pages>14</Pages>
  <Words>2641</Words>
  <Characters>14530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Prescripción de medidas</vt:lpstr>
    </vt:vector>
  </TitlesOfParts>
  <Company>&lt;NOMBRE DE LA ENTIDAD&gt;</Company>
  <LinksUpToDate>false</LinksUpToDate>
  <CharactersWithSpaces>17137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Prescripción de medidas</dc:title>
  <dc:subject/>
  <dc:creator>NOMBRE DE LA EMPRESA</dc:creator>
  <cp:keywords>Procedimiento Estructural ACHS Gestión</cp:keywords>
  <dc:description>Indica las características que deben cumplir las prescripción de medidas que se realizan a las empresas adheridas a la ACHS.</dc:description>
  <cp:lastModifiedBy>González Silva, Carlos A.</cp:lastModifiedBy>
  <cp:revision>136</cp:revision>
  <cp:lastPrinted>2020-05-07T04:04:00Z</cp:lastPrinted>
  <dcterms:created xsi:type="dcterms:W3CDTF">2020-05-06T00:12:00Z</dcterms:created>
  <dcterms:modified xsi:type="dcterms:W3CDTF">2020-05-18T20:44:00Z</dcterms:modified>
  <cp:contentStatus>Revisión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2020-01-29T00:00:00Z</vt:filetime>
  </property>
  <property fmtid="{D5CDD505-2E9C-101B-9397-08002B2CF9AE}" pid="5" name="ContentTypeId">
    <vt:lpwstr>0x010100A755074A25DDC544813F7F2183B9340F</vt:lpwstr>
  </property>
</Properties>
</file>